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6FAC2" w14:textId="0090F304" w:rsidR="007C0E4A" w:rsidRPr="009929F1" w:rsidRDefault="00B546CF" w:rsidP="00776C2E">
      <w:pPr>
        <w:pStyle w:val="Heading2"/>
        <w:rPr>
          <w:rFonts w:ascii="Times New Roman" w:hAnsi="Times New Roman" w:cs="Times New Roman"/>
          <w:sz w:val="24"/>
          <w:szCs w:val="24"/>
        </w:rPr>
      </w:pPr>
      <w:r w:rsidRPr="009929F1">
        <w:rPr>
          <w:rFonts w:ascii="Times New Roman" w:hAnsi="Times New Roman" w:cs="Times New Roman"/>
          <w:sz w:val="24"/>
          <w:szCs w:val="24"/>
        </w:rPr>
        <w:t xml:space="preserve"> </w:t>
      </w:r>
    </w:p>
    <w:p w14:paraId="626EBC97" w14:textId="77777777" w:rsidR="00D53E91" w:rsidRPr="009929F1" w:rsidRDefault="00D53E91" w:rsidP="00776C2E">
      <w:pPr>
        <w:rPr>
          <w:color w:val="000000" w:themeColor="text1"/>
        </w:rPr>
      </w:pPr>
    </w:p>
    <w:p w14:paraId="4D45DE12" w14:textId="77777777" w:rsidR="003D11EA" w:rsidRPr="009929F1" w:rsidRDefault="003D11EA" w:rsidP="00776C2E">
      <w:pPr>
        <w:rPr>
          <w:color w:val="000000" w:themeColor="text1"/>
        </w:rPr>
      </w:pPr>
    </w:p>
    <w:p w14:paraId="0C6543FD" w14:textId="77777777" w:rsidR="007C0E4A" w:rsidRPr="009929F1" w:rsidRDefault="007C0E4A" w:rsidP="00776C2E">
      <w:pPr>
        <w:rPr>
          <w:color w:val="000000" w:themeColor="text1"/>
        </w:rPr>
      </w:pPr>
    </w:p>
    <w:p w14:paraId="23EE0685" w14:textId="77777777" w:rsidR="007C0E4A" w:rsidRPr="009929F1" w:rsidRDefault="007C0E4A" w:rsidP="00776C2E">
      <w:pPr>
        <w:rPr>
          <w:color w:val="000000" w:themeColor="text1"/>
        </w:rPr>
      </w:pPr>
    </w:p>
    <w:p w14:paraId="7D7CEC56" w14:textId="77777777" w:rsidR="0085678F" w:rsidRPr="009929F1" w:rsidRDefault="0085678F" w:rsidP="00776C2E">
      <w:pPr>
        <w:rPr>
          <w:color w:val="000000" w:themeColor="text1"/>
        </w:rPr>
      </w:pPr>
    </w:p>
    <w:p w14:paraId="3C839F25" w14:textId="77777777" w:rsidR="0085678F" w:rsidRPr="009929F1" w:rsidRDefault="0085678F" w:rsidP="00776C2E">
      <w:pPr>
        <w:rPr>
          <w:color w:val="000000" w:themeColor="text1"/>
        </w:rPr>
      </w:pPr>
    </w:p>
    <w:p w14:paraId="207D2AAE" w14:textId="77777777" w:rsidR="0085678F" w:rsidRPr="009929F1" w:rsidRDefault="0085678F" w:rsidP="00776C2E">
      <w:pPr>
        <w:rPr>
          <w:color w:val="000000" w:themeColor="text1"/>
        </w:rPr>
      </w:pPr>
    </w:p>
    <w:p w14:paraId="7CDB1FB0" w14:textId="77777777" w:rsidR="007C0E4A" w:rsidRPr="009929F1" w:rsidRDefault="00B546CF" w:rsidP="00776C2E">
      <w:pPr>
        <w:tabs>
          <w:tab w:val="left" w:pos="6630"/>
        </w:tabs>
        <w:rPr>
          <w:color w:val="000000" w:themeColor="text1"/>
        </w:rPr>
      </w:pPr>
      <w:r w:rsidRPr="009929F1">
        <w:rPr>
          <w:color w:val="000000" w:themeColor="text1"/>
        </w:rPr>
        <w:tab/>
      </w:r>
    </w:p>
    <w:p w14:paraId="7D5B91E7" w14:textId="77777777" w:rsidR="007C0E4A" w:rsidRPr="009929F1" w:rsidRDefault="007C0E4A" w:rsidP="00776C2E">
      <w:pPr>
        <w:rPr>
          <w:color w:val="000000" w:themeColor="text1"/>
        </w:rPr>
      </w:pPr>
    </w:p>
    <w:p w14:paraId="2D0AAAD3" w14:textId="77777777" w:rsidR="006D5D6A" w:rsidRPr="009929F1" w:rsidRDefault="006D5D6A" w:rsidP="00776C2E">
      <w:pPr>
        <w:rPr>
          <w:color w:val="000000" w:themeColor="text1"/>
        </w:rPr>
      </w:pPr>
    </w:p>
    <w:p w14:paraId="084411CD" w14:textId="3786DACB" w:rsidR="0075750C" w:rsidRPr="009929F1" w:rsidRDefault="00B546CF" w:rsidP="009929F1">
      <w:pPr>
        <w:shd w:val="clear" w:color="auto" w:fill="FFFFFF"/>
        <w:jc w:val="center"/>
        <w:rPr>
          <w:rFonts w:eastAsia="Times New Roman"/>
          <w:color w:val="000000"/>
        </w:rPr>
      </w:pPr>
      <w:bookmarkStart w:id="0" w:name="_GoBack"/>
      <w:r w:rsidRPr="009929F1">
        <w:rPr>
          <w:color w:val="1B1B1B"/>
          <w:shd w:val="clear" w:color="auto" w:fill="FFFFFF"/>
        </w:rPr>
        <w:t>Gulf Drilling Operations of Acme Oil</w:t>
      </w:r>
    </w:p>
    <w:bookmarkEnd w:id="0"/>
    <w:p w14:paraId="0A6C8D63" w14:textId="22A3FD95" w:rsidR="00CB5B41" w:rsidRPr="009929F1" w:rsidRDefault="00B546CF" w:rsidP="00863667">
      <w:pPr>
        <w:jc w:val="center"/>
        <w:rPr>
          <w:color w:val="000000" w:themeColor="text1"/>
        </w:rPr>
      </w:pPr>
      <w:r w:rsidRPr="009929F1">
        <w:rPr>
          <w:color w:val="000000" w:themeColor="text1"/>
        </w:rPr>
        <w:t>Student’s Name</w:t>
      </w:r>
    </w:p>
    <w:p w14:paraId="0178BC00" w14:textId="77777777" w:rsidR="00247BBA" w:rsidRPr="009929F1" w:rsidRDefault="00B546CF" w:rsidP="00863667">
      <w:pPr>
        <w:jc w:val="center"/>
        <w:rPr>
          <w:color w:val="000000" w:themeColor="text1"/>
        </w:rPr>
      </w:pPr>
      <w:r w:rsidRPr="009929F1">
        <w:rPr>
          <w:color w:val="000000" w:themeColor="text1"/>
        </w:rPr>
        <w:t>Institution</w:t>
      </w:r>
      <w:r w:rsidR="00F0192A" w:rsidRPr="009929F1">
        <w:rPr>
          <w:color w:val="000000" w:themeColor="text1"/>
        </w:rPr>
        <w:t>al Affiliation</w:t>
      </w:r>
    </w:p>
    <w:p w14:paraId="67B117FF" w14:textId="5A673E98" w:rsidR="00246DD4" w:rsidRPr="009929F1" w:rsidRDefault="00B546CF" w:rsidP="00776C2E">
      <w:pPr>
        <w:jc w:val="center"/>
        <w:rPr>
          <w:color w:val="000000" w:themeColor="text1"/>
        </w:rPr>
      </w:pPr>
      <w:r w:rsidRPr="009929F1">
        <w:rPr>
          <w:color w:val="000000" w:themeColor="text1"/>
        </w:rPr>
        <w:br w:type="page"/>
      </w:r>
      <w:r w:rsidR="00384457" w:rsidRPr="009929F1">
        <w:rPr>
          <w:color w:val="000000" w:themeColor="text1"/>
        </w:rPr>
        <w:lastRenderedPageBreak/>
        <w:t>Abstract</w:t>
      </w:r>
    </w:p>
    <w:p w14:paraId="0BA3FEB4" w14:textId="41B45DDD" w:rsidR="00384457" w:rsidRPr="009929F1" w:rsidRDefault="00B546CF" w:rsidP="00776C2E">
      <w:pPr>
        <w:shd w:val="clear" w:color="auto" w:fill="FFFFFF"/>
        <w:rPr>
          <w:rFonts w:eastAsia="Times New Roman"/>
          <w:color w:val="000000"/>
        </w:rPr>
      </w:pPr>
      <w:r w:rsidRPr="009929F1">
        <w:rPr>
          <w:rFonts w:eastAsia="Times New Roman"/>
          <w:color w:val="000000"/>
        </w:rPr>
        <w:t>This paper provides a discussion into the events of September 16</w:t>
      </w:r>
      <w:r w:rsidRPr="009929F1">
        <w:rPr>
          <w:rFonts w:eastAsia="Times New Roman"/>
          <w:color w:val="000000"/>
          <w:vertAlign w:val="superscript"/>
        </w:rPr>
        <w:t>th</w:t>
      </w:r>
      <w:r w:rsidRPr="009929F1">
        <w:rPr>
          <w:rFonts w:eastAsia="Times New Roman"/>
          <w:color w:val="000000"/>
        </w:rPr>
        <w:t>, 2015 when an oil spill occurred off the Gulf of Mexico</w:t>
      </w:r>
      <w:r w:rsidR="00595A04" w:rsidRPr="009929F1">
        <w:rPr>
          <w:rFonts w:eastAsia="Times New Roman"/>
          <w:color w:val="000000"/>
        </w:rPr>
        <w:t xml:space="preserve">. </w:t>
      </w:r>
      <w:r w:rsidR="00BB699C" w:rsidRPr="009929F1">
        <w:rPr>
          <w:rFonts w:eastAsia="Times New Roman"/>
          <w:color w:val="000000"/>
        </w:rPr>
        <w:t xml:space="preserve">Edward Hillary, the Vice President for Gulf Drilling Operations at Acme Oil, made poor decisions that led to the destruction of Cormorant, an oil rig, by a Category 5 hurricane known as Mike. </w:t>
      </w:r>
      <w:r w:rsidR="00436407" w:rsidRPr="009929F1">
        <w:rPr>
          <w:rFonts w:eastAsia="Times New Roman"/>
          <w:color w:val="000000"/>
        </w:rPr>
        <w:t xml:space="preserve">The </w:t>
      </w:r>
      <w:r w:rsidR="00D44286" w:rsidRPr="009929F1">
        <w:rPr>
          <w:rFonts w:eastAsia="Times New Roman"/>
          <w:color w:val="000000"/>
        </w:rPr>
        <w:t xml:space="preserve">result was a </w:t>
      </w:r>
      <w:r w:rsidR="00436407" w:rsidRPr="009929F1">
        <w:rPr>
          <w:rFonts w:eastAsia="Times New Roman"/>
          <w:color w:val="000000"/>
        </w:rPr>
        <w:t>colossal oil spillage</w:t>
      </w:r>
      <w:r w:rsidR="00D44286" w:rsidRPr="009929F1">
        <w:rPr>
          <w:rFonts w:eastAsia="Times New Roman"/>
          <w:color w:val="000000"/>
        </w:rPr>
        <w:t xml:space="preserve"> that</w:t>
      </w:r>
      <w:r w:rsidR="00436407" w:rsidRPr="009929F1">
        <w:rPr>
          <w:rFonts w:eastAsia="Times New Roman"/>
          <w:color w:val="000000"/>
        </w:rPr>
        <w:t xml:space="preserve"> brought destruction to wildlife and numerous beaches. </w:t>
      </w:r>
      <w:r w:rsidR="00D44286" w:rsidRPr="009929F1">
        <w:rPr>
          <w:rFonts w:eastAsia="Times New Roman"/>
          <w:color w:val="000000"/>
        </w:rPr>
        <w:t xml:space="preserve">Mr. Hillary had ordered the installation of </w:t>
      </w:r>
      <w:r w:rsidR="003577CD" w:rsidRPr="009929F1">
        <w:rPr>
          <w:rFonts w:eastAsia="Times New Roman"/>
          <w:color w:val="000000"/>
        </w:rPr>
        <w:t xml:space="preserve">equipment for the rig that could withstand winds up to 100mph only, which is just beneath Category 3. </w:t>
      </w:r>
      <w:r w:rsidR="00892FA5" w:rsidRPr="009929F1">
        <w:rPr>
          <w:rFonts w:eastAsia="Times New Roman"/>
          <w:color w:val="000000"/>
        </w:rPr>
        <w:t xml:space="preserve">Mr. Hillary was confident that the hurricane could never reach Cormorant. </w:t>
      </w:r>
      <w:r w:rsidR="00586824" w:rsidRPr="009929F1">
        <w:rPr>
          <w:rFonts w:eastAsia="Times New Roman"/>
          <w:color w:val="000000"/>
        </w:rPr>
        <w:t xml:space="preserve">He was, however, wrong. The mistake resulted in what </w:t>
      </w:r>
      <w:r w:rsidR="00ED00C1" w:rsidRPr="009929F1">
        <w:rPr>
          <w:rFonts w:eastAsia="Times New Roman"/>
          <w:color w:val="000000"/>
        </w:rPr>
        <w:t>is</w:t>
      </w:r>
      <w:r w:rsidR="003C2E7A" w:rsidRPr="009929F1">
        <w:rPr>
          <w:rFonts w:eastAsia="Times New Roman"/>
          <w:color w:val="000000"/>
        </w:rPr>
        <w:t xml:space="preserve"> </w:t>
      </w:r>
      <w:r w:rsidR="00802785" w:rsidRPr="009929F1">
        <w:rPr>
          <w:rFonts w:eastAsia="Times New Roman"/>
          <w:color w:val="000000"/>
        </w:rPr>
        <w:t xml:space="preserve">considered </w:t>
      </w:r>
      <w:r w:rsidR="003C2E7A" w:rsidRPr="009929F1">
        <w:rPr>
          <w:rFonts w:eastAsia="Times New Roman"/>
          <w:color w:val="000000"/>
        </w:rPr>
        <w:t>th</w:t>
      </w:r>
      <w:r w:rsidR="00802785" w:rsidRPr="009929F1">
        <w:rPr>
          <w:rFonts w:eastAsia="Times New Roman"/>
          <w:color w:val="000000"/>
        </w:rPr>
        <w:t xml:space="preserve">e worst environmental disaster </w:t>
      </w:r>
      <w:r w:rsidR="003C2E7A" w:rsidRPr="009929F1">
        <w:rPr>
          <w:rFonts w:eastAsia="Times New Roman"/>
          <w:color w:val="000000"/>
        </w:rPr>
        <w:t>in the history of the United States of America.</w:t>
      </w:r>
    </w:p>
    <w:p w14:paraId="2D6EF770" w14:textId="77777777" w:rsidR="00384457" w:rsidRPr="009929F1" w:rsidRDefault="00384457" w:rsidP="00776C2E">
      <w:pPr>
        <w:shd w:val="clear" w:color="auto" w:fill="FFFFFF"/>
        <w:jc w:val="center"/>
        <w:rPr>
          <w:rFonts w:eastAsia="Times New Roman"/>
          <w:color w:val="000000"/>
        </w:rPr>
      </w:pPr>
    </w:p>
    <w:p w14:paraId="1517586F" w14:textId="77777777" w:rsidR="00384457" w:rsidRPr="009929F1" w:rsidRDefault="00384457" w:rsidP="00776C2E">
      <w:pPr>
        <w:shd w:val="clear" w:color="auto" w:fill="FFFFFF"/>
        <w:jc w:val="center"/>
        <w:rPr>
          <w:rFonts w:eastAsia="Times New Roman"/>
          <w:color w:val="000000"/>
        </w:rPr>
      </w:pPr>
    </w:p>
    <w:p w14:paraId="3BA85E82" w14:textId="77777777" w:rsidR="00384457" w:rsidRPr="009929F1" w:rsidRDefault="00384457" w:rsidP="00776C2E">
      <w:pPr>
        <w:shd w:val="clear" w:color="auto" w:fill="FFFFFF"/>
        <w:jc w:val="center"/>
        <w:rPr>
          <w:rFonts w:eastAsia="Times New Roman"/>
          <w:color w:val="000000"/>
        </w:rPr>
      </w:pPr>
    </w:p>
    <w:p w14:paraId="453E864E" w14:textId="77777777" w:rsidR="00384457" w:rsidRPr="009929F1" w:rsidRDefault="00384457" w:rsidP="00776C2E">
      <w:pPr>
        <w:shd w:val="clear" w:color="auto" w:fill="FFFFFF"/>
        <w:jc w:val="center"/>
        <w:rPr>
          <w:rFonts w:eastAsia="Times New Roman"/>
          <w:color w:val="000000"/>
        </w:rPr>
      </w:pPr>
    </w:p>
    <w:p w14:paraId="0AB33974" w14:textId="77777777" w:rsidR="00384457" w:rsidRPr="009929F1" w:rsidRDefault="00384457" w:rsidP="00776C2E">
      <w:pPr>
        <w:shd w:val="clear" w:color="auto" w:fill="FFFFFF"/>
        <w:jc w:val="center"/>
        <w:rPr>
          <w:rFonts w:eastAsia="Times New Roman"/>
          <w:color w:val="000000"/>
        </w:rPr>
      </w:pPr>
    </w:p>
    <w:p w14:paraId="18AFC5D3" w14:textId="77777777" w:rsidR="00384457" w:rsidRPr="009929F1" w:rsidRDefault="00384457" w:rsidP="00776C2E">
      <w:pPr>
        <w:shd w:val="clear" w:color="auto" w:fill="FFFFFF"/>
        <w:jc w:val="center"/>
        <w:rPr>
          <w:rFonts w:eastAsia="Times New Roman"/>
          <w:color w:val="000000"/>
        </w:rPr>
      </w:pPr>
    </w:p>
    <w:p w14:paraId="2A44E959" w14:textId="77777777" w:rsidR="00384457" w:rsidRPr="009929F1" w:rsidRDefault="00384457" w:rsidP="00776C2E">
      <w:pPr>
        <w:shd w:val="clear" w:color="auto" w:fill="FFFFFF"/>
        <w:jc w:val="center"/>
        <w:rPr>
          <w:rFonts w:eastAsia="Times New Roman"/>
          <w:color w:val="000000"/>
        </w:rPr>
      </w:pPr>
    </w:p>
    <w:p w14:paraId="30B8CFED" w14:textId="77777777" w:rsidR="00384457" w:rsidRPr="009929F1" w:rsidRDefault="00384457" w:rsidP="00776C2E">
      <w:pPr>
        <w:shd w:val="clear" w:color="auto" w:fill="FFFFFF"/>
        <w:jc w:val="center"/>
        <w:rPr>
          <w:rFonts w:eastAsia="Times New Roman"/>
          <w:color w:val="000000"/>
        </w:rPr>
      </w:pPr>
    </w:p>
    <w:p w14:paraId="3D0D93B6" w14:textId="77777777" w:rsidR="00384457" w:rsidRPr="009929F1" w:rsidRDefault="00384457" w:rsidP="00776C2E">
      <w:pPr>
        <w:shd w:val="clear" w:color="auto" w:fill="FFFFFF"/>
        <w:jc w:val="center"/>
        <w:rPr>
          <w:rFonts w:eastAsia="Times New Roman"/>
          <w:color w:val="000000"/>
        </w:rPr>
      </w:pPr>
    </w:p>
    <w:p w14:paraId="4CE87413" w14:textId="77777777" w:rsidR="00384457" w:rsidRPr="009929F1" w:rsidRDefault="00384457" w:rsidP="00776C2E">
      <w:pPr>
        <w:shd w:val="clear" w:color="auto" w:fill="FFFFFF"/>
        <w:jc w:val="center"/>
        <w:rPr>
          <w:rFonts w:eastAsia="Times New Roman"/>
          <w:color w:val="000000"/>
        </w:rPr>
      </w:pPr>
    </w:p>
    <w:p w14:paraId="0CB9D745" w14:textId="77777777" w:rsidR="00384457" w:rsidRPr="009929F1" w:rsidRDefault="00384457" w:rsidP="00776C2E">
      <w:pPr>
        <w:shd w:val="clear" w:color="auto" w:fill="FFFFFF"/>
        <w:jc w:val="center"/>
        <w:rPr>
          <w:rFonts w:eastAsia="Times New Roman"/>
          <w:color w:val="000000"/>
        </w:rPr>
      </w:pPr>
    </w:p>
    <w:p w14:paraId="508427CA" w14:textId="77777777" w:rsidR="00384457" w:rsidRPr="009929F1" w:rsidRDefault="00384457" w:rsidP="00776C2E">
      <w:pPr>
        <w:shd w:val="clear" w:color="auto" w:fill="FFFFFF"/>
        <w:jc w:val="center"/>
        <w:rPr>
          <w:rFonts w:eastAsia="Times New Roman"/>
          <w:color w:val="000000"/>
        </w:rPr>
      </w:pPr>
    </w:p>
    <w:p w14:paraId="1428623A" w14:textId="77777777" w:rsidR="001A066E" w:rsidRPr="009929F1" w:rsidRDefault="001A066E" w:rsidP="00776C2E">
      <w:pPr>
        <w:shd w:val="clear" w:color="auto" w:fill="FFFFFF"/>
        <w:rPr>
          <w:rFonts w:eastAsia="Times New Roman"/>
          <w:color w:val="000000"/>
        </w:rPr>
      </w:pPr>
    </w:p>
    <w:p w14:paraId="4E418276" w14:textId="4D4F1CA5" w:rsidR="001A066E" w:rsidRPr="009929F1" w:rsidRDefault="00B546CF" w:rsidP="00776C2E">
      <w:pPr>
        <w:shd w:val="clear" w:color="auto" w:fill="FFFFFF"/>
        <w:jc w:val="center"/>
        <w:rPr>
          <w:rFonts w:eastAsia="Times New Roman"/>
          <w:color w:val="000000"/>
        </w:rPr>
      </w:pPr>
      <w:r w:rsidRPr="009929F1">
        <w:rPr>
          <w:color w:val="1B1B1B"/>
          <w:shd w:val="clear" w:color="auto" w:fill="FFFFFF"/>
        </w:rPr>
        <w:lastRenderedPageBreak/>
        <w:t>Gulf Drilling Operations of Acme Oil</w:t>
      </w:r>
    </w:p>
    <w:p w14:paraId="3E139FFD" w14:textId="5F8DD05D" w:rsidR="006302CC" w:rsidRPr="009929F1" w:rsidRDefault="00B546CF" w:rsidP="00776C2E">
      <w:pPr>
        <w:shd w:val="clear" w:color="auto" w:fill="FFFFFF"/>
        <w:rPr>
          <w:rFonts w:eastAsia="Times New Roman"/>
          <w:color w:val="000000"/>
        </w:rPr>
      </w:pPr>
      <w:r>
        <w:rPr>
          <w:rFonts w:eastAsia="Times New Roman"/>
          <w:color w:val="000000"/>
        </w:rPr>
        <w:tab/>
      </w:r>
      <w:r w:rsidR="000C104E" w:rsidRPr="009929F1">
        <w:rPr>
          <w:rFonts w:eastAsia="Times New Roman"/>
          <w:color w:val="000000"/>
        </w:rPr>
        <w:t>A category 5 hurric</w:t>
      </w:r>
      <w:r w:rsidR="00FF47A9" w:rsidRPr="009929F1">
        <w:rPr>
          <w:rFonts w:eastAsia="Times New Roman"/>
          <w:color w:val="000000"/>
        </w:rPr>
        <w:t>ane led to the damage of an oil rig off the Gulf of Mexico, the Cormorant. This happened on September 15</w:t>
      </w:r>
      <w:r w:rsidR="00FF47A9" w:rsidRPr="009929F1">
        <w:rPr>
          <w:rFonts w:eastAsia="Times New Roman"/>
          <w:color w:val="000000"/>
          <w:vertAlign w:val="superscript"/>
        </w:rPr>
        <w:t>th</w:t>
      </w:r>
      <w:r w:rsidR="00FF47A9" w:rsidRPr="009929F1">
        <w:rPr>
          <w:rFonts w:eastAsia="Times New Roman"/>
          <w:color w:val="000000"/>
        </w:rPr>
        <w:t>,</w:t>
      </w:r>
      <w:r w:rsidR="00304953" w:rsidRPr="009929F1">
        <w:rPr>
          <w:rFonts w:eastAsia="Times New Roman"/>
          <w:color w:val="000000"/>
        </w:rPr>
        <w:t xml:space="preserve"> </w:t>
      </w:r>
      <w:r w:rsidR="00FF47A9" w:rsidRPr="009929F1">
        <w:rPr>
          <w:rFonts w:eastAsia="Times New Roman"/>
          <w:color w:val="000000"/>
        </w:rPr>
        <w:t xml:space="preserve">2015. </w:t>
      </w:r>
      <w:r w:rsidR="008E2FF5" w:rsidRPr="009929F1">
        <w:rPr>
          <w:rFonts w:eastAsia="Times New Roman"/>
          <w:color w:val="000000"/>
        </w:rPr>
        <w:t>The result was the spillage of 20 million gallons oil and the death of M</w:t>
      </w:r>
      <w:r w:rsidR="00204AD8" w:rsidRPr="009929F1">
        <w:rPr>
          <w:rFonts w:eastAsia="Times New Roman"/>
          <w:color w:val="000000"/>
        </w:rPr>
        <w:t>att Champion, a member of the security crew which</w:t>
      </w:r>
      <w:r w:rsidR="008E2FF5" w:rsidRPr="009929F1">
        <w:rPr>
          <w:rFonts w:eastAsia="Times New Roman"/>
          <w:color w:val="000000"/>
        </w:rPr>
        <w:t xml:space="preserve"> had remained b</w:t>
      </w:r>
      <w:r w:rsidR="00D707C3" w:rsidRPr="009929F1">
        <w:rPr>
          <w:rFonts w:eastAsia="Times New Roman"/>
          <w:color w:val="000000"/>
        </w:rPr>
        <w:t>ehind after the evacuations</w:t>
      </w:r>
      <w:r w:rsidR="008E2FF5" w:rsidRPr="009929F1">
        <w:rPr>
          <w:rFonts w:eastAsia="Times New Roman"/>
          <w:color w:val="000000"/>
        </w:rPr>
        <w:t>.</w:t>
      </w:r>
    </w:p>
    <w:p w14:paraId="1C161691" w14:textId="3A6D938D" w:rsidR="009C2503" w:rsidRPr="009929F1" w:rsidRDefault="00B546CF" w:rsidP="00776C2E">
      <w:pPr>
        <w:shd w:val="clear" w:color="auto" w:fill="FFFFFF"/>
        <w:jc w:val="center"/>
        <w:rPr>
          <w:rFonts w:eastAsia="Times New Roman"/>
          <w:b/>
          <w:color w:val="000000"/>
        </w:rPr>
      </w:pPr>
      <w:r w:rsidRPr="009929F1">
        <w:rPr>
          <w:rFonts w:eastAsia="Times New Roman"/>
          <w:b/>
          <w:color w:val="000000"/>
        </w:rPr>
        <w:t>Background</w:t>
      </w:r>
    </w:p>
    <w:p w14:paraId="1C987544" w14:textId="1C07BB40" w:rsidR="001A066E" w:rsidRPr="009929F1" w:rsidRDefault="00B546CF" w:rsidP="00415472">
      <w:pPr>
        <w:shd w:val="clear" w:color="auto" w:fill="FFFFFF"/>
        <w:rPr>
          <w:rFonts w:eastAsia="Times New Roman"/>
          <w:color w:val="000000"/>
        </w:rPr>
      </w:pPr>
      <w:r>
        <w:rPr>
          <w:rFonts w:eastAsia="Times New Roman"/>
          <w:color w:val="000000"/>
        </w:rPr>
        <w:tab/>
      </w:r>
      <w:r w:rsidR="00A1593A" w:rsidRPr="009929F1">
        <w:rPr>
          <w:rFonts w:eastAsia="Times New Roman"/>
          <w:color w:val="000000"/>
        </w:rPr>
        <w:t>Edward Hillary was the Vice President of Drilling Operations at the multinational Oil Company, Acme.</w:t>
      </w:r>
      <w:r w:rsidR="00E0447D" w:rsidRPr="009929F1">
        <w:rPr>
          <w:rFonts w:eastAsia="Times New Roman"/>
          <w:color w:val="000000"/>
        </w:rPr>
        <w:t xml:space="preserve"> The drilling of the oil rig</w:t>
      </w:r>
      <w:r w:rsidR="009006E8" w:rsidRPr="009929F1">
        <w:rPr>
          <w:rFonts w:eastAsia="Times New Roman"/>
          <w:color w:val="000000"/>
        </w:rPr>
        <w:t xml:space="preserve"> in the Gulf </w:t>
      </w:r>
      <w:r w:rsidR="00E0447D" w:rsidRPr="009929F1">
        <w:rPr>
          <w:rFonts w:eastAsia="Times New Roman"/>
          <w:color w:val="000000"/>
        </w:rPr>
        <w:t xml:space="preserve">known as </w:t>
      </w:r>
      <w:r w:rsidR="00FF25B3" w:rsidRPr="009929F1">
        <w:rPr>
          <w:rFonts w:eastAsia="Times New Roman"/>
          <w:color w:val="000000"/>
        </w:rPr>
        <w:t>“</w:t>
      </w:r>
      <w:r w:rsidR="00E0447D" w:rsidRPr="009929F1">
        <w:rPr>
          <w:rFonts w:eastAsia="Times New Roman"/>
          <w:color w:val="000000"/>
        </w:rPr>
        <w:t>the Cormorant” had been completed in 2011 and had begun operations in 2012. It was located 50 miles east of Galveston, Texas.</w:t>
      </w:r>
      <w:r w:rsidR="00FF25B3" w:rsidRPr="009929F1">
        <w:rPr>
          <w:rFonts w:eastAsia="Times New Roman"/>
          <w:color w:val="000000"/>
        </w:rPr>
        <w:t xml:space="preserve"> </w:t>
      </w:r>
      <w:r w:rsidR="00573889" w:rsidRPr="009929F1">
        <w:rPr>
          <w:rFonts w:eastAsia="Times New Roman"/>
          <w:color w:val="000000"/>
        </w:rPr>
        <w:t xml:space="preserve">After a review of the oil rig infrastructure by a committee, it was found out that </w:t>
      </w:r>
      <w:r w:rsidR="00134B3A" w:rsidRPr="009929F1">
        <w:rPr>
          <w:rFonts w:eastAsia="Times New Roman"/>
          <w:color w:val="000000"/>
        </w:rPr>
        <w:t xml:space="preserve">the set-screw stabilizer bars were designed to withstand </w:t>
      </w:r>
      <w:r w:rsidR="00880AD9" w:rsidRPr="009929F1">
        <w:rPr>
          <w:rFonts w:eastAsia="Times New Roman"/>
          <w:color w:val="000000"/>
        </w:rPr>
        <w:t xml:space="preserve">wind speeds of </w:t>
      </w:r>
      <w:r w:rsidR="006F3F01" w:rsidRPr="009929F1">
        <w:rPr>
          <w:rFonts w:eastAsia="Times New Roman"/>
          <w:color w:val="000000"/>
        </w:rPr>
        <w:t>100mph</w:t>
      </w:r>
      <w:r w:rsidR="00DE2195" w:rsidRPr="009929F1">
        <w:rPr>
          <w:rFonts w:eastAsia="Times New Roman"/>
          <w:color w:val="000000"/>
        </w:rPr>
        <w:t xml:space="preserve"> which </w:t>
      </w:r>
      <w:r w:rsidR="00880AD9" w:rsidRPr="009929F1">
        <w:rPr>
          <w:rFonts w:eastAsia="Times New Roman"/>
          <w:color w:val="000000"/>
        </w:rPr>
        <w:t>was</w:t>
      </w:r>
      <w:r w:rsidR="00134B3A" w:rsidRPr="009929F1">
        <w:rPr>
          <w:rFonts w:eastAsia="Times New Roman"/>
          <w:color w:val="000000"/>
        </w:rPr>
        <w:t xml:space="preserve"> just beneath the Category 3 wind speed. </w:t>
      </w:r>
      <w:r w:rsidR="00D91419" w:rsidRPr="009929F1">
        <w:rPr>
          <w:rFonts w:eastAsia="Times New Roman"/>
          <w:color w:val="000000"/>
        </w:rPr>
        <w:t>On 18</w:t>
      </w:r>
      <w:r w:rsidR="00D91419" w:rsidRPr="009929F1">
        <w:rPr>
          <w:rFonts w:eastAsia="Times New Roman"/>
          <w:color w:val="000000"/>
          <w:vertAlign w:val="superscript"/>
        </w:rPr>
        <w:t>th</w:t>
      </w:r>
      <w:r w:rsidR="00D91419" w:rsidRPr="009929F1">
        <w:rPr>
          <w:rFonts w:eastAsia="Times New Roman"/>
          <w:color w:val="000000"/>
        </w:rPr>
        <w:t xml:space="preserve"> July 2014, </w:t>
      </w:r>
      <w:r w:rsidR="00963AB6" w:rsidRPr="009929F1">
        <w:rPr>
          <w:rFonts w:eastAsia="Times New Roman"/>
          <w:color w:val="000000"/>
        </w:rPr>
        <w:t>Mr. Hillary received</w:t>
      </w:r>
      <w:r w:rsidR="00D91419" w:rsidRPr="009929F1">
        <w:rPr>
          <w:rFonts w:eastAsia="Times New Roman"/>
          <w:color w:val="000000"/>
        </w:rPr>
        <w:t xml:space="preserve"> through email,</w:t>
      </w:r>
      <w:r w:rsidR="00963AB6" w:rsidRPr="009929F1">
        <w:rPr>
          <w:rFonts w:eastAsia="Times New Roman"/>
          <w:color w:val="000000"/>
        </w:rPr>
        <w:t xml:space="preserve"> a </w:t>
      </w:r>
      <w:r w:rsidR="00D91419" w:rsidRPr="009929F1">
        <w:rPr>
          <w:rFonts w:eastAsia="Times New Roman"/>
          <w:color w:val="000000"/>
        </w:rPr>
        <w:t>briefing from the company’s internal compliance department committee</w:t>
      </w:r>
      <w:r w:rsidR="00415472" w:rsidRPr="009929F1">
        <w:rPr>
          <w:rFonts w:eastAsia="Times New Roman"/>
          <w:color w:val="000000"/>
        </w:rPr>
        <w:t xml:space="preserve">. It highlighted the safety and environmental concerns </w:t>
      </w:r>
      <w:r w:rsidR="00CD07EF" w:rsidRPr="009929F1">
        <w:rPr>
          <w:rFonts w:eastAsia="Times New Roman"/>
          <w:color w:val="000000"/>
        </w:rPr>
        <w:t>in relation to</w:t>
      </w:r>
      <w:r w:rsidR="00D91419" w:rsidRPr="009929F1">
        <w:rPr>
          <w:rFonts w:eastAsia="Times New Roman"/>
          <w:color w:val="000000"/>
        </w:rPr>
        <w:t xml:space="preserve"> Acme</w:t>
      </w:r>
      <w:r w:rsidR="00CD07EF" w:rsidRPr="009929F1">
        <w:rPr>
          <w:rFonts w:eastAsia="Times New Roman"/>
          <w:color w:val="000000"/>
        </w:rPr>
        <w:t>’s</w:t>
      </w:r>
      <w:r w:rsidR="00415472" w:rsidRPr="009929F1">
        <w:rPr>
          <w:rFonts w:eastAsia="Times New Roman"/>
          <w:color w:val="000000"/>
        </w:rPr>
        <w:t xml:space="preserve"> </w:t>
      </w:r>
      <w:r w:rsidR="00CD07EF" w:rsidRPr="009929F1">
        <w:rPr>
          <w:rFonts w:eastAsia="Times New Roman"/>
          <w:color w:val="000000"/>
        </w:rPr>
        <w:t xml:space="preserve">drilling operations </w:t>
      </w:r>
      <w:r w:rsidR="00415472" w:rsidRPr="009929F1">
        <w:rPr>
          <w:rFonts w:eastAsia="Times New Roman"/>
          <w:color w:val="000000"/>
        </w:rPr>
        <w:t xml:space="preserve">in Gulf of Mexico. </w:t>
      </w:r>
      <w:r w:rsidR="000C151F" w:rsidRPr="009929F1">
        <w:rPr>
          <w:rFonts w:eastAsia="Times New Roman"/>
          <w:color w:val="000000"/>
        </w:rPr>
        <w:t>W</w:t>
      </w:r>
      <w:r w:rsidR="00CD07EF" w:rsidRPr="009929F1">
        <w:rPr>
          <w:rFonts w:eastAsia="Times New Roman"/>
          <w:color w:val="000000"/>
        </w:rPr>
        <w:t>hat mainly concerned committee</w:t>
      </w:r>
      <w:r w:rsidR="000C151F" w:rsidRPr="009929F1">
        <w:rPr>
          <w:rFonts w:eastAsia="Times New Roman"/>
          <w:color w:val="000000"/>
        </w:rPr>
        <w:t xml:space="preserve"> the most was the stability of the rig and infrastructure. </w:t>
      </w:r>
      <w:r>
        <w:rPr>
          <w:rFonts w:eastAsia="Times New Roman"/>
          <w:color w:val="000000"/>
        </w:rPr>
        <w:tab/>
      </w:r>
      <w:r w:rsidR="002C7858" w:rsidRPr="009929F1">
        <w:rPr>
          <w:rFonts w:eastAsia="Times New Roman"/>
          <w:color w:val="000000"/>
        </w:rPr>
        <w:t xml:space="preserve">According to the Cormorant architectural plans, </w:t>
      </w:r>
      <w:r w:rsidR="001A2D93" w:rsidRPr="009929F1">
        <w:rPr>
          <w:rFonts w:eastAsia="Times New Roman"/>
          <w:color w:val="000000"/>
        </w:rPr>
        <w:t xml:space="preserve">twice as many set-screws for the struts that aid in holding the up the rig in turbulent waters were to be installed. </w:t>
      </w:r>
      <w:r w:rsidR="00160688" w:rsidRPr="009929F1">
        <w:rPr>
          <w:rFonts w:eastAsia="Times New Roman"/>
          <w:color w:val="000000"/>
        </w:rPr>
        <w:t xml:space="preserve">In a bid to save money, Hillary adjusted the infrastructure and number of screws needed. </w:t>
      </w:r>
      <w:r w:rsidR="00676C0C" w:rsidRPr="009929F1">
        <w:rPr>
          <w:rFonts w:eastAsia="Times New Roman"/>
          <w:color w:val="000000"/>
        </w:rPr>
        <w:t>He overrode the architectural plans</w:t>
      </w:r>
      <w:r w:rsidR="00160688" w:rsidRPr="009929F1">
        <w:rPr>
          <w:rFonts w:eastAsia="Times New Roman"/>
          <w:color w:val="000000"/>
        </w:rPr>
        <w:t xml:space="preserve"> since his </w:t>
      </w:r>
      <w:r w:rsidR="00676C0C" w:rsidRPr="009929F1">
        <w:rPr>
          <w:rFonts w:eastAsia="Times New Roman"/>
          <w:color w:val="000000"/>
        </w:rPr>
        <w:t>annual bonus earnings were based on</w:t>
      </w:r>
      <w:r w:rsidR="00160688" w:rsidRPr="009929F1">
        <w:rPr>
          <w:rFonts w:eastAsia="Times New Roman"/>
          <w:color w:val="000000"/>
        </w:rPr>
        <w:t xml:space="preserve"> a thir</w:t>
      </w:r>
      <w:r w:rsidR="00676C0C" w:rsidRPr="009929F1">
        <w:rPr>
          <w:rFonts w:eastAsia="Times New Roman"/>
          <w:color w:val="000000"/>
        </w:rPr>
        <w:t>d of all savings in costs</w:t>
      </w:r>
      <w:r w:rsidR="00160688" w:rsidRPr="009929F1">
        <w:rPr>
          <w:rFonts w:eastAsia="Times New Roman"/>
          <w:color w:val="000000"/>
        </w:rPr>
        <w:t xml:space="preserve">. </w:t>
      </w:r>
      <w:r w:rsidR="00985A0A" w:rsidRPr="009929F1">
        <w:rPr>
          <w:rFonts w:eastAsia="Times New Roman"/>
          <w:color w:val="000000"/>
        </w:rPr>
        <w:t xml:space="preserve">Hillary also felt safe </w:t>
      </w:r>
      <w:r w:rsidR="00BC0FF6" w:rsidRPr="009929F1">
        <w:rPr>
          <w:rFonts w:eastAsia="Times New Roman"/>
          <w:color w:val="000000"/>
        </w:rPr>
        <w:t xml:space="preserve">due to </w:t>
      </w:r>
      <w:r w:rsidR="008F1351" w:rsidRPr="009929F1">
        <w:rPr>
          <w:rFonts w:eastAsia="Times New Roman"/>
          <w:color w:val="000000"/>
        </w:rPr>
        <w:t xml:space="preserve">weather risk related loss assessment data which placed the risk of a Category 3 hurricane </w:t>
      </w:r>
      <w:r w:rsidR="0060191F" w:rsidRPr="009929F1">
        <w:rPr>
          <w:rFonts w:eastAsia="Times New Roman"/>
          <w:color w:val="000000"/>
        </w:rPr>
        <w:t xml:space="preserve">for the Gulf to be less than 1 percent, 0.0003%. </w:t>
      </w:r>
      <w:r w:rsidR="007744FF" w:rsidRPr="009929F1">
        <w:rPr>
          <w:rFonts w:eastAsia="Times New Roman"/>
          <w:color w:val="000000"/>
        </w:rPr>
        <w:t xml:space="preserve">The data was based on an August 2010 memo. </w:t>
      </w:r>
      <w:r w:rsidR="00AC2BF4" w:rsidRPr="009929F1">
        <w:rPr>
          <w:rFonts w:eastAsia="Times New Roman"/>
          <w:color w:val="000000"/>
        </w:rPr>
        <w:t>Hillary thus did not consider the unpredictability of weather. The minor adjustments saved around $3,000,000.</w:t>
      </w:r>
      <w:r w:rsidR="008824ED" w:rsidRPr="009929F1">
        <w:rPr>
          <w:rFonts w:eastAsia="Times New Roman"/>
          <w:color w:val="000000"/>
        </w:rPr>
        <w:t xml:space="preserve"> Cormorant was to generate a profit of over a billion dollars.</w:t>
      </w:r>
    </w:p>
    <w:p w14:paraId="5420392F" w14:textId="42F730A8" w:rsidR="00221936" w:rsidRPr="009929F1" w:rsidRDefault="00B546CF" w:rsidP="001E485F">
      <w:pPr>
        <w:shd w:val="clear" w:color="auto" w:fill="FFFFFF"/>
        <w:ind w:firstLine="720"/>
        <w:rPr>
          <w:rFonts w:eastAsia="Times New Roman"/>
          <w:color w:val="000000"/>
        </w:rPr>
      </w:pPr>
      <w:r w:rsidRPr="009929F1">
        <w:rPr>
          <w:rFonts w:eastAsia="Times New Roman"/>
          <w:color w:val="000000"/>
        </w:rPr>
        <w:lastRenderedPageBreak/>
        <w:t>On September 16</w:t>
      </w:r>
      <w:r w:rsidRPr="009929F1">
        <w:rPr>
          <w:rFonts w:eastAsia="Times New Roman"/>
          <w:color w:val="000000"/>
          <w:vertAlign w:val="superscript"/>
        </w:rPr>
        <w:t>th</w:t>
      </w:r>
      <w:r w:rsidRPr="009929F1">
        <w:rPr>
          <w:rFonts w:eastAsia="Times New Roman"/>
          <w:color w:val="000000"/>
        </w:rPr>
        <w:t xml:space="preserve">, the hurricane came close to one mile off the Cormorant and within </w:t>
      </w:r>
      <w:r w:rsidRPr="009929F1">
        <w:rPr>
          <w:rFonts w:eastAsia="Times New Roman"/>
          <w:color w:val="000000"/>
        </w:rPr>
        <w:t>short period of time,</w:t>
      </w:r>
      <w:r w:rsidRPr="009929F1">
        <w:rPr>
          <w:rFonts w:eastAsia="Times New Roman"/>
          <w:color w:val="000000"/>
        </w:rPr>
        <w:t xml:space="preserve"> infrastructure of </w:t>
      </w:r>
      <w:r w:rsidRPr="009929F1">
        <w:rPr>
          <w:rFonts w:eastAsia="Times New Roman"/>
          <w:color w:val="000000"/>
        </w:rPr>
        <w:t xml:space="preserve">rig began </w:t>
      </w:r>
      <w:r w:rsidRPr="009929F1">
        <w:rPr>
          <w:rFonts w:eastAsia="Times New Roman"/>
          <w:color w:val="000000"/>
        </w:rPr>
        <w:t>weaken due to failure of the str</w:t>
      </w:r>
      <w:r w:rsidRPr="009929F1">
        <w:rPr>
          <w:rFonts w:eastAsia="Times New Roman"/>
          <w:color w:val="000000"/>
        </w:rPr>
        <w:t>uctural set-screw</w:t>
      </w:r>
      <w:r w:rsidR="007C5E77" w:rsidRPr="009929F1">
        <w:rPr>
          <w:rFonts w:eastAsia="Times New Roman"/>
          <w:color w:val="000000"/>
        </w:rPr>
        <w:t xml:space="preserve"> installed by Hillary</w:t>
      </w:r>
      <w:r w:rsidRPr="009929F1">
        <w:rPr>
          <w:rFonts w:eastAsia="Times New Roman"/>
          <w:color w:val="000000"/>
        </w:rPr>
        <w:t>.</w:t>
      </w:r>
      <w:r w:rsidR="007C5E77" w:rsidRPr="009929F1">
        <w:rPr>
          <w:rFonts w:eastAsia="Times New Roman"/>
          <w:color w:val="000000"/>
        </w:rPr>
        <w:t xml:space="preserve"> </w:t>
      </w:r>
      <w:r w:rsidR="003D6A46" w:rsidRPr="009929F1">
        <w:rPr>
          <w:rFonts w:eastAsia="Times New Roman"/>
          <w:color w:val="000000"/>
        </w:rPr>
        <w:t xml:space="preserve">The result was a collapse of the rig and thus seeping of hundreds of gallons of oil into the Gulf. There was little chance of survival for the </w:t>
      </w:r>
      <w:r w:rsidR="00195255" w:rsidRPr="009929F1">
        <w:rPr>
          <w:rFonts w:eastAsia="Times New Roman"/>
          <w:color w:val="000000"/>
        </w:rPr>
        <w:t xml:space="preserve">security crew members who were left behind to manage the rig when it was being evacuated as the hurricane was a Category 5 and the infrastructure was crumbling. </w:t>
      </w:r>
      <w:r w:rsidR="00E55441" w:rsidRPr="009929F1">
        <w:rPr>
          <w:rFonts w:eastAsia="Times New Roman"/>
          <w:color w:val="000000"/>
        </w:rPr>
        <w:t xml:space="preserve">Matt Champion, who had worked at Acme’s oil rigs for six years, was killed </w:t>
      </w:r>
      <w:r w:rsidR="00F628B0" w:rsidRPr="009929F1">
        <w:rPr>
          <w:rFonts w:eastAsia="Times New Roman"/>
          <w:color w:val="000000"/>
        </w:rPr>
        <w:t xml:space="preserve">when one of the struts supported by the failing set-screws snapped and fell. </w:t>
      </w:r>
      <w:r w:rsidR="00DD2910" w:rsidRPr="009929F1">
        <w:rPr>
          <w:rFonts w:eastAsia="Times New Roman"/>
          <w:color w:val="000000"/>
        </w:rPr>
        <w:t xml:space="preserve">This raises the question whether the life would have been spared if the architectural plans were not modified. </w:t>
      </w:r>
    </w:p>
    <w:p w14:paraId="1AE0F4FE" w14:textId="48255E15" w:rsidR="000F6E60" w:rsidRPr="009929F1" w:rsidRDefault="00B546CF" w:rsidP="00415472">
      <w:pPr>
        <w:shd w:val="clear" w:color="auto" w:fill="FFFFFF"/>
        <w:rPr>
          <w:rFonts w:eastAsia="Times New Roman"/>
          <w:color w:val="000000"/>
        </w:rPr>
      </w:pPr>
      <w:r>
        <w:rPr>
          <w:rFonts w:eastAsia="Times New Roman"/>
          <w:color w:val="000000"/>
        </w:rPr>
        <w:tab/>
      </w:r>
      <w:r w:rsidRPr="009929F1">
        <w:rPr>
          <w:rFonts w:eastAsia="Times New Roman"/>
          <w:color w:val="000000"/>
        </w:rPr>
        <w:t>Oil continued spilling even after the storm was over. Mr. Edward Hillary got wind of t</w:t>
      </w:r>
      <w:r w:rsidRPr="009929F1">
        <w:rPr>
          <w:rFonts w:eastAsia="Times New Roman"/>
          <w:color w:val="000000"/>
        </w:rPr>
        <w:t>he destruction that had occurred on September 16</w:t>
      </w:r>
      <w:r w:rsidRPr="009929F1">
        <w:rPr>
          <w:rFonts w:eastAsia="Times New Roman"/>
          <w:color w:val="000000"/>
          <w:vertAlign w:val="superscript"/>
        </w:rPr>
        <w:t>th</w:t>
      </w:r>
      <w:r w:rsidRPr="009929F1">
        <w:rPr>
          <w:rFonts w:eastAsia="Times New Roman"/>
          <w:color w:val="000000"/>
        </w:rPr>
        <w:t xml:space="preserve"> </w:t>
      </w:r>
      <w:r w:rsidR="000D2745" w:rsidRPr="009929F1">
        <w:rPr>
          <w:rFonts w:eastAsia="Times New Roman"/>
          <w:color w:val="000000"/>
        </w:rPr>
        <w:t xml:space="preserve">at 7.00 am and assembled his team to formulate ways to reduce the destruction but no one could really provide a good solution. His only concern was to avoid potential liability. </w:t>
      </w:r>
    </w:p>
    <w:p w14:paraId="3324A03B" w14:textId="1B0BF206" w:rsidR="00E37761" w:rsidRPr="009929F1" w:rsidRDefault="00B546CF" w:rsidP="00427B48">
      <w:pPr>
        <w:shd w:val="clear" w:color="auto" w:fill="FFFFFF"/>
        <w:jc w:val="center"/>
        <w:rPr>
          <w:rFonts w:eastAsia="Times New Roman"/>
          <w:b/>
          <w:color w:val="000000"/>
        </w:rPr>
      </w:pPr>
      <w:r w:rsidRPr="009929F1">
        <w:rPr>
          <w:rFonts w:eastAsia="Times New Roman"/>
          <w:b/>
          <w:color w:val="000000"/>
        </w:rPr>
        <w:t>Negligence</w:t>
      </w:r>
    </w:p>
    <w:p w14:paraId="345088D4" w14:textId="5C972850" w:rsidR="00427B48" w:rsidRPr="009929F1" w:rsidRDefault="00B546CF" w:rsidP="00427B48">
      <w:pPr>
        <w:shd w:val="clear" w:color="auto" w:fill="FFFFFF"/>
        <w:rPr>
          <w:rFonts w:eastAsia="Times New Roman"/>
          <w:color w:val="000000"/>
        </w:rPr>
      </w:pPr>
      <w:r>
        <w:rPr>
          <w:rFonts w:eastAsia="Times New Roman"/>
          <w:color w:val="000000"/>
        </w:rPr>
        <w:tab/>
      </w:r>
      <w:r w:rsidRPr="009929F1">
        <w:rPr>
          <w:rFonts w:eastAsia="Times New Roman"/>
          <w:color w:val="000000"/>
        </w:rPr>
        <w:t xml:space="preserve">Negligence is </w:t>
      </w:r>
      <w:r w:rsidRPr="009929F1">
        <w:rPr>
          <w:rFonts w:eastAsia="Times New Roman"/>
          <w:color w:val="000000"/>
        </w:rPr>
        <w:t>defined as the “Theory of tort recovery involving a legal duty, a breach of duty, proximate cause a</w:t>
      </w:r>
      <w:r w:rsidR="00680166" w:rsidRPr="009929F1">
        <w:rPr>
          <w:rFonts w:eastAsia="Times New Roman"/>
          <w:color w:val="000000"/>
        </w:rPr>
        <w:t>nd injury”</w:t>
      </w:r>
      <w:r w:rsidR="00680166" w:rsidRPr="009929F1">
        <w:rPr>
          <w:color w:val="333333"/>
          <w:shd w:val="clear" w:color="auto" w:fill="FFFFFF"/>
        </w:rPr>
        <w:t xml:space="preserve"> </w:t>
      </w:r>
      <w:r w:rsidR="00680166" w:rsidRPr="009929F1">
        <w:rPr>
          <w:rFonts w:eastAsia="Times New Roman"/>
          <w:color w:val="000000"/>
        </w:rPr>
        <w:t>(Abadinsky, 2014)</w:t>
      </w:r>
      <w:r w:rsidRPr="009929F1">
        <w:rPr>
          <w:rFonts w:eastAsia="Times New Roman"/>
          <w:color w:val="000000"/>
        </w:rPr>
        <w:t xml:space="preserve">. </w:t>
      </w:r>
      <w:r w:rsidR="00C80AFB" w:rsidRPr="009929F1">
        <w:rPr>
          <w:rFonts w:eastAsia="Times New Roman"/>
          <w:color w:val="000000"/>
        </w:rPr>
        <w:t xml:space="preserve">This was the first liability and thus Hillary should be charged for it. Hillary did not follow the architectural plans the implementation of the construction project. He also ignored the internal compliance department’s concerns. His aim was to save on costs so as to increase his bonus. </w:t>
      </w:r>
    </w:p>
    <w:p w14:paraId="1C7EAC2D" w14:textId="2DF2795A" w:rsidR="00070FF0" w:rsidRPr="009929F1" w:rsidRDefault="00B546CF" w:rsidP="00427B48">
      <w:pPr>
        <w:shd w:val="clear" w:color="auto" w:fill="FFFFFF"/>
        <w:rPr>
          <w:rFonts w:eastAsia="Times New Roman"/>
          <w:color w:val="000000"/>
        </w:rPr>
      </w:pPr>
      <w:r>
        <w:rPr>
          <w:rFonts w:eastAsia="Times New Roman"/>
          <w:color w:val="000000"/>
        </w:rPr>
        <w:tab/>
      </w:r>
      <w:r w:rsidRPr="009929F1">
        <w:rPr>
          <w:rFonts w:eastAsia="Times New Roman"/>
          <w:color w:val="000000"/>
        </w:rPr>
        <w:t>Negligence can be proven using four components namely; duty, breach, causation and damages</w:t>
      </w:r>
      <w:r w:rsidR="00680166" w:rsidRPr="009929F1">
        <w:rPr>
          <w:color w:val="333333"/>
          <w:shd w:val="clear" w:color="auto" w:fill="FFFFFF"/>
        </w:rPr>
        <w:t xml:space="preserve"> </w:t>
      </w:r>
      <w:r w:rsidR="00680166" w:rsidRPr="009929F1">
        <w:rPr>
          <w:rFonts w:eastAsia="Times New Roman"/>
          <w:color w:val="000000"/>
        </w:rPr>
        <w:t>(Abadinsky, 2014)</w:t>
      </w:r>
      <w:r w:rsidRPr="009929F1">
        <w:rPr>
          <w:rFonts w:eastAsia="Times New Roman"/>
          <w:color w:val="000000"/>
        </w:rPr>
        <w:t xml:space="preserve">. </w:t>
      </w:r>
      <w:r w:rsidR="006601B2" w:rsidRPr="009929F1">
        <w:rPr>
          <w:rFonts w:eastAsia="Times New Roman"/>
          <w:color w:val="000000"/>
        </w:rPr>
        <w:t xml:space="preserve">In relation to duty, as the Vice President for </w:t>
      </w:r>
      <w:r w:rsidR="0050430D" w:rsidRPr="009929F1">
        <w:rPr>
          <w:rFonts w:eastAsia="Times New Roman"/>
          <w:color w:val="000000"/>
        </w:rPr>
        <w:t xml:space="preserve">drilling </w:t>
      </w:r>
      <w:r w:rsidR="006601B2" w:rsidRPr="009929F1">
        <w:rPr>
          <w:rFonts w:eastAsia="Times New Roman"/>
          <w:color w:val="000000"/>
        </w:rPr>
        <w:t xml:space="preserve">operations, </w:t>
      </w:r>
      <w:r w:rsidR="0050430D" w:rsidRPr="009929F1">
        <w:rPr>
          <w:rFonts w:eastAsia="Times New Roman"/>
          <w:color w:val="000000"/>
        </w:rPr>
        <w:t>ensuring the safety of the staff was Mr. Hillary’</w:t>
      </w:r>
      <w:r w:rsidR="00F9222E" w:rsidRPr="009929F1">
        <w:rPr>
          <w:rFonts w:eastAsia="Times New Roman"/>
          <w:color w:val="000000"/>
        </w:rPr>
        <w:t>s legal duty</w:t>
      </w:r>
      <w:r w:rsidR="00060996" w:rsidRPr="009929F1">
        <w:rPr>
          <w:rFonts w:eastAsia="Times New Roman"/>
          <w:color w:val="000000"/>
        </w:rPr>
        <w:t xml:space="preserve">. Failure </w:t>
      </w:r>
      <w:r w:rsidR="00F9222E" w:rsidRPr="009929F1">
        <w:rPr>
          <w:rFonts w:eastAsia="Times New Roman"/>
          <w:color w:val="000000"/>
        </w:rPr>
        <w:t>to</w:t>
      </w:r>
      <w:r w:rsidR="007A611F" w:rsidRPr="009929F1">
        <w:rPr>
          <w:rFonts w:eastAsia="Times New Roman"/>
          <w:color w:val="000000"/>
        </w:rPr>
        <w:t xml:space="preserve"> adhere</w:t>
      </w:r>
      <w:r w:rsidR="000E32E7" w:rsidRPr="009929F1">
        <w:rPr>
          <w:rFonts w:eastAsia="Times New Roman"/>
          <w:color w:val="000000"/>
        </w:rPr>
        <w:t>nce</w:t>
      </w:r>
      <w:r w:rsidR="007A611F" w:rsidRPr="009929F1">
        <w:rPr>
          <w:rFonts w:eastAsia="Times New Roman"/>
          <w:color w:val="000000"/>
        </w:rPr>
        <w:t xml:space="preserve"> to safety precautions</w:t>
      </w:r>
      <w:r w:rsidR="002B0CA3" w:rsidRPr="009929F1">
        <w:rPr>
          <w:rFonts w:eastAsia="Times New Roman"/>
          <w:color w:val="000000"/>
        </w:rPr>
        <w:t xml:space="preserve"> such as</w:t>
      </w:r>
      <w:r w:rsidR="007A611F" w:rsidRPr="009929F1">
        <w:rPr>
          <w:rFonts w:eastAsia="Times New Roman"/>
          <w:color w:val="000000"/>
        </w:rPr>
        <w:t xml:space="preserve"> </w:t>
      </w:r>
      <w:r w:rsidR="00D2283C" w:rsidRPr="009929F1">
        <w:rPr>
          <w:rFonts w:eastAsia="Times New Roman"/>
          <w:color w:val="000000"/>
        </w:rPr>
        <w:t xml:space="preserve">installing </w:t>
      </w:r>
      <w:r w:rsidR="007A611F" w:rsidRPr="009929F1">
        <w:rPr>
          <w:rFonts w:eastAsia="Times New Roman"/>
          <w:color w:val="000000"/>
        </w:rPr>
        <w:t>twice as many set-scr</w:t>
      </w:r>
      <w:r w:rsidR="00F9222E" w:rsidRPr="009929F1">
        <w:rPr>
          <w:rFonts w:eastAsia="Times New Roman"/>
          <w:color w:val="000000"/>
        </w:rPr>
        <w:t>ews</w:t>
      </w:r>
      <w:r w:rsidR="000E32E7" w:rsidRPr="009929F1">
        <w:rPr>
          <w:rFonts w:eastAsia="Times New Roman"/>
          <w:color w:val="000000"/>
        </w:rPr>
        <w:t xml:space="preserve"> as in the architectural plan</w:t>
      </w:r>
      <w:r w:rsidR="00F9222E" w:rsidRPr="009929F1">
        <w:rPr>
          <w:rFonts w:eastAsia="Times New Roman"/>
          <w:color w:val="000000"/>
        </w:rPr>
        <w:t xml:space="preserve"> was a breach </w:t>
      </w:r>
      <w:r w:rsidR="00F9222E" w:rsidRPr="009929F1">
        <w:rPr>
          <w:rFonts w:eastAsia="Times New Roman"/>
          <w:color w:val="000000"/>
        </w:rPr>
        <w:lastRenderedPageBreak/>
        <w:t>of legal duty.</w:t>
      </w:r>
      <w:r w:rsidR="000E32E7" w:rsidRPr="009929F1">
        <w:rPr>
          <w:rFonts w:eastAsia="Times New Roman"/>
          <w:color w:val="000000"/>
        </w:rPr>
        <w:t xml:space="preserve"> </w:t>
      </w:r>
      <w:r w:rsidR="00C639EF" w:rsidRPr="009929F1">
        <w:rPr>
          <w:rFonts w:eastAsia="Times New Roman"/>
          <w:color w:val="000000"/>
        </w:rPr>
        <w:t xml:space="preserve">Causation was as a result of Mr. Hillary’s actions of not using the infrastructure plan thus causing injury. Damages included the death of the security worker and the destruction of wildlife. </w:t>
      </w:r>
    </w:p>
    <w:p w14:paraId="09C532C6" w14:textId="0EFA9BB6" w:rsidR="00C16A48" w:rsidRPr="009929F1" w:rsidRDefault="00B546CF" w:rsidP="000B4656">
      <w:pPr>
        <w:shd w:val="clear" w:color="auto" w:fill="FFFFFF"/>
        <w:jc w:val="center"/>
        <w:rPr>
          <w:rFonts w:eastAsia="Times New Roman"/>
          <w:b/>
          <w:color w:val="000000"/>
        </w:rPr>
      </w:pPr>
      <w:r w:rsidRPr="009929F1">
        <w:rPr>
          <w:rFonts w:eastAsia="Times New Roman"/>
          <w:b/>
          <w:color w:val="000000"/>
        </w:rPr>
        <w:t>Clean Water Act</w:t>
      </w:r>
    </w:p>
    <w:p w14:paraId="1F07F2CE" w14:textId="46A521DB" w:rsidR="000B4656" w:rsidRPr="009929F1" w:rsidRDefault="00B546CF" w:rsidP="000B4656">
      <w:pPr>
        <w:shd w:val="clear" w:color="auto" w:fill="FFFFFF"/>
        <w:rPr>
          <w:rFonts w:eastAsia="Times New Roman"/>
          <w:color w:val="000000"/>
        </w:rPr>
      </w:pPr>
      <w:r>
        <w:rPr>
          <w:rFonts w:eastAsia="Times New Roman"/>
          <w:color w:val="000000"/>
        </w:rPr>
        <w:tab/>
      </w:r>
      <w:r w:rsidRPr="009929F1">
        <w:rPr>
          <w:rFonts w:eastAsia="Times New Roman"/>
          <w:color w:val="000000"/>
        </w:rPr>
        <w:t xml:space="preserve">The Clean Water Act </w:t>
      </w:r>
      <w:r w:rsidR="00CC435F">
        <w:rPr>
          <w:rFonts w:eastAsia="Times New Roman"/>
          <w:color w:val="000000"/>
        </w:rPr>
        <w:t>provides a basic structure in charge of</w:t>
      </w:r>
      <w:r w:rsidR="00662FBB" w:rsidRPr="009929F1">
        <w:rPr>
          <w:rFonts w:eastAsia="Times New Roman"/>
          <w:color w:val="000000"/>
        </w:rPr>
        <w:t xml:space="preserve"> regulating pollutant discharges into waters of the United States and regulating surface waters quality standards</w:t>
      </w:r>
      <w:r w:rsidR="003E59EA" w:rsidRPr="009929F1">
        <w:rPr>
          <w:rFonts w:eastAsia="Times New Roman"/>
          <w:color w:val="000000"/>
        </w:rPr>
        <w:t xml:space="preserve"> (EPA, 2018)</w:t>
      </w:r>
      <w:r w:rsidR="00CC435F">
        <w:rPr>
          <w:rFonts w:eastAsia="Times New Roman"/>
          <w:color w:val="000000"/>
        </w:rPr>
        <w:t>. The act made it not legal to direct any pollutant to single</w:t>
      </w:r>
      <w:r w:rsidR="00662FBB" w:rsidRPr="009929F1">
        <w:rPr>
          <w:rFonts w:eastAsia="Times New Roman"/>
          <w:color w:val="000000"/>
        </w:rPr>
        <w:t xml:space="preserve"> navigable waters unless a permit was acquired. </w:t>
      </w:r>
      <w:r w:rsidRPr="009929F1">
        <w:rPr>
          <w:rFonts w:eastAsia="Times New Roman"/>
          <w:color w:val="000000"/>
        </w:rPr>
        <w:t xml:space="preserve">Mr. Hillary should be charged with failing to </w:t>
      </w:r>
      <w:r w:rsidR="00662FBB" w:rsidRPr="009929F1">
        <w:rPr>
          <w:rFonts w:eastAsia="Times New Roman"/>
          <w:color w:val="000000"/>
        </w:rPr>
        <w:t>adhere to the Clean</w:t>
      </w:r>
      <w:r w:rsidR="003E59EA" w:rsidRPr="009929F1">
        <w:rPr>
          <w:rFonts w:eastAsia="Times New Roman"/>
          <w:color w:val="000000"/>
        </w:rPr>
        <w:t xml:space="preserve"> Water A</w:t>
      </w:r>
      <w:r w:rsidR="003C73BC" w:rsidRPr="009929F1">
        <w:rPr>
          <w:rFonts w:eastAsia="Times New Roman"/>
          <w:color w:val="000000"/>
        </w:rPr>
        <w:t xml:space="preserve">ct. The result of drilling-related wastewater leakages is </w:t>
      </w:r>
      <w:r w:rsidR="00F911D5" w:rsidRPr="009929F1">
        <w:rPr>
          <w:rFonts w:eastAsia="Times New Roman"/>
          <w:color w:val="000000"/>
        </w:rPr>
        <w:t xml:space="preserve">increased concentration of methane in water supplies, salinity of water and metals in drinking water </w:t>
      </w:r>
      <w:r w:rsidR="00680166" w:rsidRPr="009929F1">
        <w:rPr>
          <w:rFonts w:eastAsia="Times New Roman"/>
          <w:color w:val="000000"/>
        </w:rPr>
        <w:t>(Lin, 2015)</w:t>
      </w:r>
      <w:r w:rsidR="00F911D5" w:rsidRPr="009929F1">
        <w:rPr>
          <w:rFonts w:eastAsia="Times New Roman"/>
          <w:color w:val="000000"/>
        </w:rPr>
        <w:t>. He should pay a fine for the damage done to the environment.</w:t>
      </w:r>
    </w:p>
    <w:p w14:paraId="3AE259CB" w14:textId="0C4672B6" w:rsidR="00F911D5" w:rsidRPr="009929F1" w:rsidRDefault="00B546CF" w:rsidP="00ED5BDC">
      <w:pPr>
        <w:shd w:val="clear" w:color="auto" w:fill="FFFFFF"/>
        <w:jc w:val="center"/>
        <w:rPr>
          <w:rFonts w:eastAsia="Times New Roman"/>
          <w:b/>
          <w:color w:val="000000"/>
        </w:rPr>
      </w:pPr>
      <w:r w:rsidRPr="009929F1">
        <w:rPr>
          <w:rFonts w:eastAsia="Times New Roman"/>
          <w:b/>
          <w:color w:val="000000"/>
        </w:rPr>
        <w:t>Involuntary Manslaughter</w:t>
      </w:r>
    </w:p>
    <w:p w14:paraId="7D8C5930" w14:textId="39A29EA6" w:rsidR="00ED5BDC" w:rsidRPr="009929F1" w:rsidRDefault="00B546CF" w:rsidP="00ED5BDC">
      <w:pPr>
        <w:shd w:val="clear" w:color="auto" w:fill="FFFFFF"/>
        <w:rPr>
          <w:rFonts w:eastAsia="Times New Roman"/>
          <w:color w:val="000000"/>
        </w:rPr>
      </w:pPr>
      <w:r>
        <w:rPr>
          <w:rFonts w:eastAsia="Times New Roman"/>
          <w:color w:val="000000"/>
        </w:rPr>
        <w:tab/>
      </w:r>
      <w:r w:rsidR="00237787" w:rsidRPr="009929F1">
        <w:rPr>
          <w:rFonts w:eastAsia="Times New Roman"/>
          <w:color w:val="000000"/>
        </w:rPr>
        <w:t>Involuntary manslaughter is defined as the unlawful killing of another person unintentionally</w:t>
      </w:r>
      <w:r w:rsidR="00210B3D" w:rsidRPr="009929F1">
        <w:rPr>
          <w:rFonts w:eastAsia="Times New Roman"/>
          <w:color w:val="000000"/>
        </w:rPr>
        <w:t xml:space="preserve"> (Abadinsky, 2014)</w:t>
      </w:r>
      <w:r w:rsidR="00237787" w:rsidRPr="009929F1">
        <w:rPr>
          <w:rFonts w:eastAsia="Times New Roman"/>
          <w:color w:val="000000"/>
        </w:rPr>
        <w:t xml:space="preserve">. </w:t>
      </w:r>
      <w:r w:rsidR="00A23D40" w:rsidRPr="009929F1">
        <w:rPr>
          <w:rFonts w:eastAsia="Times New Roman"/>
          <w:color w:val="000000"/>
        </w:rPr>
        <w:t xml:space="preserve">Mr. Hillary should be tried for involuntary manslaughter for death of Mr. Champion. </w:t>
      </w:r>
      <w:r w:rsidR="009D252D" w:rsidRPr="009929F1">
        <w:rPr>
          <w:rFonts w:eastAsia="Times New Roman"/>
          <w:color w:val="000000"/>
        </w:rPr>
        <w:t xml:space="preserve">Mr. Hillary’s amendment to the architectural plan is what led to the death of Matt. The extra set-screws might have prevented the strut from falling and killing the worker. Mr. Edward Hillary’s bad judgment led the unintended death of Mr. Champion. In most states, if convicted, one may serve prison sentences between 5-10 years. </w:t>
      </w:r>
    </w:p>
    <w:p w14:paraId="3CA157DE" w14:textId="74A43D6C" w:rsidR="000047D0" w:rsidRPr="009929F1" w:rsidRDefault="00B546CF" w:rsidP="000047D0">
      <w:pPr>
        <w:shd w:val="clear" w:color="auto" w:fill="FFFFFF"/>
        <w:jc w:val="center"/>
        <w:rPr>
          <w:rFonts w:eastAsia="Times New Roman"/>
          <w:b/>
          <w:color w:val="000000"/>
        </w:rPr>
      </w:pPr>
      <w:r w:rsidRPr="009929F1">
        <w:rPr>
          <w:rFonts w:eastAsia="Times New Roman"/>
          <w:b/>
          <w:color w:val="000000"/>
        </w:rPr>
        <w:t>Restitution</w:t>
      </w:r>
    </w:p>
    <w:p w14:paraId="14B4BC30" w14:textId="736592AB" w:rsidR="000047D0" w:rsidRDefault="00B546CF" w:rsidP="000047D0">
      <w:pPr>
        <w:shd w:val="clear" w:color="auto" w:fill="FFFFFF"/>
        <w:rPr>
          <w:rFonts w:eastAsia="Times New Roman"/>
          <w:color w:val="000000"/>
        </w:rPr>
      </w:pPr>
      <w:r>
        <w:rPr>
          <w:rFonts w:eastAsia="Times New Roman"/>
          <w:color w:val="000000"/>
        </w:rPr>
        <w:tab/>
      </w:r>
      <w:r w:rsidR="00905F41" w:rsidRPr="009929F1">
        <w:rPr>
          <w:rFonts w:eastAsia="Times New Roman"/>
          <w:color w:val="000000"/>
        </w:rPr>
        <w:t>Noteworthy, the water source</w:t>
      </w:r>
      <w:r w:rsidR="00553D50" w:rsidRPr="009929F1">
        <w:rPr>
          <w:rFonts w:eastAsia="Times New Roman"/>
          <w:color w:val="000000"/>
        </w:rPr>
        <w:t xml:space="preserve"> and the wildlife were</w:t>
      </w:r>
      <w:r w:rsidR="00905F41" w:rsidRPr="009929F1">
        <w:rPr>
          <w:rFonts w:eastAsia="Times New Roman"/>
          <w:color w:val="000000"/>
        </w:rPr>
        <w:t xml:space="preserve"> </w:t>
      </w:r>
      <w:r w:rsidR="00553D50" w:rsidRPr="009929F1">
        <w:rPr>
          <w:rFonts w:eastAsia="Times New Roman"/>
          <w:color w:val="000000"/>
        </w:rPr>
        <w:t xml:space="preserve">sources of livelihood to some individuals. </w:t>
      </w:r>
      <w:r w:rsidR="00B361FD" w:rsidRPr="009929F1">
        <w:rPr>
          <w:rFonts w:eastAsia="Times New Roman"/>
          <w:color w:val="000000"/>
        </w:rPr>
        <w:t>Some businesses relied on the source’</w:t>
      </w:r>
      <w:r w:rsidR="00346455" w:rsidRPr="009929F1">
        <w:rPr>
          <w:rFonts w:eastAsia="Times New Roman"/>
          <w:color w:val="000000"/>
        </w:rPr>
        <w:t>s productivity</w:t>
      </w:r>
      <w:r w:rsidR="00B361FD" w:rsidRPr="009929F1">
        <w:rPr>
          <w:rFonts w:eastAsia="Times New Roman"/>
          <w:color w:val="000000"/>
        </w:rPr>
        <w:t xml:space="preserve"> whether directly or indirectly.</w:t>
      </w:r>
      <w:r w:rsidR="00346455" w:rsidRPr="009929F1">
        <w:rPr>
          <w:rFonts w:eastAsia="Times New Roman"/>
          <w:color w:val="000000"/>
        </w:rPr>
        <w:t xml:space="preserve"> </w:t>
      </w:r>
      <w:r w:rsidR="009666AA" w:rsidRPr="009929F1">
        <w:rPr>
          <w:rFonts w:eastAsia="Times New Roman"/>
          <w:color w:val="000000"/>
        </w:rPr>
        <w:t xml:space="preserve">The </w:t>
      </w:r>
      <w:r w:rsidR="003514FE" w:rsidRPr="009929F1">
        <w:rPr>
          <w:rFonts w:eastAsia="Times New Roman"/>
          <w:color w:val="000000"/>
        </w:rPr>
        <w:t>oil spill</w:t>
      </w:r>
      <w:r w:rsidR="009666AA" w:rsidRPr="009929F1">
        <w:rPr>
          <w:rFonts w:eastAsia="Times New Roman"/>
          <w:color w:val="000000"/>
        </w:rPr>
        <w:t xml:space="preserve"> affected the so</w:t>
      </w:r>
      <w:r w:rsidR="00B93E46" w:rsidRPr="009929F1">
        <w:rPr>
          <w:rFonts w:eastAsia="Times New Roman"/>
          <w:color w:val="000000"/>
        </w:rPr>
        <w:t>u</w:t>
      </w:r>
      <w:r w:rsidR="009666AA" w:rsidRPr="009929F1">
        <w:rPr>
          <w:rFonts w:eastAsia="Times New Roman"/>
          <w:color w:val="000000"/>
        </w:rPr>
        <w:t>rce itself, wildlife and the whole ecosystem.</w:t>
      </w:r>
      <w:r w:rsidR="00331BB3" w:rsidRPr="009929F1">
        <w:rPr>
          <w:rFonts w:eastAsia="Times New Roman"/>
          <w:color w:val="000000"/>
        </w:rPr>
        <w:t xml:space="preserve"> </w:t>
      </w:r>
      <w:r w:rsidR="00972144" w:rsidRPr="009929F1">
        <w:rPr>
          <w:rFonts w:eastAsia="Times New Roman"/>
          <w:color w:val="000000"/>
        </w:rPr>
        <w:t>Individuals who depend on the source for a living were greatly impacted by this.</w:t>
      </w:r>
      <w:r w:rsidR="003514FE" w:rsidRPr="009929F1">
        <w:rPr>
          <w:rFonts w:eastAsia="Times New Roman"/>
          <w:color w:val="000000"/>
        </w:rPr>
        <w:t xml:space="preserve"> </w:t>
      </w:r>
      <w:r w:rsidR="00331BB3" w:rsidRPr="009929F1">
        <w:rPr>
          <w:rFonts w:eastAsia="Times New Roman"/>
          <w:color w:val="000000"/>
        </w:rPr>
        <w:t xml:space="preserve">Mr. Hillary should, therefore, pay </w:t>
      </w:r>
      <w:r w:rsidR="00331BB3" w:rsidRPr="009929F1">
        <w:rPr>
          <w:rFonts w:eastAsia="Times New Roman"/>
          <w:color w:val="000000"/>
        </w:rPr>
        <w:lastRenderedPageBreak/>
        <w:t xml:space="preserve">dependents for the damage caused. </w:t>
      </w:r>
      <w:r w:rsidR="00194AF2" w:rsidRPr="009929F1">
        <w:rPr>
          <w:rFonts w:eastAsia="Times New Roman"/>
          <w:color w:val="000000"/>
        </w:rPr>
        <w:t>Low productivity and unemployment may be some of the effects</w:t>
      </w:r>
      <w:r w:rsidR="00331BB3" w:rsidRPr="009929F1">
        <w:rPr>
          <w:rFonts w:eastAsia="Times New Roman"/>
          <w:color w:val="000000"/>
        </w:rPr>
        <w:t xml:space="preserve"> of the oil spillage</w:t>
      </w:r>
      <w:r w:rsidR="003264ED">
        <w:rPr>
          <w:rFonts w:eastAsia="Times New Roman"/>
          <w:color w:val="000000"/>
        </w:rPr>
        <w:t xml:space="preserve"> </w:t>
      </w:r>
      <w:r w:rsidR="00CC435F">
        <w:rPr>
          <w:rFonts w:eastAsia="Times New Roman"/>
          <w:color w:val="000000"/>
        </w:rPr>
        <w:t xml:space="preserve">(Gill et al., </w:t>
      </w:r>
      <w:r w:rsidR="003264ED" w:rsidRPr="003264ED">
        <w:rPr>
          <w:rFonts w:eastAsia="Times New Roman"/>
          <w:color w:val="000000"/>
        </w:rPr>
        <w:t>2011)</w:t>
      </w:r>
      <w:r w:rsidR="00CC435F">
        <w:rPr>
          <w:rFonts w:eastAsia="Times New Roman"/>
          <w:color w:val="000000"/>
        </w:rPr>
        <w:t xml:space="preserve">. </w:t>
      </w:r>
      <w:r w:rsidR="002344A7">
        <w:rPr>
          <w:rFonts w:eastAsia="Times New Roman"/>
          <w:color w:val="000000"/>
        </w:rPr>
        <w:t xml:space="preserve">The 20 million gallons of oil spilled lead to the destruction of beaches. The beaches provided sources of income to some of the residents. </w:t>
      </w:r>
      <w:r w:rsidR="00E75F9B">
        <w:rPr>
          <w:rFonts w:eastAsia="Times New Roman"/>
          <w:color w:val="000000"/>
        </w:rPr>
        <w:t xml:space="preserve">The result was many families losing their businesses. Companies involved in commercial fishing were colossally affected. </w:t>
      </w:r>
      <w:r w:rsidR="00EF784F">
        <w:rPr>
          <w:rFonts w:eastAsia="Times New Roman"/>
          <w:color w:val="000000"/>
        </w:rPr>
        <w:t>The tourism industry was also affected. This was due the destruction of various tourist destinations. Boat operators and hotels also felt the pinch.</w:t>
      </w:r>
      <w:r w:rsidR="00337E60">
        <w:rPr>
          <w:rFonts w:eastAsia="Times New Roman"/>
          <w:color w:val="000000"/>
        </w:rPr>
        <w:t xml:space="preserve"> It is also important to know that the impact of the spill not only affected close residents but also those living further away. The disruption in the supply of fish affected its price. </w:t>
      </w:r>
      <w:r w:rsidR="005A6201">
        <w:rPr>
          <w:rFonts w:eastAsia="Times New Roman"/>
          <w:color w:val="000000"/>
        </w:rPr>
        <w:t>Spillage also affects sustainability of resources. This means that the impact may also be felt in the future.</w:t>
      </w:r>
    </w:p>
    <w:p w14:paraId="3F483D13" w14:textId="515BD094" w:rsidR="00A01EAE" w:rsidRDefault="00B546CF" w:rsidP="00A01EAE">
      <w:pPr>
        <w:shd w:val="clear" w:color="auto" w:fill="FFFFFF"/>
        <w:jc w:val="center"/>
        <w:rPr>
          <w:rFonts w:eastAsia="Times New Roman"/>
          <w:color w:val="000000"/>
        </w:rPr>
      </w:pPr>
      <w:r>
        <w:rPr>
          <w:rFonts w:eastAsia="Times New Roman"/>
          <w:b/>
          <w:color w:val="000000"/>
        </w:rPr>
        <w:t>Health Risks</w:t>
      </w:r>
    </w:p>
    <w:p w14:paraId="4A5D8CF7" w14:textId="347B0E1E" w:rsidR="00A01EAE" w:rsidRPr="00A01EAE" w:rsidRDefault="00B546CF" w:rsidP="001E485F">
      <w:pPr>
        <w:shd w:val="clear" w:color="auto" w:fill="FFFFFF"/>
        <w:ind w:firstLine="720"/>
        <w:rPr>
          <w:rFonts w:eastAsia="Times New Roman"/>
          <w:color w:val="000000"/>
        </w:rPr>
      </w:pPr>
      <w:r>
        <w:rPr>
          <w:rFonts w:eastAsia="Times New Roman"/>
          <w:color w:val="000000"/>
        </w:rPr>
        <w:t xml:space="preserve">The spill will affect the health of some residents of the Gulf region. </w:t>
      </w:r>
      <w:r w:rsidR="00A0031B">
        <w:rPr>
          <w:rFonts w:eastAsia="Times New Roman"/>
          <w:color w:val="000000"/>
        </w:rPr>
        <w:t>Others may be affected directly by coming into contact with the chemicals. Indirect impacts may also be felt. This may happen when residents</w:t>
      </w:r>
      <w:r w:rsidR="00B704E9">
        <w:rPr>
          <w:rFonts w:eastAsia="Times New Roman"/>
          <w:color w:val="000000"/>
        </w:rPr>
        <w:t>, for a long time,</w:t>
      </w:r>
      <w:r w:rsidR="00A0031B">
        <w:rPr>
          <w:rFonts w:eastAsia="Times New Roman"/>
          <w:color w:val="000000"/>
        </w:rPr>
        <w:t xml:space="preserve"> consume marine </w:t>
      </w:r>
      <w:r w:rsidR="00B704E9">
        <w:rPr>
          <w:rFonts w:eastAsia="Times New Roman"/>
          <w:color w:val="000000"/>
        </w:rPr>
        <w:t>products that are</w:t>
      </w:r>
      <w:r w:rsidR="00A0031B">
        <w:rPr>
          <w:rFonts w:eastAsia="Times New Roman"/>
          <w:color w:val="000000"/>
        </w:rPr>
        <w:t xml:space="preserve"> contaminated. </w:t>
      </w:r>
      <w:r w:rsidR="00B704E9">
        <w:rPr>
          <w:rFonts w:eastAsia="Times New Roman"/>
          <w:color w:val="000000"/>
        </w:rPr>
        <w:t>T</w:t>
      </w:r>
      <w:r w:rsidR="00696A61">
        <w:rPr>
          <w:rFonts w:eastAsia="Times New Roman"/>
          <w:color w:val="000000"/>
        </w:rPr>
        <w:t>he impact may be known after a long period of time. This may lead to job lo</w:t>
      </w:r>
      <w:r w:rsidR="00965BC7">
        <w:rPr>
          <w:rFonts w:eastAsia="Times New Roman"/>
          <w:color w:val="000000"/>
        </w:rPr>
        <w:t xml:space="preserve">sses and reliance on medical aid. </w:t>
      </w:r>
      <w:r w:rsidR="008B0987">
        <w:rPr>
          <w:rFonts w:eastAsia="Times New Roman"/>
          <w:color w:val="000000"/>
        </w:rPr>
        <w:t>I</w:t>
      </w:r>
      <w:r w:rsidR="00965BC7">
        <w:rPr>
          <w:rFonts w:eastAsia="Times New Roman"/>
          <w:color w:val="000000"/>
        </w:rPr>
        <w:t xml:space="preserve">t is therefore </w:t>
      </w:r>
      <w:r w:rsidR="008B0987">
        <w:rPr>
          <w:rFonts w:eastAsia="Times New Roman"/>
          <w:color w:val="000000"/>
        </w:rPr>
        <w:t>vital that the company make legal agreements</w:t>
      </w:r>
      <w:r w:rsidR="00965BC7">
        <w:rPr>
          <w:rFonts w:eastAsia="Times New Roman"/>
          <w:color w:val="000000"/>
        </w:rPr>
        <w:t xml:space="preserve"> to compensate residents who may develop health complications as a result of the spill. The cleaning of the water source may take a long time. Thus, the agreement should also be extended to the workers involved in the clean-up process.</w:t>
      </w:r>
    </w:p>
    <w:p w14:paraId="098C5EAB" w14:textId="75B70A8B" w:rsidR="00AE35A4" w:rsidRPr="009929F1" w:rsidRDefault="00B546CF" w:rsidP="00BF0C91">
      <w:pPr>
        <w:shd w:val="clear" w:color="auto" w:fill="FFFFFF"/>
        <w:jc w:val="center"/>
        <w:rPr>
          <w:rFonts w:eastAsia="Times New Roman"/>
          <w:b/>
          <w:color w:val="000000"/>
        </w:rPr>
      </w:pPr>
      <w:r w:rsidRPr="009929F1">
        <w:rPr>
          <w:rFonts w:eastAsia="Times New Roman"/>
          <w:b/>
          <w:color w:val="000000"/>
        </w:rPr>
        <w:t xml:space="preserve">Preventable </w:t>
      </w:r>
      <w:r w:rsidRPr="009929F1">
        <w:rPr>
          <w:rFonts w:eastAsia="Times New Roman"/>
          <w:b/>
          <w:color w:val="000000"/>
        </w:rPr>
        <w:t>Measures</w:t>
      </w:r>
    </w:p>
    <w:p w14:paraId="34948BAF" w14:textId="436693BA" w:rsidR="00F26A24" w:rsidRPr="009929F1" w:rsidRDefault="00B546CF" w:rsidP="00F26A24">
      <w:pPr>
        <w:shd w:val="clear" w:color="auto" w:fill="FFFFFF"/>
        <w:rPr>
          <w:rFonts w:eastAsia="Times New Roman"/>
          <w:color w:val="000000"/>
        </w:rPr>
      </w:pPr>
      <w:r>
        <w:rPr>
          <w:rFonts w:eastAsia="Times New Roman"/>
          <w:color w:val="000000"/>
        </w:rPr>
        <w:tab/>
      </w:r>
      <w:r w:rsidR="006857C1" w:rsidRPr="009929F1">
        <w:rPr>
          <w:rFonts w:eastAsia="Times New Roman"/>
          <w:color w:val="000000"/>
        </w:rPr>
        <w:t xml:space="preserve">There </w:t>
      </w:r>
      <w:r w:rsidR="002A6698" w:rsidRPr="009929F1">
        <w:rPr>
          <w:rFonts w:eastAsia="Times New Roman"/>
          <w:color w:val="000000"/>
        </w:rPr>
        <w:t>seems to be inadequacy</w:t>
      </w:r>
      <w:r w:rsidR="006857C1" w:rsidRPr="009929F1">
        <w:rPr>
          <w:rFonts w:eastAsia="Times New Roman"/>
          <w:color w:val="000000"/>
        </w:rPr>
        <w:t xml:space="preserve"> of present legal framework in </w:t>
      </w:r>
      <w:r w:rsidR="002A6698" w:rsidRPr="009929F1">
        <w:rPr>
          <w:rFonts w:eastAsia="Times New Roman"/>
          <w:color w:val="000000"/>
        </w:rPr>
        <w:t xml:space="preserve">preventing oil spillage disasters. </w:t>
      </w:r>
      <w:r w:rsidR="00031CB3" w:rsidRPr="009929F1">
        <w:rPr>
          <w:rFonts w:eastAsia="Times New Roman"/>
          <w:color w:val="000000"/>
        </w:rPr>
        <w:t xml:space="preserve">Proactivity is very essential in deterring oil spillage as opposed to the reactive nature </w:t>
      </w:r>
      <w:r w:rsidR="009A7F25" w:rsidRPr="009929F1">
        <w:rPr>
          <w:rFonts w:eastAsia="Times New Roman"/>
          <w:color w:val="000000"/>
        </w:rPr>
        <w:t xml:space="preserve">greatly </w:t>
      </w:r>
      <w:r w:rsidR="00031CB3" w:rsidRPr="009929F1">
        <w:rPr>
          <w:rFonts w:eastAsia="Times New Roman"/>
          <w:color w:val="000000"/>
        </w:rPr>
        <w:t>witnessed</w:t>
      </w:r>
      <w:r w:rsidR="00B10D07" w:rsidRPr="009929F1">
        <w:rPr>
          <w:rFonts w:eastAsia="Times New Roman"/>
          <w:color w:val="000000"/>
        </w:rPr>
        <w:t xml:space="preserve"> (Powers</w:t>
      </w:r>
      <w:r w:rsidR="00CC435F">
        <w:rPr>
          <w:rFonts w:eastAsia="Times New Roman"/>
          <w:color w:val="000000"/>
        </w:rPr>
        <w:t>,</w:t>
      </w:r>
      <w:r w:rsidR="00B10D07" w:rsidRPr="009929F1">
        <w:rPr>
          <w:rFonts w:eastAsia="Times New Roman"/>
          <w:color w:val="000000"/>
        </w:rPr>
        <w:t xml:space="preserve"> 2011)</w:t>
      </w:r>
      <w:r w:rsidR="00031CB3" w:rsidRPr="009929F1">
        <w:rPr>
          <w:rFonts w:eastAsia="Times New Roman"/>
          <w:color w:val="000000"/>
        </w:rPr>
        <w:t xml:space="preserve">. </w:t>
      </w:r>
      <w:r w:rsidR="006A715D" w:rsidRPr="009929F1">
        <w:rPr>
          <w:rFonts w:eastAsia="Times New Roman"/>
          <w:color w:val="000000"/>
        </w:rPr>
        <w:t xml:space="preserve">Big Oil company executives such as Mr. Hillary should be </w:t>
      </w:r>
      <w:r w:rsidR="006A715D" w:rsidRPr="009929F1">
        <w:rPr>
          <w:rFonts w:eastAsia="Times New Roman"/>
          <w:color w:val="000000"/>
        </w:rPr>
        <w:lastRenderedPageBreak/>
        <w:t xml:space="preserve">more liable. </w:t>
      </w:r>
      <w:r w:rsidR="00AE6BB3" w:rsidRPr="009929F1">
        <w:rPr>
          <w:rFonts w:eastAsia="Times New Roman"/>
          <w:color w:val="000000"/>
        </w:rPr>
        <w:t>He did not consider preventable measures to minimize the occurrence of the situation as he had a greater concern with enriching himself and the company.</w:t>
      </w:r>
    </w:p>
    <w:p w14:paraId="232715D7" w14:textId="54B68D1D" w:rsidR="00CF1F4A" w:rsidRPr="009929F1" w:rsidRDefault="00B546CF" w:rsidP="005D5425">
      <w:pPr>
        <w:shd w:val="clear" w:color="auto" w:fill="FFFFFF"/>
        <w:ind w:firstLine="720"/>
        <w:rPr>
          <w:rFonts w:eastAsia="Times New Roman"/>
          <w:color w:val="000000"/>
        </w:rPr>
      </w:pPr>
      <w:r w:rsidRPr="009929F1">
        <w:rPr>
          <w:rFonts w:eastAsia="Times New Roman"/>
          <w:color w:val="000000"/>
        </w:rPr>
        <w:t xml:space="preserve">The presence of more reactive than proactive preventable </w:t>
      </w:r>
      <w:r w:rsidRPr="009929F1">
        <w:rPr>
          <w:rFonts w:eastAsia="Times New Roman"/>
          <w:color w:val="000000"/>
        </w:rPr>
        <w:t>measures makes it harder to achieve justice</w:t>
      </w:r>
      <w:r w:rsidR="00D17470">
        <w:rPr>
          <w:rFonts w:eastAsia="Times New Roman"/>
          <w:color w:val="000000"/>
        </w:rPr>
        <w:t xml:space="preserve"> </w:t>
      </w:r>
      <w:r w:rsidR="00CC435F">
        <w:rPr>
          <w:rFonts w:eastAsia="Times New Roman"/>
          <w:color w:val="000000"/>
        </w:rPr>
        <w:t xml:space="preserve">(Gill et al., </w:t>
      </w:r>
      <w:r w:rsidR="00D17470" w:rsidRPr="00D17470">
        <w:rPr>
          <w:rFonts w:eastAsia="Times New Roman"/>
          <w:color w:val="000000"/>
        </w:rPr>
        <w:t>2011)</w:t>
      </w:r>
      <w:r w:rsidRPr="009929F1">
        <w:rPr>
          <w:rFonts w:eastAsia="Times New Roman"/>
          <w:color w:val="000000"/>
        </w:rPr>
        <w:t xml:space="preserve">. </w:t>
      </w:r>
      <w:r w:rsidR="004432D9" w:rsidRPr="009929F1">
        <w:rPr>
          <w:rFonts w:eastAsia="Times New Roman"/>
          <w:color w:val="000000"/>
        </w:rPr>
        <w:t xml:space="preserve">It is important to examine why </w:t>
      </w:r>
      <w:r w:rsidR="00CF1859" w:rsidRPr="009929F1">
        <w:rPr>
          <w:rFonts w:eastAsia="Times New Roman"/>
          <w:color w:val="000000"/>
        </w:rPr>
        <w:t xml:space="preserve">remedies provided by common law are insufficient in combating environmental damage. It is also essential to come up with ideas on how big oil companies can be best policed and incentivized to operate within the regulations. </w:t>
      </w:r>
    </w:p>
    <w:p w14:paraId="5CB956BA" w14:textId="282859EE" w:rsidR="00F64103" w:rsidRPr="009929F1" w:rsidRDefault="00B546CF" w:rsidP="00F26A24">
      <w:pPr>
        <w:shd w:val="clear" w:color="auto" w:fill="FFFFFF"/>
        <w:rPr>
          <w:rFonts w:eastAsia="Times New Roman"/>
          <w:color w:val="000000"/>
        </w:rPr>
      </w:pPr>
      <w:r w:rsidRPr="009929F1">
        <w:rPr>
          <w:rFonts w:eastAsia="Times New Roman"/>
          <w:color w:val="000000"/>
        </w:rPr>
        <w:t xml:space="preserve">Noteworthy, companies </w:t>
      </w:r>
      <w:r w:rsidR="003F3D13" w:rsidRPr="009929F1">
        <w:rPr>
          <w:rFonts w:eastAsia="Times New Roman"/>
          <w:color w:val="000000"/>
        </w:rPr>
        <w:t xml:space="preserve">operate in areas occupied with wildlife and </w:t>
      </w:r>
      <w:r w:rsidRPr="009929F1">
        <w:rPr>
          <w:rFonts w:eastAsia="Times New Roman"/>
          <w:color w:val="000000"/>
        </w:rPr>
        <w:t xml:space="preserve">should not need incentives to operate with care for the environment. </w:t>
      </w:r>
      <w:r w:rsidR="003844C9" w:rsidRPr="009929F1">
        <w:rPr>
          <w:rFonts w:eastAsia="Times New Roman"/>
          <w:color w:val="000000"/>
        </w:rPr>
        <w:t xml:space="preserve">Sustainability is vital to ensure resources are well preserved for future generations. </w:t>
      </w:r>
    </w:p>
    <w:p w14:paraId="06BB440C" w14:textId="3AD87FF8" w:rsidR="00A940DC" w:rsidRPr="009929F1" w:rsidRDefault="00B546CF" w:rsidP="005D5425">
      <w:pPr>
        <w:shd w:val="clear" w:color="auto" w:fill="FFFFFF"/>
        <w:ind w:firstLine="720"/>
        <w:rPr>
          <w:rFonts w:eastAsia="Times New Roman"/>
          <w:color w:val="000000"/>
        </w:rPr>
      </w:pPr>
      <w:r w:rsidRPr="009929F1">
        <w:rPr>
          <w:rFonts w:eastAsia="Times New Roman"/>
          <w:color w:val="000000"/>
        </w:rPr>
        <w:t xml:space="preserve">In conclusion, </w:t>
      </w:r>
      <w:r w:rsidR="00C54DAC" w:rsidRPr="009929F1">
        <w:rPr>
          <w:rFonts w:eastAsia="Times New Roman"/>
          <w:color w:val="000000"/>
        </w:rPr>
        <w:t xml:space="preserve">this essay vividly discussed the worst environmental disaster in history of the United States. </w:t>
      </w:r>
      <w:r w:rsidR="000B20AF" w:rsidRPr="009929F1">
        <w:rPr>
          <w:rFonts w:eastAsia="Times New Roman"/>
          <w:color w:val="000000"/>
        </w:rPr>
        <w:t xml:space="preserve">The occurrence was as a result of </w:t>
      </w:r>
      <w:r w:rsidR="00AE31AF" w:rsidRPr="009929F1">
        <w:rPr>
          <w:rFonts w:eastAsia="Times New Roman"/>
          <w:color w:val="000000"/>
        </w:rPr>
        <w:t xml:space="preserve">the Category 5 hurricane that hit the rig. </w:t>
      </w:r>
    </w:p>
    <w:p w14:paraId="7D0DE6DB" w14:textId="5170DE2F" w:rsidR="003514FE" w:rsidRDefault="00B546CF" w:rsidP="008A4A4D">
      <w:pPr>
        <w:shd w:val="clear" w:color="auto" w:fill="FFFFFF"/>
        <w:rPr>
          <w:rFonts w:eastAsia="Times New Roman"/>
          <w:color w:val="000000"/>
        </w:rPr>
      </w:pPr>
      <w:r w:rsidRPr="009929F1">
        <w:rPr>
          <w:rFonts w:eastAsia="Times New Roman"/>
          <w:color w:val="000000"/>
        </w:rPr>
        <w:t>N</w:t>
      </w:r>
      <w:r w:rsidR="000B20AF" w:rsidRPr="009929F1">
        <w:rPr>
          <w:rFonts w:eastAsia="Times New Roman"/>
          <w:color w:val="000000"/>
        </w:rPr>
        <w:t>egligence by Mr. Edward Hillary, the Vice President of Drilling operations at Acm</w:t>
      </w:r>
      <w:r w:rsidRPr="009929F1">
        <w:rPr>
          <w:rFonts w:eastAsia="Times New Roman"/>
          <w:color w:val="000000"/>
        </w:rPr>
        <w:t>e</w:t>
      </w:r>
      <w:r w:rsidR="00A34845">
        <w:rPr>
          <w:rFonts w:eastAsia="Times New Roman"/>
          <w:color w:val="000000"/>
        </w:rPr>
        <w:t>,</w:t>
      </w:r>
      <w:r w:rsidRPr="009929F1">
        <w:rPr>
          <w:rFonts w:eastAsia="Times New Roman"/>
          <w:color w:val="000000"/>
        </w:rPr>
        <w:t xml:space="preserve"> led to colossal damage.</w:t>
      </w:r>
      <w:r w:rsidR="00A34845">
        <w:rPr>
          <w:rFonts w:eastAsia="Times New Roman"/>
          <w:color w:val="000000"/>
        </w:rPr>
        <w:t xml:space="preserve"> The set-screw installed could only withstand wind speed of up to 100mph which was just below </w:t>
      </w:r>
      <w:r w:rsidR="0011400B">
        <w:rPr>
          <w:rFonts w:eastAsia="Times New Roman"/>
          <w:color w:val="000000"/>
        </w:rPr>
        <w:t>Category 3 hurricane. He grossly underestimated the intensity of the hurricane. Therefore, Mr</w:t>
      </w:r>
      <w:r w:rsidR="00CC7BD4">
        <w:rPr>
          <w:rFonts w:eastAsia="Times New Roman"/>
          <w:color w:val="000000"/>
        </w:rPr>
        <w:t>.</w:t>
      </w:r>
      <w:r w:rsidR="0011400B">
        <w:rPr>
          <w:rFonts w:eastAsia="Times New Roman"/>
          <w:color w:val="000000"/>
        </w:rPr>
        <w:t xml:space="preserve"> Edward Hillary</w:t>
      </w:r>
      <w:r w:rsidRPr="009929F1">
        <w:rPr>
          <w:rFonts w:eastAsia="Times New Roman"/>
          <w:color w:val="000000"/>
        </w:rPr>
        <w:t xml:space="preserve"> should be tried for the crime</w:t>
      </w:r>
      <w:r w:rsidR="0011400B">
        <w:rPr>
          <w:rFonts w:eastAsia="Times New Roman"/>
          <w:color w:val="000000"/>
        </w:rPr>
        <w:t xml:space="preserve"> of negligence</w:t>
      </w:r>
      <w:r w:rsidRPr="009929F1">
        <w:rPr>
          <w:rFonts w:eastAsia="Times New Roman"/>
          <w:color w:val="000000"/>
        </w:rPr>
        <w:t xml:space="preserve">. </w:t>
      </w:r>
      <w:r w:rsidR="000B20AF" w:rsidRPr="009929F1">
        <w:rPr>
          <w:rFonts w:eastAsia="Times New Roman"/>
          <w:color w:val="000000"/>
        </w:rPr>
        <w:t xml:space="preserve"> </w:t>
      </w:r>
      <w:r w:rsidR="00F10D55" w:rsidRPr="009929F1">
        <w:rPr>
          <w:rFonts w:eastAsia="Times New Roman"/>
          <w:color w:val="000000"/>
        </w:rPr>
        <w:t xml:space="preserve">He should also be charged with involuntary murder for the death of Matt Champion. </w:t>
      </w:r>
      <w:r w:rsidRPr="009929F1">
        <w:rPr>
          <w:rFonts w:eastAsia="Times New Roman"/>
          <w:color w:val="000000"/>
        </w:rPr>
        <w:t xml:space="preserve">Furthermore, </w:t>
      </w:r>
      <w:r w:rsidR="00F10D55" w:rsidRPr="009929F1">
        <w:rPr>
          <w:rFonts w:eastAsia="Times New Roman"/>
          <w:color w:val="000000"/>
        </w:rPr>
        <w:t xml:space="preserve">he should pay for restitution for the damage done to people’s livelihood as well as the environment. </w:t>
      </w:r>
      <w:r w:rsidR="003264ED">
        <w:rPr>
          <w:rFonts w:eastAsia="Times New Roman"/>
          <w:color w:val="000000"/>
        </w:rPr>
        <w:t xml:space="preserve">It is also essential for the company to make a legal agreement to compensate residents for any health risks that may occur, whether long-term or short term. The same agreement should also be extended to the employees cleaning after the spill. </w:t>
      </w:r>
      <w:r w:rsidR="00F10D55" w:rsidRPr="009929F1">
        <w:rPr>
          <w:rFonts w:eastAsia="Times New Roman"/>
          <w:color w:val="000000"/>
        </w:rPr>
        <w:t xml:space="preserve">It is also recommended that </w:t>
      </w:r>
      <w:r w:rsidR="005D5425" w:rsidRPr="009929F1">
        <w:rPr>
          <w:rFonts w:eastAsia="Times New Roman"/>
          <w:color w:val="000000"/>
        </w:rPr>
        <w:t>proactive rather than reactive methods be emphasize</w:t>
      </w:r>
      <w:r w:rsidR="00DB2E13" w:rsidRPr="009929F1">
        <w:rPr>
          <w:rFonts w:eastAsia="Times New Roman"/>
          <w:color w:val="000000"/>
        </w:rPr>
        <w:t>d and applied when dealing with oil spills.</w:t>
      </w:r>
    </w:p>
    <w:p w14:paraId="0805C184" w14:textId="77777777" w:rsidR="00696A61" w:rsidRPr="009929F1" w:rsidRDefault="00696A61" w:rsidP="008A4A4D">
      <w:pPr>
        <w:shd w:val="clear" w:color="auto" w:fill="FFFFFF"/>
        <w:rPr>
          <w:rFonts w:eastAsia="Times New Roman"/>
          <w:color w:val="000000"/>
        </w:rPr>
      </w:pPr>
    </w:p>
    <w:p w14:paraId="1EAE54BE" w14:textId="77777777" w:rsidR="002217DF" w:rsidRPr="009929F1" w:rsidRDefault="00B546CF" w:rsidP="00776C2E">
      <w:pPr>
        <w:shd w:val="clear" w:color="auto" w:fill="FFFFFF"/>
        <w:jc w:val="center"/>
        <w:rPr>
          <w:rFonts w:eastAsia="Times New Roman"/>
          <w:color w:val="000000"/>
        </w:rPr>
      </w:pPr>
      <w:r w:rsidRPr="009929F1">
        <w:rPr>
          <w:rFonts w:eastAsia="Times New Roman"/>
          <w:color w:val="000000"/>
        </w:rPr>
        <w:lastRenderedPageBreak/>
        <w:t>References</w:t>
      </w:r>
    </w:p>
    <w:p w14:paraId="4B875DA8" w14:textId="77777777" w:rsidR="009929F1" w:rsidRDefault="00B546CF" w:rsidP="009929F1">
      <w:pPr>
        <w:ind w:left="720" w:hanging="720"/>
        <w:rPr>
          <w:color w:val="000000" w:themeColor="text1"/>
        </w:rPr>
      </w:pPr>
      <w:r w:rsidRPr="009929F1">
        <w:rPr>
          <w:color w:val="000000" w:themeColor="text1"/>
        </w:rPr>
        <w:t>Abadinsky, H. (2014). </w:t>
      </w:r>
      <w:r w:rsidRPr="009929F1">
        <w:rPr>
          <w:i/>
          <w:iCs/>
          <w:color w:val="000000" w:themeColor="text1"/>
        </w:rPr>
        <w:t xml:space="preserve">Law, Courts, and Justice in America: Seventh </w:t>
      </w:r>
      <w:r w:rsidRPr="009929F1">
        <w:rPr>
          <w:i/>
          <w:iCs/>
          <w:color w:val="000000" w:themeColor="text1"/>
        </w:rPr>
        <w:t>Edition</w:t>
      </w:r>
      <w:r w:rsidRPr="009929F1">
        <w:rPr>
          <w:color w:val="000000" w:themeColor="text1"/>
        </w:rPr>
        <w:t>. Waveland Press.</w:t>
      </w:r>
    </w:p>
    <w:p w14:paraId="0DD18E08" w14:textId="0C5D320E" w:rsidR="00D24060" w:rsidRPr="009929F1" w:rsidRDefault="00B546CF" w:rsidP="00D24060">
      <w:pPr>
        <w:ind w:left="720" w:hanging="720"/>
        <w:rPr>
          <w:color w:val="000000" w:themeColor="text1"/>
        </w:rPr>
      </w:pPr>
      <w:r w:rsidRPr="00D24060">
        <w:rPr>
          <w:color w:val="000000" w:themeColor="text1"/>
        </w:rPr>
        <w:t xml:space="preserve">Gill, D., Picou, J., &amp; Ritchie, L. (2011). The Exxon Valdez and BP Oil Spills: A Comparison of Initial Social and Psychological Impacts. </w:t>
      </w:r>
      <w:r w:rsidRPr="00D24060">
        <w:rPr>
          <w:i/>
          <w:color w:val="000000" w:themeColor="text1"/>
        </w:rPr>
        <w:t>American Behavioral Scientist</w:t>
      </w:r>
      <w:r w:rsidRPr="00D24060">
        <w:rPr>
          <w:color w:val="000000" w:themeColor="text1"/>
        </w:rPr>
        <w:t xml:space="preserve">, 56(1), 3-23. </w:t>
      </w:r>
    </w:p>
    <w:p w14:paraId="2320D87D" w14:textId="77777777" w:rsidR="009929F1" w:rsidRPr="009929F1" w:rsidRDefault="00B546CF" w:rsidP="009929F1">
      <w:pPr>
        <w:ind w:left="720" w:hanging="720"/>
        <w:rPr>
          <w:color w:val="000000" w:themeColor="text1"/>
        </w:rPr>
      </w:pPr>
      <w:r w:rsidRPr="009929F1">
        <w:rPr>
          <w:color w:val="000000" w:themeColor="text1"/>
        </w:rPr>
        <w:t xml:space="preserve">Lin, Q. (2015). Oil Spill Impact and Recovery of </w:t>
      </w:r>
      <w:r w:rsidRPr="009929F1">
        <w:rPr>
          <w:color w:val="000000" w:themeColor="text1"/>
        </w:rPr>
        <w:t>Coastal Marsh Vegetation. </w:t>
      </w:r>
      <w:r w:rsidRPr="009929F1">
        <w:rPr>
          <w:i/>
          <w:iCs/>
          <w:color w:val="000000" w:themeColor="text1"/>
        </w:rPr>
        <w:t>Handbook of Oil Spill Science and Technology</w:t>
      </w:r>
      <w:r w:rsidRPr="009929F1">
        <w:rPr>
          <w:color w:val="000000" w:themeColor="text1"/>
        </w:rPr>
        <w:t>, 477-484. doi:10.1002/9781118989982.ch19.</w:t>
      </w:r>
    </w:p>
    <w:p w14:paraId="3E1E00D0" w14:textId="77777777" w:rsidR="009929F1" w:rsidRPr="009929F1" w:rsidRDefault="00B546CF" w:rsidP="009929F1">
      <w:pPr>
        <w:ind w:left="720" w:hanging="720"/>
        <w:rPr>
          <w:color w:val="000000" w:themeColor="text1"/>
        </w:rPr>
      </w:pPr>
      <w:r w:rsidRPr="009929F1">
        <w:rPr>
          <w:color w:val="000000" w:themeColor="text1"/>
        </w:rPr>
        <w:t xml:space="preserve">Powers., E., C, </w:t>
      </w:r>
      <w:r w:rsidRPr="009929F1">
        <w:rPr>
          <w:i/>
          <w:color w:val="000000" w:themeColor="text1"/>
        </w:rPr>
        <w:t xml:space="preserve">Albany Law Review </w:t>
      </w:r>
      <w:r w:rsidRPr="009929F1">
        <w:rPr>
          <w:color w:val="000000" w:themeColor="text1"/>
        </w:rPr>
        <w:t>2011</w:t>
      </w:r>
      <w:r w:rsidRPr="009929F1">
        <w:rPr>
          <w:i/>
          <w:color w:val="000000" w:themeColor="text1"/>
        </w:rPr>
        <w:t xml:space="preserve">, </w:t>
      </w:r>
      <w:r w:rsidRPr="009929F1">
        <w:rPr>
          <w:color w:val="000000" w:themeColor="text1"/>
        </w:rPr>
        <w:t>Vol. 74 Issue 1, p475-488 Big Oil, Big Consequences, and the Big Unknown: Exploring the Legal, Regulato</w:t>
      </w:r>
      <w:r w:rsidRPr="009929F1">
        <w:rPr>
          <w:color w:val="000000" w:themeColor="text1"/>
        </w:rPr>
        <w:t>ry, and Environmental Impact of the Gulf Oil Spill</w:t>
      </w:r>
    </w:p>
    <w:p w14:paraId="67C62FC2" w14:textId="77777777" w:rsidR="00680166" w:rsidRPr="009929F1" w:rsidRDefault="00680166" w:rsidP="00776C2E">
      <w:pPr>
        <w:rPr>
          <w:color w:val="000000" w:themeColor="text1"/>
        </w:rPr>
      </w:pPr>
    </w:p>
    <w:p w14:paraId="56B7F98E" w14:textId="77777777" w:rsidR="00160139" w:rsidRPr="009929F1" w:rsidRDefault="00160139" w:rsidP="00776C2E">
      <w:pPr>
        <w:rPr>
          <w:color w:val="000000" w:themeColor="text1"/>
        </w:rPr>
      </w:pPr>
    </w:p>
    <w:p w14:paraId="055C405C" w14:textId="77777777" w:rsidR="00160139" w:rsidRPr="009929F1" w:rsidRDefault="00160139" w:rsidP="00776C2E">
      <w:pPr>
        <w:rPr>
          <w:color w:val="000000" w:themeColor="text1"/>
        </w:rPr>
      </w:pPr>
    </w:p>
    <w:sectPr w:rsidR="00160139" w:rsidRPr="009929F1" w:rsidSect="009929F1">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54248D" w14:textId="77777777" w:rsidR="00B546CF" w:rsidRDefault="00B546CF">
      <w:pPr>
        <w:spacing w:line="240" w:lineRule="auto"/>
      </w:pPr>
      <w:r>
        <w:separator/>
      </w:r>
    </w:p>
  </w:endnote>
  <w:endnote w:type="continuationSeparator" w:id="0">
    <w:p w14:paraId="33EF7CCB" w14:textId="77777777" w:rsidR="00B546CF" w:rsidRDefault="00B546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C89660" w14:textId="77777777" w:rsidR="00B546CF" w:rsidRDefault="00B546CF">
      <w:pPr>
        <w:spacing w:line="240" w:lineRule="auto"/>
      </w:pPr>
      <w:r>
        <w:separator/>
      </w:r>
    </w:p>
  </w:footnote>
  <w:footnote w:type="continuationSeparator" w:id="0">
    <w:p w14:paraId="27B4DEB2" w14:textId="77777777" w:rsidR="00B546CF" w:rsidRDefault="00B546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7791440"/>
      <w:docPartObj>
        <w:docPartGallery w:val="Page Numbers (Top of Page)"/>
        <w:docPartUnique/>
      </w:docPartObj>
    </w:sdtPr>
    <w:sdtEndPr>
      <w:rPr>
        <w:noProof/>
      </w:rPr>
    </w:sdtEndPr>
    <w:sdtContent>
      <w:p w14:paraId="58B4F245" w14:textId="65A45EE0" w:rsidR="009929F1" w:rsidRDefault="00B546CF">
        <w:pPr>
          <w:pStyle w:val="Header"/>
          <w:jc w:val="right"/>
        </w:pPr>
        <w:r w:rsidRPr="009929F1">
          <w:t>GULF DRILLING OPERATIONS OF ACME OIL</w:t>
        </w:r>
        <w:r>
          <w:t xml:space="preserve">                                                                       </w:t>
        </w:r>
        <w:r>
          <w:fldChar w:fldCharType="begin"/>
        </w:r>
        <w:r>
          <w:instrText xml:space="preserve"> PAGE   \* MERGEFORMAT </w:instrText>
        </w:r>
        <w:r>
          <w:fldChar w:fldCharType="separate"/>
        </w:r>
        <w:r w:rsidR="00F628AB">
          <w:rPr>
            <w:noProof/>
          </w:rPr>
          <w:t>7</w:t>
        </w:r>
        <w:r>
          <w:rPr>
            <w:noProof/>
          </w:rPr>
          <w:fldChar w:fldCharType="end"/>
        </w:r>
      </w:p>
    </w:sdtContent>
  </w:sdt>
  <w:p w14:paraId="6BB2CDB6" w14:textId="46F8FAA9" w:rsidR="00333917" w:rsidRDefault="00333917" w:rsidP="009E2211">
    <w:pPr>
      <w:pStyle w:val="Header"/>
      <w:tabs>
        <w:tab w:val="clear" w:pos="4680"/>
        <w:tab w:val="clear" w:pos="9360"/>
        <w:tab w:val="left" w:pos="91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0064452"/>
      <w:docPartObj>
        <w:docPartGallery w:val="Page Numbers (Top of Page)"/>
        <w:docPartUnique/>
      </w:docPartObj>
    </w:sdtPr>
    <w:sdtEndPr>
      <w:rPr>
        <w:noProof/>
      </w:rPr>
    </w:sdtEndPr>
    <w:sdtContent>
      <w:p w14:paraId="632A7734" w14:textId="14A31B56" w:rsidR="009929F1" w:rsidRDefault="00B546CF" w:rsidP="009929F1">
        <w:pPr>
          <w:pStyle w:val="Header"/>
        </w:pPr>
        <w:r>
          <w:t>Running head:</w:t>
        </w:r>
        <w:r w:rsidRPr="009929F1">
          <w:t xml:space="preserve"> GULF DRILLING OPERATIONS OF ACME OIL</w:t>
        </w:r>
      </w:p>
    </w:sdtContent>
  </w:sdt>
  <w:p w14:paraId="67AC0E99" w14:textId="77777777" w:rsidR="009929F1" w:rsidRDefault="009929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A0052"/>
    <w:multiLevelType w:val="hybridMultilevel"/>
    <w:tmpl w:val="F0EC2A2C"/>
    <w:lvl w:ilvl="0" w:tplc="DCA894AE">
      <w:start w:val="1"/>
      <w:numFmt w:val="decimal"/>
      <w:lvlText w:val="%1."/>
      <w:lvlJc w:val="left"/>
      <w:pPr>
        <w:ind w:left="720" w:hanging="360"/>
      </w:pPr>
    </w:lvl>
    <w:lvl w:ilvl="1" w:tplc="4B2EBC72" w:tentative="1">
      <w:start w:val="1"/>
      <w:numFmt w:val="lowerLetter"/>
      <w:lvlText w:val="%2."/>
      <w:lvlJc w:val="left"/>
      <w:pPr>
        <w:ind w:left="1440" w:hanging="360"/>
      </w:pPr>
    </w:lvl>
    <w:lvl w:ilvl="2" w:tplc="F66AE2F0" w:tentative="1">
      <w:start w:val="1"/>
      <w:numFmt w:val="lowerRoman"/>
      <w:lvlText w:val="%3."/>
      <w:lvlJc w:val="right"/>
      <w:pPr>
        <w:ind w:left="2160" w:hanging="180"/>
      </w:pPr>
    </w:lvl>
    <w:lvl w:ilvl="3" w:tplc="A802E3E4" w:tentative="1">
      <w:start w:val="1"/>
      <w:numFmt w:val="decimal"/>
      <w:lvlText w:val="%4."/>
      <w:lvlJc w:val="left"/>
      <w:pPr>
        <w:ind w:left="2880" w:hanging="360"/>
      </w:pPr>
    </w:lvl>
    <w:lvl w:ilvl="4" w:tplc="3AB4919A" w:tentative="1">
      <w:start w:val="1"/>
      <w:numFmt w:val="lowerLetter"/>
      <w:lvlText w:val="%5."/>
      <w:lvlJc w:val="left"/>
      <w:pPr>
        <w:ind w:left="3600" w:hanging="360"/>
      </w:pPr>
    </w:lvl>
    <w:lvl w:ilvl="5" w:tplc="2B06E85A" w:tentative="1">
      <w:start w:val="1"/>
      <w:numFmt w:val="lowerRoman"/>
      <w:lvlText w:val="%6."/>
      <w:lvlJc w:val="right"/>
      <w:pPr>
        <w:ind w:left="4320" w:hanging="180"/>
      </w:pPr>
    </w:lvl>
    <w:lvl w:ilvl="6" w:tplc="7B747D12" w:tentative="1">
      <w:start w:val="1"/>
      <w:numFmt w:val="decimal"/>
      <w:lvlText w:val="%7."/>
      <w:lvlJc w:val="left"/>
      <w:pPr>
        <w:ind w:left="5040" w:hanging="360"/>
      </w:pPr>
    </w:lvl>
    <w:lvl w:ilvl="7" w:tplc="7E9835EC" w:tentative="1">
      <w:start w:val="1"/>
      <w:numFmt w:val="lowerLetter"/>
      <w:lvlText w:val="%8."/>
      <w:lvlJc w:val="left"/>
      <w:pPr>
        <w:ind w:left="5760" w:hanging="360"/>
      </w:pPr>
    </w:lvl>
    <w:lvl w:ilvl="8" w:tplc="EA86ACA4" w:tentative="1">
      <w:start w:val="1"/>
      <w:numFmt w:val="lowerRoman"/>
      <w:lvlText w:val="%9."/>
      <w:lvlJc w:val="right"/>
      <w:pPr>
        <w:ind w:left="6480" w:hanging="180"/>
      </w:pPr>
    </w:lvl>
  </w:abstractNum>
  <w:abstractNum w:abstractNumId="1" w15:restartNumberingAfterBreak="0">
    <w:nsid w:val="05DC0B7E"/>
    <w:multiLevelType w:val="hybridMultilevel"/>
    <w:tmpl w:val="29724796"/>
    <w:lvl w:ilvl="0" w:tplc="7C82239E">
      <w:start w:val="1"/>
      <w:numFmt w:val="upperRoman"/>
      <w:lvlText w:val="%1."/>
      <w:lvlJc w:val="right"/>
      <w:pPr>
        <w:ind w:left="720" w:hanging="360"/>
      </w:pPr>
    </w:lvl>
    <w:lvl w:ilvl="1" w:tplc="B60EB318" w:tentative="1">
      <w:start w:val="1"/>
      <w:numFmt w:val="lowerLetter"/>
      <w:lvlText w:val="%2."/>
      <w:lvlJc w:val="left"/>
      <w:pPr>
        <w:ind w:left="1440" w:hanging="360"/>
      </w:pPr>
    </w:lvl>
    <w:lvl w:ilvl="2" w:tplc="1F1022BC" w:tentative="1">
      <w:start w:val="1"/>
      <w:numFmt w:val="lowerRoman"/>
      <w:lvlText w:val="%3."/>
      <w:lvlJc w:val="right"/>
      <w:pPr>
        <w:ind w:left="2160" w:hanging="180"/>
      </w:pPr>
    </w:lvl>
    <w:lvl w:ilvl="3" w:tplc="132CC228" w:tentative="1">
      <w:start w:val="1"/>
      <w:numFmt w:val="decimal"/>
      <w:lvlText w:val="%4."/>
      <w:lvlJc w:val="left"/>
      <w:pPr>
        <w:ind w:left="2880" w:hanging="360"/>
      </w:pPr>
    </w:lvl>
    <w:lvl w:ilvl="4" w:tplc="30300FCA" w:tentative="1">
      <w:start w:val="1"/>
      <w:numFmt w:val="lowerLetter"/>
      <w:lvlText w:val="%5."/>
      <w:lvlJc w:val="left"/>
      <w:pPr>
        <w:ind w:left="3600" w:hanging="360"/>
      </w:pPr>
    </w:lvl>
    <w:lvl w:ilvl="5" w:tplc="34D88AE2" w:tentative="1">
      <w:start w:val="1"/>
      <w:numFmt w:val="lowerRoman"/>
      <w:lvlText w:val="%6."/>
      <w:lvlJc w:val="right"/>
      <w:pPr>
        <w:ind w:left="4320" w:hanging="180"/>
      </w:pPr>
    </w:lvl>
    <w:lvl w:ilvl="6" w:tplc="A09AE5A6" w:tentative="1">
      <w:start w:val="1"/>
      <w:numFmt w:val="decimal"/>
      <w:lvlText w:val="%7."/>
      <w:lvlJc w:val="left"/>
      <w:pPr>
        <w:ind w:left="5040" w:hanging="360"/>
      </w:pPr>
    </w:lvl>
    <w:lvl w:ilvl="7" w:tplc="CDD04D26" w:tentative="1">
      <w:start w:val="1"/>
      <w:numFmt w:val="lowerLetter"/>
      <w:lvlText w:val="%8."/>
      <w:lvlJc w:val="left"/>
      <w:pPr>
        <w:ind w:left="5760" w:hanging="360"/>
      </w:pPr>
    </w:lvl>
    <w:lvl w:ilvl="8" w:tplc="2EB8AF0C" w:tentative="1">
      <w:start w:val="1"/>
      <w:numFmt w:val="lowerRoman"/>
      <w:lvlText w:val="%9."/>
      <w:lvlJc w:val="right"/>
      <w:pPr>
        <w:ind w:left="6480" w:hanging="180"/>
      </w:pPr>
    </w:lvl>
  </w:abstractNum>
  <w:abstractNum w:abstractNumId="2" w15:restartNumberingAfterBreak="0">
    <w:nsid w:val="09A76D97"/>
    <w:multiLevelType w:val="hybridMultilevel"/>
    <w:tmpl w:val="13C6FEFC"/>
    <w:lvl w:ilvl="0" w:tplc="D93C518C">
      <w:start w:val="1"/>
      <w:numFmt w:val="decimal"/>
      <w:lvlText w:val="%1."/>
      <w:lvlJc w:val="left"/>
      <w:pPr>
        <w:ind w:left="720" w:hanging="360"/>
      </w:pPr>
    </w:lvl>
    <w:lvl w:ilvl="1" w:tplc="F4DC3BBA" w:tentative="1">
      <w:start w:val="1"/>
      <w:numFmt w:val="lowerLetter"/>
      <w:lvlText w:val="%2."/>
      <w:lvlJc w:val="left"/>
      <w:pPr>
        <w:ind w:left="1440" w:hanging="360"/>
      </w:pPr>
    </w:lvl>
    <w:lvl w:ilvl="2" w:tplc="9702C60E" w:tentative="1">
      <w:start w:val="1"/>
      <w:numFmt w:val="lowerRoman"/>
      <w:lvlText w:val="%3."/>
      <w:lvlJc w:val="right"/>
      <w:pPr>
        <w:ind w:left="2160" w:hanging="180"/>
      </w:pPr>
    </w:lvl>
    <w:lvl w:ilvl="3" w:tplc="A54CF584" w:tentative="1">
      <w:start w:val="1"/>
      <w:numFmt w:val="decimal"/>
      <w:lvlText w:val="%4."/>
      <w:lvlJc w:val="left"/>
      <w:pPr>
        <w:ind w:left="2880" w:hanging="360"/>
      </w:pPr>
    </w:lvl>
    <w:lvl w:ilvl="4" w:tplc="665C3A2C" w:tentative="1">
      <w:start w:val="1"/>
      <w:numFmt w:val="lowerLetter"/>
      <w:lvlText w:val="%5."/>
      <w:lvlJc w:val="left"/>
      <w:pPr>
        <w:ind w:left="3600" w:hanging="360"/>
      </w:pPr>
    </w:lvl>
    <w:lvl w:ilvl="5" w:tplc="F50089E2" w:tentative="1">
      <w:start w:val="1"/>
      <w:numFmt w:val="lowerRoman"/>
      <w:lvlText w:val="%6."/>
      <w:lvlJc w:val="right"/>
      <w:pPr>
        <w:ind w:left="4320" w:hanging="180"/>
      </w:pPr>
    </w:lvl>
    <w:lvl w:ilvl="6" w:tplc="1D30FEE8" w:tentative="1">
      <w:start w:val="1"/>
      <w:numFmt w:val="decimal"/>
      <w:lvlText w:val="%7."/>
      <w:lvlJc w:val="left"/>
      <w:pPr>
        <w:ind w:left="5040" w:hanging="360"/>
      </w:pPr>
    </w:lvl>
    <w:lvl w:ilvl="7" w:tplc="D4508812" w:tentative="1">
      <w:start w:val="1"/>
      <w:numFmt w:val="lowerLetter"/>
      <w:lvlText w:val="%8."/>
      <w:lvlJc w:val="left"/>
      <w:pPr>
        <w:ind w:left="5760" w:hanging="360"/>
      </w:pPr>
    </w:lvl>
    <w:lvl w:ilvl="8" w:tplc="A2DC49AC" w:tentative="1">
      <w:start w:val="1"/>
      <w:numFmt w:val="lowerRoman"/>
      <w:lvlText w:val="%9."/>
      <w:lvlJc w:val="right"/>
      <w:pPr>
        <w:ind w:left="6480" w:hanging="180"/>
      </w:pPr>
    </w:lvl>
  </w:abstractNum>
  <w:abstractNum w:abstractNumId="3" w15:restartNumberingAfterBreak="0">
    <w:nsid w:val="0A423D0D"/>
    <w:multiLevelType w:val="hybridMultilevel"/>
    <w:tmpl w:val="A3A8DBBC"/>
    <w:lvl w:ilvl="0" w:tplc="03E6DDB4">
      <w:start w:val="1"/>
      <w:numFmt w:val="decimal"/>
      <w:lvlText w:val="%1."/>
      <w:lvlJc w:val="left"/>
      <w:pPr>
        <w:ind w:left="720" w:hanging="360"/>
      </w:pPr>
    </w:lvl>
    <w:lvl w:ilvl="1" w:tplc="E0AE1AB4" w:tentative="1">
      <w:start w:val="1"/>
      <w:numFmt w:val="lowerLetter"/>
      <w:lvlText w:val="%2."/>
      <w:lvlJc w:val="left"/>
      <w:pPr>
        <w:ind w:left="1440" w:hanging="360"/>
      </w:pPr>
    </w:lvl>
    <w:lvl w:ilvl="2" w:tplc="D3A28E84" w:tentative="1">
      <w:start w:val="1"/>
      <w:numFmt w:val="lowerRoman"/>
      <w:lvlText w:val="%3."/>
      <w:lvlJc w:val="right"/>
      <w:pPr>
        <w:ind w:left="2160" w:hanging="180"/>
      </w:pPr>
    </w:lvl>
    <w:lvl w:ilvl="3" w:tplc="F610900A" w:tentative="1">
      <w:start w:val="1"/>
      <w:numFmt w:val="decimal"/>
      <w:lvlText w:val="%4."/>
      <w:lvlJc w:val="left"/>
      <w:pPr>
        <w:ind w:left="2880" w:hanging="360"/>
      </w:pPr>
    </w:lvl>
    <w:lvl w:ilvl="4" w:tplc="48D0E9C6" w:tentative="1">
      <w:start w:val="1"/>
      <w:numFmt w:val="lowerLetter"/>
      <w:lvlText w:val="%5."/>
      <w:lvlJc w:val="left"/>
      <w:pPr>
        <w:ind w:left="3600" w:hanging="360"/>
      </w:pPr>
    </w:lvl>
    <w:lvl w:ilvl="5" w:tplc="D7F68C48" w:tentative="1">
      <w:start w:val="1"/>
      <w:numFmt w:val="lowerRoman"/>
      <w:lvlText w:val="%6."/>
      <w:lvlJc w:val="right"/>
      <w:pPr>
        <w:ind w:left="4320" w:hanging="180"/>
      </w:pPr>
    </w:lvl>
    <w:lvl w:ilvl="6" w:tplc="0F720826" w:tentative="1">
      <w:start w:val="1"/>
      <w:numFmt w:val="decimal"/>
      <w:lvlText w:val="%7."/>
      <w:lvlJc w:val="left"/>
      <w:pPr>
        <w:ind w:left="5040" w:hanging="360"/>
      </w:pPr>
    </w:lvl>
    <w:lvl w:ilvl="7" w:tplc="1B7A8968" w:tentative="1">
      <w:start w:val="1"/>
      <w:numFmt w:val="lowerLetter"/>
      <w:lvlText w:val="%8."/>
      <w:lvlJc w:val="left"/>
      <w:pPr>
        <w:ind w:left="5760" w:hanging="360"/>
      </w:pPr>
    </w:lvl>
    <w:lvl w:ilvl="8" w:tplc="EDC2D14E" w:tentative="1">
      <w:start w:val="1"/>
      <w:numFmt w:val="lowerRoman"/>
      <w:lvlText w:val="%9."/>
      <w:lvlJc w:val="right"/>
      <w:pPr>
        <w:ind w:left="6480" w:hanging="180"/>
      </w:pPr>
    </w:lvl>
  </w:abstractNum>
  <w:abstractNum w:abstractNumId="4" w15:restartNumberingAfterBreak="0">
    <w:nsid w:val="10DB631A"/>
    <w:multiLevelType w:val="hybridMultilevel"/>
    <w:tmpl w:val="3934EE6A"/>
    <w:lvl w:ilvl="0" w:tplc="4C62C102">
      <w:start w:val="1"/>
      <w:numFmt w:val="lowerLetter"/>
      <w:lvlText w:val="%1)"/>
      <w:lvlJc w:val="left"/>
      <w:pPr>
        <w:ind w:left="1080" w:hanging="360"/>
      </w:pPr>
    </w:lvl>
    <w:lvl w:ilvl="1" w:tplc="10725252" w:tentative="1">
      <w:start w:val="1"/>
      <w:numFmt w:val="lowerLetter"/>
      <w:lvlText w:val="%2."/>
      <w:lvlJc w:val="left"/>
      <w:pPr>
        <w:ind w:left="1800" w:hanging="360"/>
      </w:pPr>
    </w:lvl>
    <w:lvl w:ilvl="2" w:tplc="7C5411DA" w:tentative="1">
      <w:start w:val="1"/>
      <w:numFmt w:val="lowerRoman"/>
      <w:lvlText w:val="%3."/>
      <w:lvlJc w:val="right"/>
      <w:pPr>
        <w:ind w:left="2520" w:hanging="180"/>
      </w:pPr>
    </w:lvl>
    <w:lvl w:ilvl="3" w:tplc="3874351E" w:tentative="1">
      <w:start w:val="1"/>
      <w:numFmt w:val="decimal"/>
      <w:lvlText w:val="%4."/>
      <w:lvlJc w:val="left"/>
      <w:pPr>
        <w:ind w:left="3240" w:hanging="360"/>
      </w:pPr>
    </w:lvl>
    <w:lvl w:ilvl="4" w:tplc="23782928" w:tentative="1">
      <w:start w:val="1"/>
      <w:numFmt w:val="lowerLetter"/>
      <w:lvlText w:val="%5."/>
      <w:lvlJc w:val="left"/>
      <w:pPr>
        <w:ind w:left="3960" w:hanging="360"/>
      </w:pPr>
    </w:lvl>
    <w:lvl w:ilvl="5" w:tplc="4932714E" w:tentative="1">
      <w:start w:val="1"/>
      <w:numFmt w:val="lowerRoman"/>
      <w:lvlText w:val="%6."/>
      <w:lvlJc w:val="right"/>
      <w:pPr>
        <w:ind w:left="4680" w:hanging="180"/>
      </w:pPr>
    </w:lvl>
    <w:lvl w:ilvl="6" w:tplc="3F9803A2" w:tentative="1">
      <w:start w:val="1"/>
      <w:numFmt w:val="decimal"/>
      <w:lvlText w:val="%7."/>
      <w:lvlJc w:val="left"/>
      <w:pPr>
        <w:ind w:left="5400" w:hanging="360"/>
      </w:pPr>
    </w:lvl>
    <w:lvl w:ilvl="7" w:tplc="9906F464" w:tentative="1">
      <w:start w:val="1"/>
      <w:numFmt w:val="lowerLetter"/>
      <w:lvlText w:val="%8."/>
      <w:lvlJc w:val="left"/>
      <w:pPr>
        <w:ind w:left="6120" w:hanging="360"/>
      </w:pPr>
    </w:lvl>
    <w:lvl w:ilvl="8" w:tplc="6AA81A56" w:tentative="1">
      <w:start w:val="1"/>
      <w:numFmt w:val="lowerRoman"/>
      <w:lvlText w:val="%9."/>
      <w:lvlJc w:val="right"/>
      <w:pPr>
        <w:ind w:left="6840" w:hanging="180"/>
      </w:pPr>
    </w:lvl>
  </w:abstractNum>
  <w:abstractNum w:abstractNumId="5" w15:restartNumberingAfterBreak="0">
    <w:nsid w:val="1AD46123"/>
    <w:multiLevelType w:val="hybridMultilevel"/>
    <w:tmpl w:val="700E36EA"/>
    <w:lvl w:ilvl="0" w:tplc="463CFFFC">
      <w:start w:val="1"/>
      <w:numFmt w:val="bullet"/>
      <w:lvlText w:val=""/>
      <w:lvlJc w:val="left"/>
      <w:pPr>
        <w:ind w:left="720" w:hanging="360"/>
      </w:pPr>
      <w:rPr>
        <w:rFonts w:ascii="Symbol" w:hAnsi="Symbol" w:hint="default"/>
      </w:rPr>
    </w:lvl>
    <w:lvl w:ilvl="1" w:tplc="F7A63D20" w:tentative="1">
      <w:start w:val="1"/>
      <w:numFmt w:val="bullet"/>
      <w:lvlText w:val="o"/>
      <w:lvlJc w:val="left"/>
      <w:pPr>
        <w:ind w:left="1440" w:hanging="360"/>
      </w:pPr>
      <w:rPr>
        <w:rFonts w:ascii="Courier New" w:hAnsi="Courier New" w:cs="Courier New" w:hint="default"/>
      </w:rPr>
    </w:lvl>
    <w:lvl w:ilvl="2" w:tplc="4B16DCD8" w:tentative="1">
      <w:start w:val="1"/>
      <w:numFmt w:val="bullet"/>
      <w:lvlText w:val=""/>
      <w:lvlJc w:val="left"/>
      <w:pPr>
        <w:ind w:left="2160" w:hanging="360"/>
      </w:pPr>
      <w:rPr>
        <w:rFonts w:ascii="Wingdings" w:hAnsi="Wingdings" w:hint="default"/>
      </w:rPr>
    </w:lvl>
    <w:lvl w:ilvl="3" w:tplc="C6D67C8E" w:tentative="1">
      <w:start w:val="1"/>
      <w:numFmt w:val="bullet"/>
      <w:lvlText w:val=""/>
      <w:lvlJc w:val="left"/>
      <w:pPr>
        <w:ind w:left="2880" w:hanging="360"/>
      </w:pPr>
      <w:rPr>
        <w:rFonts w:ascii="Symbol" w:hAnsi="Symbol" w:hint="default"/>
      </w:rPr>
    </w:lvl>
    <w:lvl w:ilvl="4" w:tplc="E37A840E" w:tentative="1">
      <w:start w:val="1"/>
      <w:numFmt w:val="bullet"/>
      <w:lvlText w:val="o"/>
      <w:lvlJc w:val="left"/>
      <w:pPr>
        <w:ind w:left="3600" w:hanging="360"/>
      </w:pPr>
      <w:rPr>
        <w:rFonts w:ascii="Courier New" w:hAnsi="Courier New" w:cs="Courier New" w:hint="default"/>
      </w:rPr>
    </w:lvl>
    <w:lvl w:ilvl="5" w:tplc="AFBC75E0" w:tentative="1">
      <w:start w:val="1"/>
      <w:numFmt w:val="bullet"/>
      <w:lvlText w:val=""/>
      <w:lvlJc w:val="left"/>
      <w:pPr>
        <w:ind w:left="4320" w:hanging="360"/>
      </w:pPr>
      <w:rPr>
        <w:rFonts w:ascii="Wingdings" w:hAnsi="Wingdings" w:hint="default"/>
      </w:rPr>
    </w:lvl>
    <w:lvl w:ilvl="6" w:tplc="A7E239D8" w:tentative="1">
      <w:start w:val="1"/>
      <w:numFmt w:val="bullet"/>
      <w:lvlText w:val=""/>
      <w:lvlJc w:val="left"/>
      <w:pPr>
        <w:ind w:left="5040" w:hanging="360"/>
      </w:pPr>
      <w:rPr>
        <w:rFonts w:ascii="Symbol" w:hAnsi="Symbol" w:hint="default"/>
      </w:rPr>
    </w:lvl>
    <w:lvl w:ilvl="7" w:tplc="5CB01F72" w:tentative="1">
      <w:start w:val="1"/>
      <w:numFmt w:val="bullet"/>
      <w:lvlText w:val="o"/>
      <w:lvlJc w:val="left"/>
      <w:pPr>
        <w:ind w:left="5760" w:hanging="360"/>
      </w:pPr>
      <w:rPr>
        <w:rFonts w:ascii="Courier New" w:hAnsi="Courier New" w:cs="Courier New" w:hint="default"/>
      </w:rPr>
    </w:lvl>
    <w:lvl w:ilvl="8" w:tplc="B054FC58" w:tentative="1">
      <w:start w:val="1"/>
      <w:numFmt w:val="bullet"/>
      <w:lvlText w:val=""/>
      <w:lvlJc w:val="left"/>
      <w:pPr>
        <w:ind w:left="6480" w:hanging="360"/>
      </w:pPr>
      <w:rPr>
        <w:rFonts w:ascii="Wingdings" w:hAnsi="Wingdings" w:hint="default"/>
      </w:rPr>
    </w:lvl>
  </w:abstractNum>
  <w:abstractNum w:abstractNumId="6" w15:restartNumberingAfterBreak="0">
    <w:nsid w:val="1BC74F9C"/>
    <w:multiLevelType w:val="hybridMultilevel"/>
    <w:tmpl w:val="FFF2B366"/>
    <w:lvl w:ilvl="0" w:tplc="5F3293FC">
      <w:start w:val="1"/>
      <w:numFmt w:val="decimal"/>
      <w:lvlText w:val="%1."/>
      <w:lvlJc w:val="left"/>
      <w:pPr>
        <w:ind w:left="720" w:hanging="360"/>
      </w:pPr>
    </w:lvl>
    <w:lvl w:ilvl="1" w:tplc="ABBAAC74" w:tentative="1">
      <w:start w:val="1"/>
      <w:numFmt w:val="lowerLetter"/>
      <w:lvlText w:val="%2."/>
      <w:lvlJc w:val="left"/>
      <w:pPr>
        <w:ind w:left="1440" w:hanging="360"/>
      </w:pPr>
    </w:lvl>
    <w:lvl w:ilvl="2" w:tplc="85A6958C" w:tentative="1">
      <w:start w:val="1"/>
      <w:numFmt w:val="lowerRoman"/>
      <w:lvlText w:val="%3."/>
      <w:lvlJc w:val="right"/>
      <w:pPr>
        <w:ind w:left="2160" w:hanging="180"/>
      </w:pPr>
    </w:lvl>
    <w:lvl w:ilvl="3" w:tplc="AA5299DC" w:tentative="1">
      <w:start w:val="1"/>
      <w:numFmt w:val="decimal"/>
      <w:lvlText w:val="%4."/>
      <w:lvlJc w:val="left"/>
      <w:pPr>
        <w:ind w:left="2880" w:hanging="360"/>
      </w:pPr>
    </w:lvl>
    <w:lvl w:ilvl="4" w:tplc="363E36B0" w:tentative="1">
      <w:start w:val="1"/>
      <w:numFmt w:val="lowerLetter"/>
      <w:lvlText w:val="%5."/>
      <w:lvlJc w:val="left"/>
      <w:pPr>
        <w:ind w:left="3600" w:hanging="360"/>
      </w:pPr>
    </w:lvl>
    <w:lvl w:ilvl="5" w:tplc="6B16B254" w:tentative="1">
      <w:start w:val="1"/>
      <w:numFmt w:val="lowerRoman"/>
      <w:lvlText w:val="%6."/>
      <w:lvlJc w:val="right"/>
      <w:pPr>
        <w:ind w:left="4320" w:hanging="180"/>
      </w:pPr>
    </w:lvl>
    <w:lvl w:ilvl="6" w:tplc="B3CAC2B8" w:tentative="1">
      <w:start w:val="1"/>
      <w:numFmt w:val="decimal"/>
      <w:lvlText w:val="%7."/>
      <w:lvlJc w:val="left"/>
      <w:pPr>
        <w:ind w:left="5040" w:hanging="360"/>
      </w:pPr>
    </w:lvl>
    <w:lvl w:ilvl="7" w:tplc="C926701C" w:tentative="1">
      <w:start w:val="1"/>
      <w:numFmt w:val="lowerLetter"/>
      <w:lvlText w:val="%8."/>
      <w:lvlJc w:val="left"/>
      <w:pPr>
        <w:ind w:left="5760" w:hanging="360"/>
      </w:pPr>
    </w:lvl>
    <w:lvl w:ilvl="8" w:tplc="82D0DCEE" w:tentative="1">
      <w:start w:val="1"/>
      <w:numFmt w:val="lowerRoman"/>
      <w:lvlText w:val="%9."/>
      <w:lvlJc w:val="right"/>
      <w:pPr>
        <w:ind w:left="6480" w:hanging="180"/>
      </w:pPr>
    </w:lvl>
  </w:abstractNum>
  <w:abstractNum w:abstractNumId="7" w15:restartNumberingAfterBreak="0">
    <w:nsid w:val="1DF919BB"/>
    <w:multiLevelType w:val="hybridMultilevel"/>
    <w:tmpl w:val="1E309E68"/>
    <w:lvl w:ilvl="0" w:tplc="16C6F628">
      <w:start w:val="1"/>
      <w:numFmt w:val="decimal"/>
      <w:lvlText w:val="%1."/>
      <w:lvlJc w:val="left"/>
      <w:pPr>
        <w:ind w:left="720" w:hanging="360"/>
      </w:pPr>
    </w:lvl>
    <w:lvl w:ilvl="1" w:tplc="F640A654" w:tentative="1">
      <w:start w:val="1"/>
      <w:numFmt w:val="lowerLetter"/>
      <w:lvlText w:val="%2."/>
      <w:lvlJc w:val="left"/>
      <w:pPr>
        <w:ind w:left="1440" w:hanging="360"/>
      </w:pPr>
    </w:lvl>
    <w:lvl w:ilvl="2" w:tplc="91EA43AE" w:tentative="1">
      <w:start w:val="1"/>
      <w:numFmt w:val="lowerRoman"/>
      <w:lvlText w:val="%3."/>
      <w:lvlJc w:val="right"/>
      <w:pPr>
        <w:ind w:left="2160" w:hanging="180"/>
      </w:pPr>
    </w:lvl>
    <w:lvl w:ilvl="3" w:tplc="BD0851A4" w:tentative="1">
      <w:start w:val="1"/>
      <w:numFmt w:val="decimal"/>
      <w:lvlText w:val="%4."/>
      <w:lvlJc w:val="left"/>
      <w:pPr>
        <w:ind w:left="2880" w:hanging="360"/>
      </w:pPr>
    </w:lvl>
    <w:lvl w:ilvl="4" w:tplc="6A46898E" w:tentative="1">
      <w:start w:val="1"/>
      <w:numFmt w:val="lowerLetter"/>
      <w:lvlText w:val="%5."/>
      <w:lvlJc w:val="left"/>
      <w:pPr>
        <w:ind w:left="3600" w:hanging="360"/>
      </w:pPr>
    </w:lvl>
    <w:lvl w:ilvl="5" w:tplc="A28C57D0" w:tentative="1">
      <w:start w:val="1"/>
      <w:numFmt w:val="lowerRoman"/>
      <w:lvlText w:val="%6."/>
      <w:lvlJc w:val="right"/>
      <w:pPr>
        <w:ind w:left="4320" w:hanging="180"/>
      </w:pPr>
    </w:lvl>
    <w:lvl w:ilvl="6" w:tplc="302E9B26" w:tentative="1">
      <w:start w:val="1"/>
      <w:numFmt w:val="decimal"/>
      <w:lvlText w:val="%7."/>
      <w:lvlJc w:val="left"/>
      <w:pPr>
        <w:ind w:left="5040" w:hanging="360"/>
      </w:pPr>
    </w:lvl>
    <w:lvl w:ilvl="7" w:tplc="AC72171C" w:tentative="1">
      <w:start w:val="1"/>
      <w:numFmt w:val="lowerLetter"/>
      <w:lvlText w:val="%8."/>
      <w:lvlJc w:val="left"/>
      <w:pPr>
        <w:ind w:left="5760" w:hanging="360"/>
      </w:pPr>
    </w:lvl>
    <w:lvl w:ilvl="8" w:tplc="E78A2DBA" w:tentative="1">
      <w:start w:val="1"/>
      <w:numFmt w:val="lowerRoman"/>
      <w:lvlText w:val="%9."/>
      <w:lvlJc w:val="right"/>
      <w:pPr>
        <w:ind w:left="6480" w:hanging="180"/>
      </w:pPr>
    </w:lvl>
  </w:abstractNum>
  <w:abstractNum w:abstractNumId="8" w15:restartNumberingAfterBreak="0">
    <w:nsid w:val="200B0EB3"/>
    <w:multiLevelType w:val="hybridMultilevel"/>
    <w:tmpl w:val="6FEEA1CA"/>
    <w:lvl w:ilvl="0" w:tplc="1C44BA4C">
      <w:start w:val="1"/>
      <w:numFmt w:val="lowerLetter"/>
      <w:lvlText w:val="%1)"/>
      <w:lvlJc w:val="left"/>
      <w:pPr>
        <w:ind w:left="720" w:hanging="360"/>
      </w:pPr>
    </w:lvl>
    <w:lvl w:ilvl="1" w:tplc="86A25416" w:tentative="1">
      <w:start w:val="1"/>
      <w:numFmt w:val="lowerLetter"/>
      <w:lvlText w:val="%2."/>
      <w:lvlJc w:val="left"/>
      <w:pPr>
        <w:ind w:left="1440" w:hanging="360"/>
      </w:pPr>
    </w:lvl>
    <w:lvl w:ilvl="2" w:tplc="3098B39E" w:tentative="1">
      <w:start w:val="1"/>
      <w:numFmt w:val="lowerRoman"/>
      <w:lvlText w:val="%3."/>
      <w:lvlJc w:val="right"/>
      <w:pPr>
        <w:ind w:left="2160" w:hanging="180"/>
      </w:pPr>
    </w:lvl>
    <w:lvl w:ilvl="3" w:tplc="535C7CAE" w:tentative="1">
      <w:start w:val="1"/>
      <w:numFmt w:val="decimal"/>
      <w:lvlText w:val="%4."/>
      <w:lvlJc w:val="left"/>
      <w:pPr>
        <w:ind w:left="2880" w:hanging="360"/>
      </w:pPr>
    </w:lvl>
    <w:lvl w:ilvl="4" w:tplc="97B6A176" w:tentative="1">
      <w:start w:val="1"/>
      <w:numFmt w:val="lowerLetter"/>
      <w:lvlText w:val="%5."/>
      <w:lvlJc w:val="left"/>
      <w:pPr>
        <w:ind w:left="3600" w:hanging="360"/>
      </w:pPr>
    </w:lvl>
    <w:lvl w:ilvl="5" w:tplc="AB80B950" w:tentative="1">
      <w:start w:val="1"/>
      <w:numFmt w:val="lowerRoman"/>
      <w:lvlText w:val="%6."/>
      <w:lvlJc w:val="right"/>
      <w:pPr>
        <w:ind w:left="4320" w:hanging="180"/>
      </w:pPr>
    </w:lvl>
    <w:lvl w:ilvl="6" w:tplc="CEB23C38" w:tentative="1">
      <w:start w:val="1"/>
      <w:numFmt w:val="decimal"/>
      <w:lvlText w:val="%7."/>
      <w:lvlJc w:val="left"/>
      <w:pPr>
        <w:ind w:left="5040" w:hanging="360"/>
      </w:pPr>
    </w:lvl>
    <w:lvl w:ilvl="7" w:tplc="8872E384" w:tentative="1">
      <w:start w:val="1"/>
      <w:numFmt w:val="lowerLetter"/>
      <w:lvlText w:val="%8."/>
      <w:lvlJc w:val="left"/>
      <w:pPr>
        <w:ind w:left="5760" w:hanging="360"/>
      </w:pPr>
    </w:lvl>
    <w:lvl w:ilvl="8" w:tplc="E83AAC58" w:tentative="1">
      <w:start w:val="1"/>
      <w:numFmt w:val="lowerRoman"/>
      <w:lvlText w:val="%9."/>
      <w:lvlJc w:val="right"/>
      <w:pPr>
        <w:ind w:left="6480" w:hanging="180"/>
      </w:pPr>
    </w:lvl>
  </w:abstractNum>
  <w:abstractNum w:abstractNumId="9" w15:restartNumberingAfterBreak="0">
    <w:nsid w:val="21125D96"/>
    <w:multiLevelType w:val="hybridMultilevel"/>
    <w:tmpl w:val="A2AAC448"/>
    <w:lvl w:ilvl="0" w:tplc="C6124BB6">
      <w:start w:val="1"/>
      <w:numFmt w:val="decimal"/>
      <w:lvlText w:val="%1."/>
      <w:lvlJc w:val="left"/>
      <w:pPr>
        <w:ind w:left="720" w:hanging="360"/>
      </w:pPr>
      <w:rPr>
        <w:rFonts w:hint="default"/>
      </w:rPr>
    </w:lvl>
    <w:lvl w:ilvl="1" w:tplc="0AA824AA" w:tentative="1">
      <w:start w:val="1"/>
      <w:numFmt w:val="lowerLetter"/>
      <w:lvlText w:val="%2."/>
      <w:lvlJc w:val="left"/>
      <w:pPr>
        <w:ind w:left="1440" w:hanging="360"/>
      </w:pPr>
    </w:lvl>
    <w:lvl w:ilvl="2" w:tplc="FC18D5FE" w:tentative="1">
      <w:start w:val="1"/>
      <w:numFmt w:val="lowerRoman"/>
      <w:lvlText w:val="%3."/>
      <w:lvlJc w:val="right"/>
      <w:pPr>
        <w:ind w:left="2160" w:hanging="180"/>
      </w:pPr>
    </w:lvl>
    <w:lvl w:ilvl="3" w:tplc="243ED8B0" w:tentative="1">
      <w:start w:val="1"/>
      <w:numFmt w:val="decimal"/>
      <w:lvlText w:val="%4."/>
      <w:lvlJc w:val="left"/>
      <w:pPr>
        <w:ind w:left="2880" w:hanging="360"/>
      </w:pPr>
    </w:lvl>
    <w:lvl w:ilvl="4" w:tplc="81062B88" w:tentative="1">
      <w:start w:val="1"/>
      <w:numFmt w:val="lowerLetter"/>
      <w:lvlText w:val="%5."/>
      <w:lvlJc w:val="left"/>
      <w:pPr>
        <w:ind w:left="3600" w:hanging="360"/>
      </w:pPr>
    </w:lvl>
    <w:lvl w:ilvl="5" w:tplc="55E00C9E" w:tentative="1">
      <w:start w:val="1"/>
      <w:numFmt w:val="lowerRoman"/>
      <w:lvlText w:val="%6."/>
      <w:lvlJc w:val="right"/>
      <w:pPr>
        <w:ind w:left="4320" w:hanging="180"/>
      </w:pPr>
    </w:lvl>
    <w:lvl w:ilvl="6" w:tplc="483EC41A" w:tentative="1">
      <w:start w:val="1"/>
      <w:numFmt w:val="decimal"/>
      <w:lvlText w:val="%7."/>
      <w:lvlJc w:val="left"/>
      <w:pPr>
        <w:ind w:left="5040" w:hanging="360"/>
      </w:pPr>
    </w:lvl>
    <w:lvl w:ilvl="7" w:tplc="9ACC0E2E" w:tentative="1">
      <w:start w:val="1"/>
      <w:numFmt w:val="lowerLetter"/>
      <w:lvlText w:val="%8."/>
      <w:lvlJc w:val="left"/>
      <w:pPr>
        <w:ind w:left="5760" w:hanging="360"/>
      </w:pPr>
    </w:lvl>
    <w:lvl w:ilvl="8" w:tplc="3592924C" w:tentative="1">
      <w:start w:val="1"/>
      <w:numFmt w:val="lowerRoman"/>
      <w:lvlText w:val="%9."/>
      <w:lvlJc w:val="right"/>
      <w:pPr>
        <w:ind w:left="6480" w:hanging="180"/>
      </w:pPr>
    </w:lvl>
  </w:abstractNum>
  <w:abstractNum w:abstractNumId="10" w15:restartNumberingAfterBreak="0">
    <w:nsid w:val="212D64E8"/>
    <w:multiLevelType w:val="hybridMultilevel"/>
    <w:tmpl w:val="E48C6968"/>
    <w:lvl w:ilvl="0" w:tplc="2D70674E">
      <w:start w:val="13"/>
      <w:numFmt w:val="decimal"/>
      <w:lvlText w:val="%1."/>
      <w:lvlJc w:val="left"/>
      <w:pPr>
        <w:ind w:left="720" w:hanging="360"/>
      </w:pPr>
      <w:rPr>
        <w:rFonts w:hint="default"/>
      </w:rPr>
    </w:lvl>
    <w:lvl w:ilvl="1" w:tplc="88A837FC" w:tentative="1">
      <w:start w:val="1"/>
      <w:numFmt w:val="lowerLetter"/>
      <w:lvlText w:val="%2."/>
      <w:lvlJc w:val="left"/>
      <w:pPr>
        <w:ind w:left="1440" w:hanging="360"/>
      </w:pPr>
    </w:lvl>
    <w:lvl w:ilvl="2" w:tplc="3444723C" w:tentative="1">
      <w:start w:val="1"/>
      <w:numFmt w:val="lowerRoman"/>
      <w:lvlText w:val="%3."/>
      <w:lvlJc w:val="right"/>
      <w:pPr>
        <w:ind w:left="2160" w:hanging="180"/>
      </w:pPr>
    </w:lvl>
    <w:lvl w:ilvl="3" w:tplc="D34828CC" w:tentative="1">
      <w:start w:val="1"/>
      <w:numFmt w:val="decimal"/>
      <w:lvlText w:val="%4."/>
      <w:lvlJc w:val="left"/>
      <w:pPr>
        <w:ind w:left="2880" w:hanging="360"/>
      </w:pPr>
    </w:lvl>
    <w:lvl w:ilvl="4" w:tplc="747AFDFC" w:tentative="1">
      <w:start w:val="1"/>
      <w:numFmt w:val="lowerLetter"/>
      <w:lvlText w:val="%5."/>
      <w:lvlJc w:val="left"/>
      <w:pPr>
        <w:ind w:left="3600" w:hanging="360"/>
      </w:pPr>
    </w:lvl>
    <w:lvl w:ilvl="5" w:tplc="67940EBA" w:tentative="1">
      <w:start w:val="1"/>
      <w:numFmt w:val="lowerRoman"/>
      <w:lvlText w:val="%6."/>
      <w:lvlJc w:val="right"/>
      <w:pPr>
        <w:ind w:left="4320" w:hanging="180"/>
      </w:pPr>
    </w:lvl>
    <w:lvl w:ilvl="6" w:tplc="47C4BBFC" w:tentative="1">
      <w:start w:val="1"/>
      <w:numFmt w:val="decimal"/>
      <w:lvlText w:val="%7."/>
      <w:lvlJc w:val="left"/>
      <w:pPr>
        <w:ind w:left="5040" w:hanging="360"/>
      </w:pPr>
    </w:lvl>
    <w:lvl w:ilvl="7" w:tplc="3514A382" w:tentative="1">
      <w:start w:val="1"/>
      <w:numFmt w:val="lowerLetter"/>
      <w:lvlText w:val="%8."/>
      <w:lvlJc w:val="left"/>
      <w:pPr>
        <w:ind w:left="5760" w:hanging="360"/>
      </w:pPr>
    </w:lvl>
    <w:lvl w:ilvl="8" w:tplc="39A8637E" w:tentative="1">
      <w:start w:val="1"/>
      <w:numFmt w:val="lowerRoman"/>
      <w:lvlText w:val="%9."/>
      <w:lvlJc w:val="right"/>
      <w:pPr>
        <w:ind w:left="6480" w:hanging="180"/>
      </w:pPr>
    </w:lvl>
  </w:abstractNum>
  <w:abstractNum w:abstractNumId="11" w15:restartNumberingAfterBreak="0">
    <w:nsid w:val="21A6224E"/>
    <w:multiLevelType w:val="hybridMultilevel"/>
    <w:tmpl w:val="63AACA76"/>
    <w:lvl w:ilvl="0" w:tplc="C8782112">
      <w:start w:val="1"/>
      <w:numFmt w:val="lowerLetter"/>
      <w:lvlText w:val="%1)"/>
      <w:lvlJc w:val="left"/>
      <w:pPr>
        <w:ind w:left="720" w:hanging="360"/>
      </w:pPr>
    </w:lvl>
    <w:lvl w:ilvl="1" w:tplc="F8CE9F20" w:tentative="1">
      <w:start w:val="1"/>
      <w:numFmt w:val="lowerLetter"/>
      <w:lvlText w:val="%2."/>
      <w:lvlJc w:val="left"/>
      <w:pPr>
        <w:ind w:left="1440" w:hanging="360"/>
      </w:pPr>
    </w:lvl>
    <w:lvl w:ilvl="2" w:tplc="024C936C" w:tentative="1">
      <w:start w:val="1"/>
      <w:numFmt w:val="lowerRoman"/>
      <w:lvlText w:val="%3."/>
      <w:lvlJc w:val="right"/>
      <w:pPr>
        <w:ind w:left="2160" w:hanging="180"/>
      </w:pPr>
    </w:lvl>
    <w:lvl w:ilvl="3" w:tplc="0E5AEFFE" w:tentative="1">
      <w:start w:val="1"/>
      <w:numFmt w:val="decimal"/>
      <w:lvlText w:val="%4."/>
      <w:lvlJc w:val="left"/>
      <w:pPr>
        <w:ind w:left="2880" w:hanging="360"/>
      </w:pPr>
    </w:lvl>
    <w:lvl w:ilvl="4" w:tplc="6EF2B2B4" w:tentative="1">
      <w:start w:val="1"/>
      <w:numFmt w:val="lowerLetter"/>
      <w:lvlText w:val="%5."/>
      <w:lvlJc w:val="left"/>
      <w:pPr>
        <w:ind w:left="3600" w:hanging="360"/>
      </w:pPr>
    </w:lvl>
    <w:lvl w:ilvl="5" w:tplc="45C645F4" w:tentative="1">
      <w:start w:val="1"/>
      <w:numFmt w:val="lowerRoman"/>
      <w:lvlText w:val="%6."/>
      <w:lvlJc w:val="right"/>
      <w:pPr>
        <w:ind w:left="4320" w:hanging="180"/>
      </w:pPr>
    </w:lvl>
    <w:lvl w:ilvl="6" w:tplc="2A64B0FA" w:tentative="1">
      <w:start w:val="1"/>
      <w:numFmt w:val="decimal"/>
      <w:lvlText w:val="%7."/>
      <w:lvlJc w:val="left"/>
      <w:pPr>
        <w:ind w:left="5040" w:hanging="360"/>
      </w:pPr>
    </w:lvl>
    <w:lvl w:ilvl="7" w:tplc="024A2348" w:tentative="1">
      <w:start w:val="1"/>
      <w:numFmt w:val="lowerLetter"/>
      <w:lvlText w:val="%8."/>
      <w:lvlJc w:val="left"/>
      <w:pPr>
        <w:ind w:left="5760" w:hanging="360"/>
      </w:pPr>
    </w:lvl>
    <w:lvl w:ilvl="8" w:tplc="CF302248" w:tentative="1">
      <w:start w:val="1"/>
      <w:numFmt w:val="lowerRoman"/>
      <w:lvlText w:val="%9."/>
      <w:lvlJc w:val="right"/>
      <w:pPr>
        <w:ind w:left="6480" w:hanging="180"/>
      </w:pPr>
    </w:lvl>
  </w:abstractNum>
  <w:abstractNum w:abstractNumId="12" w15:restartNumberingAfterBreak="0">
    <w:nsid w:val="24CE2F80"/>
    <w:multiLevelType w:val="hybridMultilevel"/>
    <w:tmpl w:val="0464B808"/>
    <w:lvl w:ilvl="0" w:tplc="CE646922">
      <w:start w:val="1"/>
      <w:numFmt w:val="lowerLetter"/>
      <w:lvlText w:val="%1)"/>
      <w:lvlJc w:val="left"/>
      <w:pPr>
        <w:ind w:left="720" w:hanging="360"/>
      </w:pPr>
    </w:lvl>
    <w:lvl w:ilvl="1" w:tplc="C9C2B168" w:tentative="1">
      <w:start w:val="1"/>
      <w:numFmt w:val="lowerLetter"/>
      <w:lvlText w:val="%2."/>
      <w:lvlJc w:val="left"/>
      <w:pPr>
        <w:ind w:left="1440" w:hanging="360"/>
      </w:pPr>
    </w:lvl>
    <w:lvl w:ilvl="2" w:tplc="5F9A1A0E" w:tentative="1">
      <w:start w:val="1"/>
      <w:numFmt w:val="lowerRoman"/>
      <w:lvlText w:val="%3."/>
      <w:lvlJc w:val="right"/>
      <w:pPr>
        <w:ind w:left="2160" w:hanging="180"/>
      </w:pPr>
    </w:lvl>
    <w:lvl w:ilvl="3" w:tplc="EB104A50" w:tentative="1">
      <w:start w:val="1"/>
      <w:numFmt w:val="decimal"/>
      <w:lvlText w:val="%4."/>
      <w:lvlJc w:val="left"/>
      <w:pPr>
        <w:ind w:left="2880" w:hanging="360"/>
      </w:pPr>
    </w:lvl>
    <w:lvl w:ilvl="4" w:tplc="447CA622" w:tentative="1">
      <w:start w:val="1"/>
      <w:numFmt w:val="lowerLetter"/>
      <w:lvlText w:val="%5."/>
      <w:lvlJc w:val="left"/>
      <w:pPr>
        <w:ind w:left="3600" w:hanging="360"/>
      </w:pPr>
    </w:lvl>
    <w:lvl w:ilvl="5" w:tplc="F34E9280" w:tentative="1">
      <w:start w:val="1"/>
      <w:numFmt w:val="lowerRoman"/>
      <w:lvlText w:val="%6."/>
      <w:lvlJc w:val="right"/>
      <w:pPr>
        <w:ind w:left="4320" w:hanging="180"/>
      </w:pPr>
    </w:lvl>
    <w:lvl w:ilvl="6" w:tplc="B76EA9B2" w:tentative="1">
      <w:start w:val="1"/>
      <w:numFmt w:val="decimal"/>
      <w:lvlText w:val="%7."/>
      <w:lvlJc w:val="left"/>
      <w:pPr>
        <w:ind w:left="5040" w:hanging="360"/>
      </w:pPr>
    </w:lvl>
    <w:lvl w:ilvl="7" w:tplc="9AAC66FC" w:tentative="1">
      <w:start w:val="1"/>
      <w:numFmt w:val="lowerLetter"/>
      <w:lvlText w:val="%8."/>
      <w:lvlJc w:val="left"/>
      <w:pPr>
        <w:ind w:left="5760" w:hanging="360"/>
      </w:pPr>
    </w:lvl>
    <w:lvl w:ilvl="8" w:tplc="7270CA58" w:tentative="1">
      <w:start w:val="1"/>
      <w:numFmt w:val="lowerRoman"/>
      <w:lvlText w:val="%9."/>
      <w:lvlJc w:val="right"/>
      <w:pPr>
        <w:ind w:left="6480" w:hanging="180"/>
      </w:pPr>
    </w:lvl>
  </w:abstractNum>
  <w:abstractNum w:abstractNumId="13" w15:restartNumberingAfterBreak="0">
    <w:nsid w:val="32051AA9"/>
    <w:multiLevelType w:val="hybridMultilevel"/>
    <w:tmpl w:val="08BC6A86"/>
    <w:lvl w:ilvl="0" w:tplc="256E5140">
      <w:start w:val="1"/>
      <w:numFmt w:val="decimal"/>
      <w:lvlText w:val="%1."/>
      <w:lvlJc w:val="left"/>
      <w:pPr>
        <w:ind w:left="720" w:hanging="360"/>
      </w:pPr>
    </w:lvl>
    <w:lvl w:ilvl="1" w:tplc="91D89C80" w:tentative="1">
      <w:start w:val="1"/>
      <w:numFmt w:val="lowerLetter"/>
      <w:lvlText w:val="%2."/>
      <w:lvlJc w:val="left"/>
      <w:pPr>
        <w:ind w:left="1440" w:hanging="360"/>
      </w:pPr>
    </w:lvl>
    <w:lvl w:ilvl="2" w:tplc="55528D92" w:tentative="1">
      <w:start w:val="1"/>
      <w:numFmt w:val="lowerRoman"/>
      <w:lvlText w:val="%3."/>
      <w:lvlJc w:val="right"/>
      <w:pPr>
        <w:ind w:left="2160" w:hanging="180"/>
      </w:pPr>
    </w:lvl>
    <w:lvl w:ilvl="3" w:tplc="B04038C0" w:tentative="1">
      <w:start w:val="1"/>
      <w:numFmt w:val="decimal"/>
      <w:lvlText w:val="%4."/>
      <w:lvlJc w:val="left"/>
      <w:pPr>
        <w:ind w:left="2880" w:hanging="360"/>
      </w:pPr>
    </w:lvl>
    <w:lvl w:ilvl="4" w:tplc="9852F936" w:tentative="1">
      <w:start w:val="1"/>
      <w:numFmt w:val="lowerLetter"/>
      <w:lvlText w:val="%5."/>
      <w:lvlJc w:val="left"/>
      <w:pPr>
        <w:ind w:left="3600" w:hanging="360"/>
      </w:pPr>
    </w:lvl>
    <w:lvl w:ilvl="5" w:tplc="375C2608" w:tentative="1">
      <w:start w:val="1"/>
      <w:numFmt w:val="lowerRoman"/>
      <w:lvlText w:val="%6."/>
      <w:lvlJc w:val="right"/>
      <w:pPr>
        <w:ind w:left="4320" w:hanging="180"/>
      </w:pPr>
    </w:lvl>
    <w:lvl w:ilvl="6" w:tplc="4C0E03DA" w:tentative="1">
      <w:start w:val="1"/>
      <w:numFmt w:val="decimal"/>
      <w:lvlText w:val="%7."/>
      <w:lvlJc w:val="left"/>
      <w:pPr>
        <w:ind w:left="5040" w:hanging="360"/>
      </w:pPr>
    </w:lvl>
    <w:lvl w:ilvl="7" w:tplc="0018F2E2" w:tentative="1">
      <w:start w:val="1"/>
      <w:numFmt w:val="lowerLetter"/>
      <w:lvlText w:val="%8."/>
      <w:lvlJc w:val="left"/>
      <w:pPr>
        <w:ind w:left="5760" w:hanging="360"/>
      </w:pPr>
    </w:lvl>
    <w:lvl w:ilvl="8" w:tplc="8EACDFF0" w:tentative="1">
      <w:start w:val="1"/>
      <w:numFmt w:val="lowerRoman"/>
      <w:lvlText w:val="%9."/>
      <w:lvlJc w:val="right"/>
      <w:pPr>
        <w:ind w:left="6480" w:hanging="180"/>
      </w:pPr>
    </w:lvl>
  </w:abstractNum>
  <w:abstractNum w:abstractNumId="14" w15:restartNumberingAfterBreak="0">
    <w:nsid w:val="36396CDE"/>
    <w:multiLevelType w:val="hybridMultilevel"/>
    <w:tmpl w:val="0E984C42"/>
    <w:lvl w:ilvl="0" w:tplc="EF18FBE8">
      <w:start w:val="1"/>
      <w:numFmt w:val="decimal"/>
      <w:lvlText w:val="%1."/>
      <w:lvlJc w:val="left"/>
      <w:pPr>
        <w:ind w:left="720" w:hanging="360"/>
      </w:pPr>
    </w:lvl>
    <w:lvl w:ilvl="1" w:tplc="8DC2DA08" w:tentative="1">
      <w:start w:val="1"/>
      <w:numFmt w:val="lowerLetter"/>
      <w:lvlText w:val="%2."/>
      <w:lvlJc w:val="left"/>
      <w:pPr>
        <w:ind w:left="1440" w:hanging="360"/>
      </w:pPr>
    </w:lvl>
    <w:lvl w:ilvl="2" w:tplc="23FAB570" w:tentative="1">
      <w:start w:val="1"/>
      <w:numFmt w:val="lowerRoman"/>
      <w:lvlText w:val="%3."/>
      <w:lvlJc w:val="right"/>
      <w:pPr>
        <w:ind w:left="2160" w:hanging="180"/>
      </w:pPr>
    </w:lvl>
    <w:lvl w:ilvl="3" w:tplc="332EED22" w:tentative="1">
      <w:start w:val="1"/>
      <w:numFmt w:val="decimal"/>
      <w:lvlText w:val="%4."/>
      <w:lvlJc w:val="left"/>
      <w:pPr>
        <w:ind w:left="2880" w:hanging="360"/>
      </w:pPr>
    </w:lvl>
    <w:lvl w:ilvl="4" w:tplc="E1A05078" w:tentative="1">
      <w:start w:val="1"/>
      <w:numFmt w:val="lowerLetter"/>
      <w:lvlText w:val="%5."/>
      <w:lvlJc w:val="left"/>
      <w:pPr>
        <w:ind w:left="3600" w:hanging="360"/>
      </w:pPr>
    </w:lvl>
    <w:lvl w:ilvl="5" w:tplc="72D6E6B6" w:tentative="1">
      <w:start w:val="1"/>
      <w:numFmt w:val="lowerRoman"/>
      <w:lvlText w:val="%6."/>
      <w:lvlJc w:val="right"/>
      <w:pPr>
        <w:ind w:left="4320" w:hanging="180"/>
      </w:pPr>
    </w:lvl>
    <w:lvl w:ilvl="6" w:tplc="50426B6E" w:tentative="1">
      <w:start w:val="1"/>
      <w:numFmt w:val="decimal"/>
      <w:lvlText w:val="%7."/>
      <w:lvlJc w:val="left"/>
      <w:pPr>
        <w:ind w:left="5040" w:hanging="360"/>
      </w:pPr>
    </w:lvl>
    <w:lvl w:ilvl="7" w:tplc="F83CC5F4" w:tentative="1">
      <w:start w:val="1"/>
      <w:numFmt w:val="lowerLetter"/>
      <w:lvlText w:val="%8."/>
      <w:lvlJc w:val="left"/>
      <w:pPr>
        <w:ind w:left="5760" w:hanging="360"/>
      </w:pPr>
    </w:lvl>
    <w:lvl w:ilvl="8" w:tplc="B77A5824" w:tentative="1">
      <w:start w:val="1"/>
      <w:numFmt w:val="lowerRoman"/>
      <w:lvlText w:val="%9."/>
      <w:lvlJc w:val="right"/>
      <w:pPr>
        <w:ind w:left="6480" w:hanging="180"/>
      </w:pPr>
    </w:lvl>
  </w:abstractNum>
  <w:abstractNum w:abstractNumId="15" w15:restartNumberingAfterBreak="0">
    <w:nsid w:val="39152702"/>
    <w:multiLevelType w:val="hybridMultilevel"/>
    <w:tmpl w:val="5DA29152"/>
    <w:lvl w:ilvl="0" w:tplc="EB50DF6A">
      <w:start w:val="1"/>
      <w:numFmt w:val="decimal"/>
      <w:lvlText w:val="%1."/>
      <w:lvlJc w:val="left"/>
      <w:pPr>
        <w:ind w:left="720" w:hanging="360"/>
      </w:pPr>
    </w:lvl>
    <w:lvl w:ilvl="1" w:tplc="84D8DD44" w:tentative="1">
      <w:start w:val="1"/>
      <w:numFmt w:val="lowerLetter"/>
      <w:lvlText w:val="%2."/>
      <w:lvlJc w:val="left"/>
      <w:pPr>
        <w:ind w:left="1440" w:hanging="360"/>
      </w:pPr>
    </w:lvl>
    <w:lvl w:ilvl="2" w:tplc="26C8436C" w:tentative="1">
      <w:start w:val="1"/>
      <w:numFmt w:val="lowerRoman"/>
      <w:lvlText w:val="%3."/>
      <w:lvlJc w:val="right"/>
      <w:pPr>
        <w:ind w:left="2160" w:hanging="180"/>
      </w:pPr>
    </w:lvl>
    <w:lvl w:ilvl="3" w:tplc="0674DEA0" w:tentative="1">
      <w:start w:val="1"/>
      <w:numFmt w:val="decimal"/>
      <w:lvlText w:val="%4."/>
      <w:lvlJc w:val="left"/>
      <w:pPr>
        <w:ind w:left="2880" w:hanging="360"/>
      </w:pPr>
    </w:lvl>
    <w:lvl w:ilvl="4" w:tplc="301E4C12" w:tentative="1">
      <w:start w:val="1"/>
      <w:numFmt w:val="lowerLetter"/>
      <w:lvlText w:val="%5."/>
      <w:lvlJc w:val="left"/>
      <w:pPr>
        <w:ind w:left="3600" w:hanging="360"/>
      </w:pPr>
    </w:lvl>
    <w:lvl w:ilvl="5" w:tplc="C972B908" w:tentative="1">
      <w:start w:val="1"/>
      <w:numFmt w:val="lowerRoman"/>
      <w:lvlText w:val="%6."/>
      <w:lvlJc w:val="right"/>
      <w:pPr>
        <w:ind w:left="4320" w:hanging="180"/>
      </w:pPr>
    </w:lvl>
    <w:lvl w:ilvl="6" w:tplc="EE3E521C" w:tentative="1">
      <w:start w:val="1"/>
      <w:numFmt w:val="decimal"/>
      <w:lvlText w:val="%7."/>
      <w:lvlJc w:val="left"/>
      <w:pPr>
        <w:ind w:left="5040" w:hanging="360"/>
      </w:pPr>
    </w:lvl>
    <w:lvl w:ilvl="7" w:tplc="7BC24880" w:tentative="1">
      <w:start w:val="1"/>
      <w:numFmt w:val="lowerLetter"/>
      <w:lvlText w:val="%8."/>
      <w:lvlJc w:val="left"/>
      <w:pPr>
        <w:ind w:left="5760" w:hanging="360"/>
      </w:pPr>
    </w:lvl>
    <w:lvl w:ilvl="8" w:tplc="DF7C4248" w:tentative="1">
      <w:start w:val="1"/>
      <w:numFmt w:val="lowerRoman"/>
      <w:lvlText w:val="%9."/>
      <w:lvlJc w:val="right"/>
      <w:pPr>
        <w:ind w:left="6480" w:hanging="180"/>
      </w:pPr>
    </w:lvl>
  </w:abstractNum>
  <w:abstractNum w:abstractNumId="16" w15:restartNumberingAfterBreak="0">
    <w:nsid w:val="3E017FD2"/>
    <w:multiLevelType w:val="hybridMultilevel"/>
    <w:tmpl w:val="E924A51A"/>
    <w:lvl w:ilvl="0" w:tplc="D8FE0AA6">
      <w:start w:val="1"/>
      <w:numFmt w:val="decimal"/>
      <w:lvlText w:val="%1."/>
      <w:lvlJc w:val="left"/>
      <w:pPr>
        <w:ind w:left="720" w:hanging="360"/>
      </w:pPr>
    </w:lvl>
    <w:lvl w:ilvl="1" w:tplc="F1DAD246" w:tentative="1">
      <w:start w:val="1"/>
      <w:numFmt w:val="lowerLetter"/>
      <w:lvlText w:val="%2."/>
      <w:lvlJc w:val="left"/>
      <w:pPr>
        <w:ind w:left="1440" w:hanging="360"/>
      </w:pPr>
    </w:lvl>
    <w:lvl w:ilvl="2" w:tplc="537891B4" w:tentative="1">
      <w:start w:val="1"/>
      <w:numFmt w:val="lowerRoman"/>
      <w:lvlText w:val="%3."/>
      <w:lvlJc w:val="right"/>
      <w:pPr>
        <w:ind w:left="2160" w:hanging="180"/>
      </w:pPr>
    </w:lvl>
    <w:lvl w:ilvl="3" w:tplc="2026B814" w:tentative="1">
      <w:start w:val="1"/>
      <w:numFmt w:val="decimal"/>
      <w:lvlText w:val="%4."/>
      <w:lvlJc w:val="left"/>
      <w:pPr>
        <w:ind w:left="2880" w:hanging="360"/>
      </w:pPr>
    </w:lvl>
    <w:lvl w:ilvl="4" w:tplc="8CB0C93A" w:tentative="1">
      <w:start w:val="1"/>
      <w:numFmt w:val="lowerLetter"/>
      <w:lvlText w:val="%5."/>
      <w:lvlJc w:val="left"/>
      <w:pPr>
        <w:ind w:left="3600" w:hanging="360"/>
      </w:pPr>
    </w:lvl>
    <w:lvl w:ilvl="5" w:tplc="410030D6" w:tentative="1">
      <w:start w:val="1"/>
      <w:numFmt w:val="lowerRoman"/>
      <w:lvlText w:val="%6."/>
      <w:lvlJc w:val="right"/>
      <w:pPr>
        <w:ind w:left="4320" w:hanging="180"/>
      </w:pPr>
    </w:lvl>
    <w:lvl w:ilvl="6" w:tplc="D64CE2A2" w:tentative="1">
      <w:start w:val="1"/>
      <w:numFmt w:val="decimal"/>
      <w:lvlText w:val="%7."/>
      <w:lvlJc w:val="left"/>
      <w:pPr>
        <w:ind w:left="5040" w:hanging="360"/>
      </w:pPr>
    </w:lvl>
    <w:lvl w:ilvl="7" w:tplc="E81C113E" w:tentative="1">
      <w:start w:val="1"/>
      <w:numFmt w:val="lowerLetter"/>
      <w:lvlText w:val="%8."/>
      <w:lvlJc w:val="left"/>
      <w:pPr>
        <w:ind w:left="5760" w:hanging="360"/>
      </w:pPr>
    </w:lvl>
    <w:lvl w:ilvl="8" w:tplc="EA684FAE" w:tentative="1">
      <w:start w:val="1"/>
      <w:numFmt w:val="lowerRoman"/>
      <w:lvlText w:val="%9."/>
      <w:lvlJc w:val="right"/>
      <w:pPr>
        <w:ind w:left="6480" w:hanging="180"/>
      </w:pPr>
    </w:lvl>
  </w:abstractNum>
  <w:abstractNum w:abstractNumId="17" w15:restartNumberingAfterBreak="0">
    <w:nsid w:val="3E766782"/>
    <w:multiLevelType w:val="hybridMultilevel"/>
    <w:tmpl w:val="698A4D28"/>
    <w:lvl w:ilvl="0" w:tplc="EE305C0E">
      <w:start w:val="1"/>
      <w:numFmt w:val="lowerLetter"/>
      <w:lvlText w:val="%1)"/>
      <w:lvlJc w:val="left"/>
      <w:pPr>
        <w:ind w:left="1440" w:hanging="360"/>
      </w:pPr>
    </w:lvl>
    <w:lvl w:ilvl="1" w:tplc="00C007BC" w:tentative="1">
      <w:start w:val="1"/>
      <w:numFmt w:val="lowerLetter"/>
      <w:lvlText w:val="%2."/>
      <w:lvlJc w:val="left"/>
      <w:pPr>
        <w:ind w:left="2160" w:hanging="360"/>
      </w:pPr>
    </w:lvl>
    <w:lvl w:ilvl="2" w:tplc="F3C6B760" w:tentative="1">
      <w:start w:val="1"/>
      <w:numFmt w:val="lowerRoman"/>
      <w:lvlText w:val="%3."/>
      <w:lvlJc w:val="right"/>
      <w:pPr>
        <w:ind w:left="2880" w:hanging="180"/>
      </w:pPr>
    </w:lvl>
    <w:lvl w:ilvl="3" w:tplc="51B609E2" w:tentative="1">
      <w:start w:val="1"/>
      <w:numFmt w:val="decimal"/>
      <w:lvlText w:val="%4."/>
      <w:lvlJc w:val="left"/>
      <w:pPr>
        <w:ind w:left="3600" w:hanging="360"/>
      </w:pPr>
    </w:lvl>
    <w:lvl w:ilvl="4" w:tplc="84649048" w:tentative="1">
      <w:start w:val="1"/>
      <w:numFmt w:val="lowerLetter"/>
      <w:lvlText w:val="%5."/>
      <w:lvlJc w:val="left"/>
      <w:pPr>
        <w:ind w:left="4320" w:hanging="360"/>
      </w:pPr>
    </w:lvl>
    <w:lvl w:ilvl="5" w:tplc="AABEB95E" w:tentative="1">
      <w:start w:val="1"/>
      <w:numFmt w:val="lowerRoman"/>
      <w:lvlText w:val="%6."/>
      <w:lvlJc w:val="right"/>
      <w:pPr>
        <w:ind w:left="5040" w:hanging="180"/>
      </w:pPr>
    </w:lvl>
    <w:lvl w:ilvl="6" w:tplc="F5149E32" w:tentative="1">
      <w:start w:val="1"/>
      <w:numFmt w:val="decimal"/>
      <w:lvlText w:val="%7."/>
      <w:lvlJc w:val="left"/>
      <w:pPr>
        <w:ind w:left="5760" w:hanging="360"/>
      </w:pPr>
    </w:lvl>
    <w:lvl w:ilvl="7" w:tplc="873EDCD4" w:tentative="1">
      <w:start w:val="1"/>
      <w:numFmt w:val="lowerLetter"/>
      <w:lvlText w:val="%8."/>
      <w:lvlJc w:val="left"/>
      <w:pPr>
        <w:ind w:left="6480" w:hanging="360"/>
      </w:pPr>
    </w:lvl>
    <w:lvl w:ilvl="8" w:tplc="50CAA782" w:tentative="1">
      <w:start w:val="1"/>
      <w:numFmt w:val="lowerRoman"/>
      <w:lvlText w:val="%9."/>
      <w:lvlJc w:val="right"/>
      <w:pPr>
        <w:ind w:left="7200" w:hanging="180"/>
      </w:pPr>
    </w:lvl>
  </w:abstractNum>
  <w:abstractNum w:abstractNumId="18" w15:restartNumberingAfterBreak="0">
    <w:nsid w:val="417434B1"/>
    <w:multiLevelType w:val="hybridMultilevel"/>
    <w:tmpl w:val="479A2F2E"/>
    <w:lvl w:ilvl="0" w:tplc="81F89D2A">
      <w:start w:val="1"/>
      <w:numFmt w:val="decimal"/>
      <w:lvlText w:val="%1."/>
      <w:lvlJc w:val="left"/>
      <w:pPr>
        <w:ind w:left="720" w:hanging="360"/>
      </w:pPr>
    </w:lvl>
    <w:lvl w:ilvl="1" w:tplc="F6BAD74A" w:tentative="1">
      <w:start w:val="1"/>
      <w:numFmt w:val="lowerLetter"/>
      <w:lvlText w:val="%2."/>
      <w:lvlJc w:val="left"/>
      <w:pPr>
        <w:ind w:left="1440" w:hanging="360"/>
      </w:pPr>
    </w:lvl>
    <w:lvl w:ilvl="2" w:tplc="B2141B36" w:tentative="1">
      <w:start w:val="1"/>
      <w:numFmt w:val="lowerRoman"/>
      <w:lvlText w:val="%3."/>
      <w:lvlJc w:val="right"/>
      <w:pPr>
        <w:ind w:left="2160" w:hanging="180"/>
      </w:pPr>
    </w:lvl>
    <w:lvl w:ilvl="3" w:tplc="3D80C73A" w:tentative="1">
      <w:start w:val="1"/>
      <w:numFmt w:val="decimal"/>
      <w:lvlText w:val="%4."/>
      <w:lvlJc w:val="left"/>
      <w:pPr>
        <w:ind w:left="2880" w:hanging="360"/>
      </w:pPr>
    </w:lvl>
    <w:lvl w:ilvl="4" w:tplc="B1E8BE20" w:tentative="1">
      <w:start w:val="1"/>
      <w:numFmt w:val="lowerLetter"/>
      <w:lvlText w:val="%5."/>
      <w:lvlJc w:val="left"/>
      <w:pPr>
        <w:ind w:left="3600" w:hanging="360"/>
      </w:pPr>
    </w:lvl>
    <w:lvl w:ilvl="5" w:tplc="6AF0D3F8" w:tentative="1">
      <w:start w:val="1"/>
      <w:numFmt w:val="lowerRoman"/>
      <w:lvlText w:val="%6."/>
      <w:lvlJc w:val="right"/>
      <w:pPr>
        <w:ind w:left="4320" w:hanging="180"/>
      </w:pPr>
    </w:lvl>
    <w:lvl w:ilvl="6" w:tplc="7A208BAE" w:tentative="1">
      <w:start w:val="1"/>
      <w:numFmt w:val="decimal"/>
      <w:lvlText w:val="%7."/>
      <w:lvlJc w:val="left"/>
      <w:pPr>
        <w:ind w:left="5040" w:hanging="360"/>
      </w:pPr>
    </w:lvl>
    <w:lvl w:ilvl="7" w:tplc="1D9EC210" w:tentative="1">
      <w:start w:val="1"/>
      <w:numFmt w:val="lowerLetter"/>
      <w:lvlText w:val="%8."/>
      <w:lvlJc w:val="left"/>
      <w:pPr>
        <w:ind w:left="5760" w:hanging="360"/>
      </w:pPr>
    </w:lvl>
    <w:lvl w:ilvl="8" w:tplc="6FAEFBA6" w:tentative="1">
      <w:start w:val="1"/>
      <w:numFmt w:val="lowerRoman"/>
      <w:lvlText w:val="%9."/>
      <w:lvlJc w:val="right"/>
      <w:pPr>
        <w:ind w:left="6480" w:hanging="180"/>
      </w:pPr>
    </w:lvl>
  </w:abstractNum>
  <w:abstractNum w:abstractNumId="19" w15:restartNumberingAfterBreak="0">
    <w:nsid w:val="41F47F31"/>
    <w:multiLevelType w:val="hybridMultilevel"/>
    <w:tmpl w:val="C2E41E5A"/>
    <w:lvl w:ilvl="0" w:tplc="C686869E">
      <w:start w:val="1"/>
      <w:numFmt w:val="lowerLetter"/>
      <w:lvlText w:val="%1)"/>
      <w:lvlJc w:val="left"/>
      <w:pPr>
        <w:ind w:left="720" w:hanging="360"/>
      </w:pPr>
    </w:lvl>
    <w:lvl w:ilvl="1" w:tplc="03344EBE" w:tentative="1">
      <w:start w:val="1"/>
      <w:numFmt w:val="lowerLetter"/>
      <w:lvlText w:val="%2."/>
      <w:lvlJc w:val="left"/>
      <w:pPr>
        <w:ind w:left="1440" w:hanging="360"/>
      </w:pPr>
    </w:lvl>
    <w:lvl w:ilvl="2" w:tplc="34B8C16C" w:tentative="1">
      <w:start w:val="1"/>
      <w:numFmt w:val="lowerRoman"/>
      <w:lvlText w:val="%3."/>
      <w:lvlJc w:val="right"/>
      <w:pPr>
        <w:ind w:left="2160" w:hanging="180"/>
      </w:pPr>
    </w:lvl>
    <w:lvl w:ilvl="3" w:tplc="F9E6A162" w:tentative="1">
      <w:start w:val="1"/>
      <w:numFmt w:val="decimal"/>
      <w:lvlText w:val="%4."/>
      <w:lvlJc w:val="left"/>
      <w:pPr>
        <w:ind w:left="2880" w:hanging="360"/>
      </w:pPr>
    </w:lvl>
    <w:lvl w:ilvl="4" w:tplc="B49069F8" w:tentative="1">
      <w:start w:val="1"/>
      <w:numFmt w:val="lowerLetter"/>
      <w:lvlText w:val="%5."/>
      <w:lvlJc w:val="left"/>
      <w:pPr>
        <w:ind w:left="3600" w:hanging="360"/>
      </w:pPr>
    </w:lvl>
    <w:lvl w:ilvl="5" w:tplc="C21E83C6" w:tentative="1">
      <w:start w:val="1"/>
      <w:numFmt w:val="lowerRoman"/>
      <w:lvlText w:val="%6."/>
      <w:lvlJc w:val="right"/>
      <w:pPr>
        <w:ind w:left="4320" w:hanging="180"/>
      </w:pPr>
    </w:lvl>
    <w:lvl w:ilvl="6" w:tplc="AA74D50C" w:tentative="1">
      <w:start w:val="1"/>
      <w:numFmt w:val="decimal"/>
      <w:lvlText w:val="%7."/>
      <w:lvlJc w:val="left"/>
      <w:pPr>
        <w:ind w:left="5040" w:hanging="360"/>
      </w:pPr>
    </w:lvl>
    <w:lvl w:ilvl="7" w:tplc="BFD023CA" w:tentative="1">
      <w:start w:val="1"/>
      <w:numFmt w:val="lowerLetter"/>
      <w:lvlText w:val="%8."/>
      <w:lvlJc w:val="left"/>
      <w:pPr>
        <w:ind w:left="5760" w:hanging="360"/>
      </w:pPr>
    </w:lvl>
    <w:lvl w:ilvl="8" w:tplc="444EDD04" w:tentative="1">
      <w:start w:val="1"/>
      <w:numFmt w:val="lowerRoman"/>
      <w:lvlText w:val="%9."/>
      <w:lvlJc w:val="right"/>
      <w:pPr>
        <w:ind w:left="6480" w:hanging="180"/>
      </w:pPr>
    </w:lvl>
  </w:abstractNum>
  <w:abstractNum w:abstractNumId="20" w15:restartNumberingAfterBreak="0">
    <w:nsid w:val="42C07719"/>
    <w:multiLevelType w:val="hybridMultilevel"/>
    <w:tmpl w:val="BA56F8F6"/>
    <w:lvl w:ilvl="0" w:tplc="3B188CBE">
      <w:start w:val="1"/>
      <w:numFmt w:val="lowerLetter"/>
      <w:lvlText w:val="%1)"/>
      <w:lvlJc w:val="left"/>
      <w:pPr>
        <w:ind w:left="720" w:hanging="360"/>
      </w:pPr>
    </w:lvl>
    <w:lvl w:ilvl="1" w:tplc="011CE81A" w:tentative="1">
      <w:start w:val="1"/>
      <w:numFmt w:val="lowerLetter"/>
      <w:lvlText w:val="%2."/>
      <w:lvlJc w:val="left"/>
      <w:pPr>
        <w:ind w:left="1440" w:hanging="360"/>
      </w:pPr>
    </w:lvl>
    <w:lvl w:ilvl="2" w:tplc="AE321FB2" w:tentative="1">
      <w:start w:val="1"/>
      <w:numFmt w:val="lowerRoman"/>
      <w:lvlText w:val="%3."/>
      <w:lvlJc w:val="right"/>
      <w:pPr>
        <w:ind w:left="2160" w:hanging="180"/>
      </w:pPr>
    </w:lvl>
    <w:lvl w:ilvl="3" w:tplc="47F605B8" w:tentative="1">
      <w:start w:val="1"/>
      <w:numFmt w:val="decimal"/>
      <w:lvlText w:val="%4."/>
      <w:lvlJc w:val="left"/>
      <w:pPr>
        <w:ind w:left="2880" w:hanging="360"/>
      </w:pPr>
    </w:lvl>
    <w:lvl w:ilvl="4" w:tplc="BA6C42A6" w:tentative="1">
      <w:start w:val="1"/>
      <w:numFmt w:val="lowerLetter"/>
      <w:lvlText w:val="%5."/>
      <w:lvlJc w:val="left"/>
      <w:pPr>
        <w:ind w:left="3600" w:hanging="360"/>
      </w:pPr>
    </w:lvl>
    <w:lvl w:ilvl="5" w:tplc="635882D2" w:tentative="1">
      <w:start w:val="1"/>
      <w:numFmt w:val="lowerRoman"/>
      <w:lvlText w:val="%6."/>
      <w:lvlJc w:val="right"/>
      <w:pPr>
        <w:ind w:left="4320" w:hanging="180"/>
      </w:pPr>
    </w:lvl>
    <w:lvl w:ilvl="6" w:tplc="3C92232E" w:tentative="1">
      <w:start w:val="1"/>
      <w:numFmt w:val="decimal"/>
      <w:lvlText w:val="%7."/>
      <w:lvlJc w:val="left"/>
      <w:pPr>
        <w:ind w:left="5040" w:hanging="360"/>
      </w:pPr>
    </w:lvl>
    <w:lvl w:ilvl="7" w:tplc="10EEB708" w:tentative="1">
      <w:start w:val="1"/>
      <w:numFmt w:val="lowerLetter"/>
      <w:lvlText w:val="%8."/>
      <w:lvlJc w:val="left"/>
      <w:pPr>
        <w:ind w:left="5760" w:hanging="360"/>
      </w:pPr>
    </w:lvl>
    <w:lvl w:ilvl="8" w:tplc="3C5055A4" w:tentative="1">
      <w:start w:val="1"/>
      <w:numFmt w:val="lowerRoman"/>
      <w:lvlText w:val="%9."/>
      <w:lvlJc w:val="right"/>
      <w:pPr>
        <w:ind w:left="6480" w:hanging="180"/>
      </w:pPr>
    </w:lvl>
  </w:abstractNum>
  <w:abstractNum w:abstractNumId="21" w15:restartNumberingAfterBreak="0">
    <w:nsid w:val="441F1D65"/>
    <w:multiLevelType w:val="hybridMultilevel"/>
    <w:tmpl w:val="D0365364"/>
    <w:lvl w:ilvl="0" w:tplc="8E806F04">
      <w:start w:val="1"/>
      <w:numFmt w:val="decimal"/>
      <w:lvlText w:val="%1."/>
      <w:lvlJc w:val="left"/>
      <w:pPr>
        <w:ind w:left="720" w:hanging="360"/>
      </w:pPr>
    </w:lvl>
    <w:lvl w:ilvl="1" w:tplc="5CFA6EA4" w:tentative="1">
      <w:start w:val="1"/>
      <w:numFmt w:val="lowerLetter"/>
      <w:lvlText w:val="%2."/>
      <w:lvlJc w:val="left"/>
      <w:pPr>
        <w:ind w:left="1440" w:hanging="360"/>
      </w:pPr>
    </w:lvl>
    <w:lvl w:ilvl="2" w:tplc="F4BA26E8" w:tentative="1">
      <w:start w:val="1"/>
      <w:numFmt w:val="lowerRoman"/>
      <w:lvlText w:val="%3."/>
      <w:lvlJc w:val="right"/>
      <w:pPr>
        <w:ind w:left="2160" w:hanging="180"/>
      </w:pPr>
    </w:lvl>
    <w:lvl w:ilvl="3" w:tplc="E6DC2A2A" w:tentative="1">
      <w:start w:val="1"/>
      <w:numFmt w:val="decimal"/>
      <w:lvlText w:val="%4."/>
      <w:lvlJc w:val="left"/>
      <w:pPr>
        <w:ind w:left="2880" w:hanging="360"/>
      </w:pPr>
    </w:lvl>
    <w:lvl w:ilvl="4" w:tplc="EBD046A4" w:tentative="1">
      <w:start w:val="1"/>
      <w:numFmt w:val="lowerLetter"/>
      <w:lvlText w:val="%5."/>
      <w:lvlJc w:val="left"/>
      <w:pPr>
        <w:ind w:left="3600" w:hanging="360"/>
      </w:pPr>
    </w:lvl>
    <w:lvl w:ilvl="5" w:tplc="56009798" w:tentative="1">
      <w:start w:val="1"/>
      <w:numFmt w:val="lowerRoman"/>
      <w:lvlText w:val="%6."/>
      <w:lvlJc w:val="right"/>
      <w:pPr>
        <w:ind w:left="4320" w:hanging="180"/>
      </w:pPr>
    </w:lvl>
    <w:lvl w:ilvl="6" w:tplc="101081F0" w:tentative="1">
      <w:start w:val="1"/>
      <w:numFmt w:val="decimal"/>
      <w:lvlText w:val="%7."/>
      <w:lvlJc w:val="left"/>
      <w:pPr>
        <w:ind w:left="5040" w:hanging="360"/>
      </w:pPr>
    </w:lvl>
    <w:lvl w:ilvl="7" w:tplc="74FC4488" w:tentative="1">
      <w:start w:val="1"/>
      <w:numFmt w:val="lowerLetter"/>
      <w:lvlText w:val="%8."/>
      <w:lvlJc w:val="left"/>
      <w:pPr>
        <w:ind w:left="5760" w:hanging="360"/>
      </w:pPr>
    </w:lvl>
    <w:lvl w:ilvl="8" w:tplc="8A6CB10E" w:tentative="1">
      <w:start w:val="1"/>
      <w:numFmt w:val="lowerRoman"/>
      <w:lvlText w:val="%9."/>
      <w:lvlJc w:val="right"/>
      <w:pPr>
        <w:ind w:left="6480" w:hanging="180"/>
      </w:pPr>
    </w:lvl>
  </w:abstractNum>
  <w:abstractNum w:abstractNumId="22" w15:restartNumberingAfterBreak="0">
    <w:nsid w:val="50691940"/>
    <w:multiLevelType w:val="hybridMultilevel"/>
    <w:tmpl w:val="B8D43D48"/>
    <w:lvl w:ilvl="0" w:tplc="0DBEAB10">
      <w:start w:val="1"/>
      <w:numFmt w:val="bullet"/>
      <w:lvlText w:val=""/>
      <w:lvlJc w:val="left"/>
      <w:pPr>
        <w:ind w:left="720" w:hanging="360"/>
      </w:pPr>
      <w:rPr>
        <w:rFonts w:ascii="Symbol" w:hAnsi="Symbol" w:hint="default"/>
      </w:rPr>
    </w:lvl>
    <w:lvl w:ilvl="1" w:tplc="3396934C" w:tentative="1">
      <w:start w:val="1"/>
      <w:numFmt w:val="bullet"/>
      <w:lvlText w:val="o"/>
      <w:lvlJc w:val="left"/>
      <w:pPr>
        <w:ind w:left="1440" w:hanging="360"/>
      </w:pPr>
      <w:rPr>
        <w:rFonts w:ascii="Courier New" w:hAnsi="Courier New" w:cs="Courier New" w:hint="default"/>
      </w:rPr>
    </w:lvl>
    <w:lvl w:ilvl="2" w:tplc="2CECA3CC" w:tentative="1">
      <w:start w:val="1"/>
      <w:numFmt w:val="bullet"/>
      <w:lvlText w:val=""/>
      <w:lvlJc w:val="left"/>
      <w:pPr>
        <w:ind w:left="2160" w:hanging="360"/>
      </w:pPr>
      <w:rPr>
        <w:rFonts w:ascii="Wingdings" w:hAnsi="Wingdings" w:hint="default"/>
      </w:rPr>
    </w:lvl>
    <w:lvl w:ilvl="3" w:tplc="5F966598" w:tentative="1">
      <w:start w:val="1"/>
      <w:numFmt w:val="bullet"/>
      <w:lvlText w:val=""/>
      <w:lvlJc w:val="left"/>
      <w:pPr>
        <w:ind w:left="2880" w:hanging="360"/>
      </w:pPr>
      <w:rPr>
        <w:rFonts w:ascii="Symbol" w:hAnsi="Symbol" w:hint="default"/>
      </w:rPr>
    </w:lvl>
    <w:lvl w:ilvl="4" w:tplc="F04660E4" w:tentative="1">
      <w:start w:val="1"/>
      <w:numFmt w:val="bullet"/>
      <w:lvlText w:val="o"/>
      <w:lvlJc w:val="left"/>
      <w:pPr>
        <w:ind w:left="3600" w:hanging="360"/>
      </w:pPr>
      <w:rPr>
        <w:rFonts w:ascii="Courier New" w:hAnsi="Courier New" w:cs="Courier New" w:hint="default"/>
      </w:rPr>
    </w:lvl>
    <w:lvl w:ilvl="5" w:tplc="8910C43E" w:tentative="1">
      <w:start w:val="1"/>
      <w:numFmt w:val="bullet"/>
      <w:lvlText w:val=""/>
      <w:lvlJc w:val="left"/>
      <w:pPr>
        <w:ind w:left="4320" w:hanging="360"/>
      </w:pPr>
      <w:rPr>
        <w:rFonts w:ascii="Wingdings" w:hAnsi="Wingdings" w:hint="default"/>
      </w:rPr>
    </w:lvl>
    <w:lvl w:ilvl="6" w:tplc="3BEC20BE" w:tentative="1">
      <w:start w:val="1"/>
      <w:numFmt w:val="bullet"/>
      <w:lvlText w:val=""/>
      <w:lvlJc w:val="left"/>
      <w:pPr>
        <w:ind w:left="5040" w:hanging="360"/>
      </w:pPr>
      <w:rPr>
        <w:rFonts w:ascii="Symbol" w:hAnsi="Symbol" w:hint="default"/>
      </w:rPr>
    </w:lvl>
    <w:lvl w:ilvl="7" w:tplc="6E0E7980" w:tentative="1">
      <w:start w:val="1"/>
      <w:numFmt w:val="bullet"/>
      <w:lvlText w:val="o"/>
      <w:lvlJc w:val="left"/>
      <w:pPr>
        <w:ind w:left="5760" w:hanging="360"/>
      </w:pPr>
      <w:rPr>
        <w:rFonts w:ascii="Courier New" w:hAnsi="Courier New" w:cs="Courier New" w:hint="default"/>
      </w:rPr>
    </w:lvl>
    <w:lvl w:ilvl="8" w:tplc="B73CF164" w:tentative="1">
      <w:start w:val="1"/>
      <w:numFmt w:val="bullet"/>
      <w:lvlText w:val=""/>
      <w:lvlJc w:val="left"/>
      <w:pPr>
        <w:ind w:left="6480" w:hanging="360"/>
      </w:pPr>
      <w:rPr>
        <w:rFonts w:ascii="Wingdings" w:hAnsi="Wingdings" w:hint="default"/>
      </w:rPr>
    </w:lvl>
  </w:abstractNum>
  <w:abstractNum w:abstractNumId="23" w15:restartNumberingAfterBreak="0">
    <w:nsid w:val="51DB107D"/>
    <w:multiLevelType w:val="hybridMultilevel"/>
    <w:tmpl w:val="874A9E4C"/>
    <w:lvl w:ilvl="0" w:tplc="7898C7E8">
      <w:start w:val="1"/>
      <w:numFmt w:val="decimal"/>
      <w:lvlText w:val="%1."/>
      <w:lvlJc w:val="left"/>
      <w:pPr>
        <w:ind w:left="720" w:hanging="360"/>
      </w:pPr>
    </w:lvl>
    <w:lvl w:ilvl="1" w:tplc="C0BEAA0C" w:tentative="1">
      <w:start w:val="1"/>
      <w:numFmt w:val="lowerLetter"/>
      <w:lvlText w:val="%2."/>
      <w:lvlJc w:val="left"/>
      <w:pPr>
        <w:ind w:left="1440" w:hanging="360"/>
      </w:pPr>
    </w:lvl>
    <w:lvl w:ilvl="2" w:tplc="203C014A" w:tentative="1">
      <w:start w:val="1"/>
      <w:numFmt w:val="lowerRoman"/>
      <w:lvlText w:val="%3."/>
      <w:lvlJc w:val="right"/>
      <w:pPr>
        <w:ind w:left="2160" w:hanging="180"/>
      </w:pPr>
    </w:lvl>
    <w:lvl w:ilvl="3" w:tplc="CC7C3800" w:tentative="1">
      <w:start w:val="1"/>
      <w:numFmt w:val="decimal"/>
      <w:lvlText w:val="%4."/>
      <w:lvlJc w:val="left"/>
      <w:pPr>
        <w:ind w:left="2880" w:hanging="360"/>
      </w:pPr>
    </w:lvl>
    <w:lvl w:ilvl="4" w:tplc="C1C8A578" w:tentative="1">
      <w:start w:val="1"/>
      <w:numFmt w:val="lowerLetter"/>
      <w:lvlText w:val="%5."/>
      <w:lvlJc w:val="left"/>
      <w:pPr>
        <w:ind w:left="3600" w:hanging="360"/>
      </w:pPr>
    </w:lvl>
    <w:lvl w:ilvl="5" w:tplc="A02C52A8" w:tentative="1">
      <w:start w:val="1"/>
      <w:numFmt w:val="lowerRoman"/>
      <w:lvlText w:val="%6."/>
      <w:lvlJc w:val="right"/>
      <w:pPr>
        <w:ind w:left="4320" w:hanging="180"/>
      </w:pPr>
    </w:lvl>
    <w:lvl w:ilvl="6" w:tplc="4B06ADF4" w:tentative="1">
      <w:start w:val="1"/>
      <w:numFmt w:val="decimal"/>
      <w:lvlText w:val="%7."/>
      <w:lvlJc w:val="left"/>
      <w:pPr>
        <w:ind w:left="5040" w:hanging="360"/>
      </w:pPr>
    </w:lvl>
    <w:lvl w:ilvl="7" w:tplc="F3BC388A" w:tentative="1">
      <w:start w:val="1"/>
      <w:numFmt w:val="lowerLetter"/>
      <w:lvlText w:val="%8."/>
      <w:lvlJc w:val="left"/>
      <w:pPr>
        <w:ind w:left="5760" w:hanging="360"/>
      </w:pPr>
    </w:lvl>
    <w:lvl w:ilvl="8" w:tplc="866E9096" w:tentative="1">
      <w:start w:val="1"/>
      <w:numFmt w:val="lowerRoman"/>
      <w:lvlText w:val="%9."/>
      <w:lvlJc w:val="right"/>
      <w:pPr>
        <w:ind w:left="6480" w:hanging="180"/>
      </w:pPr>
    </w:lvl>
  </w:abstractNum>
  <w:abstractNum w:abstractNumId="24" w15:restartNumberingAfterBreak="0">
    <w:nsid w:val="520E38C6"/>
    <w:multiLevelType w:val="hybridMultilevel"/>
    <w:tmpl w:val="8DBE1A2C"/>
    <w:lvl w:ilvl="0" w:tplc="9E2EBA28">
      <w:start w:val="1"/>
      <w:numFmt w:val="lowerLetter"/>
      <w:lvlText w:val="%1)"/>
      <w:lvlJc w:val="left"/>
      <w:pPr>
        <w:ind w:left="720" w:hanging="360"/>
      </w:pPr>
    </w:lvl>
    <w:lvl w:ilvl="1" w:tplc="1324B8BA" w:tentative="1">
      <w:start w:val="1"/>
      <w:numFmt w:val="lowerLetter"/>
      <w:lvlText w:val="%2."/>
      <w:lvlJc w:val="left"/>
      <w:pPr>
        <w:ind w:left="1440" w:hanging="360"/>
      </w:pPr>
    </w:lvl>
    <w:lvl w:ilvl="2" w:tplc="5DF4BAE8" w:tentative="1">
      <w:start w:val="1"/>
      <w:numFmt w:val="lowerRoman"/>
      <w:lvlText w:val="%3."/>
      <w:lvlJc w:val="right"/>
      <w:pPr>
        <w:ind w:left="2160" w:hanging="180"/>
      </w:pPr>
    </w:lvl>
    <w:lvl w:ilvl="3" w:tplc="E39C8C76" w:tentative="1">
      <w:start w:val="1"/>
      <w:numFmt w:val="decimal"/>
      <w:lvlText w:val="%4."/>
      <w:lvlJc w:val="left"/>
      <w:pPr>
        <w:ind w:left="2880" w:hanging="360"/>
      </w:pPr>
    </w:lvl>
    <w:lvl w:ilvl="4" w:tplc="22CC4C2E" w:tentative="1">
      <w:start w:val="1"/>
      <w:numFmt w:val="lowerLetter"/>
      <w:lvlText w:val="%5."/>
      <w:lvlJc w:val="left"/>
      <w:pPr>
        <w:ind w:left="3600" w:hanging="360"/>
      </w:pPr>
    </w:lvl>
    <w:lvl w:ilvl="5" w:tplc="F0C0BCA8" w:tentative="1">
      <w:start w:val="1"/>
      <w:numFmt w:val="lowerRoman"/>
      <w:lvlText w:val="%6."/>
      <w:lvlJc w:val="right"/>
      <w:pPr>
        <w:ind w:left="4320" w:hanging="180"/>
      </w:pPr>
    </w:lvl>
    <w:lvl w:ilvl="6" w:tplc="055E54D8" w:tentative="1">
      <w:start w:val="1"/>
      <w:numFmt w:val="decimal"/>
      <w:lvlText w:val="%7."/>
      <w:lvlJc w:val="left"/>
      <w:pPr>
        <w:ind w:left="5040" w:hanging="360"/>
      </w:pPr>
    </w:lvl>
    <w:lvl w:ilvl="7" w:tplc="7E482776" w:tentative="1">
      <w:start w:val="1"/>
      <w:numFmt w:val="lowerLetter"/>
      <w:lvlText w:val="%8."/>
      <w:lvlJc w:val="left"/>
      <w:pPr>
        <w:ind w:left="5760" w:hanging="360"/>
      </w:pPr>
    </w:lvl>
    <w:lvl w:ilvl="8" w:tplc="5F384386" w:tentative="1">
      <w:start w:val="1"/>
      <w:numFmt w:val="lowerRoman"/>
      <w:lvlText w:val="%9."/>
      <w:lvlJc w:val="right"/>
      <w:pPr>
        <w:ind w:left="6480" w:hanging="180"/>
      </w:pPr>
    </w:lvl>
  </w:abstractNum>
  <w:abstractNum w:abstractNumId="25" w15:restartNumberingAfterBreak="0">
    <w:nsid w:val="52C35B9B"/>
    <w:multiLevelType w:val="hybridMultilevel"/>
    <w:tmpl w:val="40E6203C"/>
    <w:lvl w:ilvl="0" w:tplc="8238214E">
      <w:start w:val="10"/>
      <w:numFmt w:val="decimal"/>
      <w:lvlText w:val="%1."/>
      <w:lvlJc w:val="left"/>
      <w:pPr>
        <w:ind w:left="720" w:hanging="360"/>
      </w:pPr>
      <w:rPr>
        <w:rFonts w:hint="default"/>
      </w:rPr>
    </w:lvl>
    <w:lvl w:ilvl="1" w:tplc="FECA2D50" w:tentative="1">
      <w:start w:val="1"/>
      <w:numFmt w:val="lowerLetter"/>
      <w:lvlText w:val="%2."/>
      <w:lvlJc w:val="left"/>
      <w:pPr>
        <w:ind w:left="1440" w:hanging="360"/>
      </w:pPr>
    </w:lvl>
    <w:lvl w:ilvl="2" w:tplc="CD90B300" w:tentative="1">
      <w:start w:val="1"/>
      <w:numFmt w:val="lowerRoman"/>
      <w:lvlText w:val="%3."/>
      <w:lvlJc w:val="right"/>
      <w:pPr>
        <w:ind w:left="2160" w:hanging="180"/>
      </w:pPr>
    </w:lvl>
    <w:lvl w:ilvl="3" w:tplc="7A26AAF0" w:tentative="1">
      <w:start w:val="1"/>
      <w:numFmt w:val="decimal"/>
      <w:lvlText w:val="%4."/>
      <w:lvlJc w:val="left"/>
      <w:pPr>
        <w:ind w:left="2880" w:hanging="360"/>
      </w:pPr>
    </w:lvl>
    <w:lvl w:ilvl="4" w:tplc="33C6A256" w:tentative="1">
      <w:start w:val="1"/>
      <w:numFmt w:val="lowerLetter"/>
      <w:lvlText w:val="%5."/>
      <w:lvlJc w:val="left"/>
      <w:pPr>
        <w:ind w:left="3600" w:hanging="360"/>
      </w:pPr>
    </w:lvl>
    <w:lvl w:ilvl="5" w:tplc="2CCA8C30" w:tentative="1">
      <w:start w:val="1"/>
      <w:numFmt w:val="lowerRoman"/>
      <w:lvlText w:val="%6."/>
      <w:lvlJc w:val="right"/>
      <w:pPr>
        <w:ind w:left="4320" w:hanging="180"/>
      </w:pPr>
    </w:lvl>
    <w:lvl w:ilvl="6" w:tplc="9C0843C4" w:tentative="1">
      <w:start w:val="1"/>
      <w:numFmt w:val="decimal"/>
      <w:lvlText w:val="%7."/>
      <w:lvlJc w:val="left"/>
      <w:pPr>
        <w:ind w:left="5040" w:hanging="360"/>
      </w:pPr>
    </w:lvl>
    <w:lvl w:ilvl="7" w:tplc="4948D6E6" w:tentative="1">
      <w:start w:val="1"/>
      <w:numFmt w:val="lowerLetter"/>
      <w:lvlText w:val="%8."/>
      <w:lvlJc w:val="left"/>
      <w:pPr>
        <w:ind w:left="5760" w:hanging="360"/>
      </w:pPr>
    </w:lvl>
    <w:lvl w:ilvl="8" w:tplc="DB588104" w:tentative="1">
      <w:start w:val="1"/>
      <w:numFmt w:val="lowerRoman"/>
      <w:lvlText w:val="%9."/>
      <w:lvlJc w:val="right"/>
      <w:pPr>
        <w:ind w:left="6480" w:hanging="180"/>
      </w:pPr>
    </w:lvl>
  </w:abstractNum>
  <w:abstractNum w:abstractNumId="26" w15:restartNumberingAfterBreak="0">
    <w:nsid w:val="55085782"/>
    <w:multiLevelType w:val="hybridMultilevel"/>
    <w:tmpl w:val="D61EE2AC"/>
    <w:lvl w:ilvl="0" w:tplc="405EAD52">
      <w:start w:val="1"/>
      <w:numFmt w:val="lowerLetter"/>
      <w:lvlText w:val="%1)"/>
      <w:lvlJc w:val="left"/>
      <w:pPr>
        <w:ind w:left="720" w:hanging="360"/>
      </w:pPr>
    </w:lvl>
    <w:lvl w:ilvl="1" w:tplc="9F286292" w:tentative="1">
      <w:start w:val="1"/>
      <w:numFmt w:val="lowerLetter"/>
      <w:lvlText w:val="%2."/>
      <w:lvlJc w:val="left"/>
      <w:pPr>
        <w:ind w:left="1440" w:hanging="360"/>
      </w:pPr>
    </w:lvl>
    <w:lvl w:ilvl="2" w:tplc="E92A80C6" w:tentative="1">
      <w:start w:val="1"/>
      <w:numFmt w:val="lowerRoman"/>
      <w:lvlText w:val="%3."/>
      <w:lvlJc w:val="right"/>
      <w:pPr>
        <w:ind w:left="2160" w:hanging="180"/>
      </w:pPr>
    </w:lvl>
    <w:lvl w:ilvl="3" w:tplc="C8F03D30" w:tentative="1">
      <w:start w:val="1"/>
      <w:numFmt w:val="decimal"/>
      <w:lvlText w:val="%4."/>
      <w:lvlJc w:val="left"/>
      <w:pPr>
        <w:ind w:left="2880" w:hanging="360"/>
      </w:pPr>
    </w:lvl>
    <w:lvl w:ilvl="4" w:tplc="DA9633F0" w:tentative="1">
      <w:start w:val="1"/>
      <w:numFmt w:val="lowerLetter"/>
      <w:lvlText w:val="%5."/>
      <w:lvlJc w:val="left"/>
      <w:pPr>
        <w:ind w:left="3600" w:hanging="360"/>
      </w:pPr>
    </w:lvl>
    <w:lvl w:ilvl="5" w:tplc="04CA1E90" w:tentative="1">
      <w:start w:val="1"/>
      <w:numFmt w:val="lowerRoman"/>
      <w:lvlText w:val="%6."/>
      <w:lvlJc w:val="right"/>
      <w:pPr>
        <w:ind w:left="4320" w:hanging="180"/>
      </w:pPr>
    </w:lvl>
    <w:lvl w:ilvl="6" w:tplc="F54C27E8" w:tentative="1">
      <w:start w:val="1"/>
      <w:numFmt w:val="decimal"/>
      <w:lvlText w:val="%7."/>
      <w:lvlJc w:val="left"/>
      <w:pPr>
        <w:ind w:left="5040" w:hanging="360"/>
      </w:pPr>
    </w:lvl>
    <w:lvl w:ilvl="7" w:tplc="32DEC328" w:tentative="1">
      <w:start w:val="1"/>
      <w:numFmt w:val="lowerLetter"/>
      <w:lvlText w:val="%8."/>
      <w:lvlJc w:val="left"/>
      <w:pPr>
        <w:ind w:left="5760" w:hanging="360"/>
      </w:pPr>
    </w:lvl>
    <w:lvl w:ilvl="8" w:tplc="7408CB92" w:tentative="1">
      <w:start w:val="1"/>
      <w:numFmt w:val="lowerRoman"/>
      <w:lvlText w:val="%9."/>
      <w:lvlJc w:val="right"/>
      <w:pPr>
        <w:ind w:left="6480" w:hanging="180"/>
      </w:pPr>
    </w:lvl>
  </w:abstractNum>
  <w:abstractNum w:abstractNumId="27" w15:restartNumberingAfterBreak="0">
    <w:nsid w:val="56E3157F"/>
    <w:multiLevelType w:val="hybridMultilevel"/>
    <w:tmpl w:val="AF4A1968"/>
    <w:lvl w:ilvl="0" w:tplc="82F6A146">
      <w:start w:val="1"/>
      <w:numFmt w:val="decimal"/>
      <w:lvlText w:val="%1."/>
      <w:lvlJc w:val="left"/>
      <w:pPr>
        <w:ind w:left="720" w:hanging="360"/>
      </w:pPr>
    </w:lvl>
    <w:lvl w:ilvl="1" w:tplc="95D8FEFA" w:tentative="1">
      <w:start w:val="1"/>
      <w:numFmt w:val="lowerLetter"/>
      <w:lvlText w:val="%2."/>
      <w:lvlJc w:val="left"/>
      <w:pPr>
        <w:ind w:left="1440" w:hanging="360"/>
      </w:pPr>
    </w:lvl>
    <w:lvl w:ilvl="2" w:tplc="797E6D6C" w:tentative="1">
      <w:start w:val="1"/>
      <w:numFmt w:val="lowerRoman"/>
      <w:lvlText w:val="%3."/>
      <w:lvlJc w:val="right"/>
      <w:pPr>
        <w:ind w:left="2160" w:hanging="180"/>
      </w:pPr>
    </w:lvl>
    <w:lvl w:ilvl="3" w:tplc="6B6A48D8" w:tentative="1">
      <w:start w:val="1"/>
      <w:numFmt w:val="decimal"/>
      <w:lvlText w:val="%4."/>
      <w:lvlJc w:val="left"/>
      <w:pPr>
        <w:ind w:left="2880" w:hanging="360"/>
      </w:pPr>
    </w:lvl>
    <w:lvl w:ilvl="4" w:tplc="FAFEA32C" w:tentative="1">
      <w:start w:val="1"/>
      <w:numFmt w:val="lowerLetter"/>
      <w:lvlText w:val="%5."/>
      <w:lvlJc w:val="left"/>
      <w:pPr>
        <w:ind w:left="3600" w:hanging="360"/>
      </w:pPr>
    </w:lvl>
    <w:lvl w:ilvl="5" w:tplc="4B1E5446" w:tentative="1">
      <w:start w:val="1"/>
      <w:numFmt w:val="lowerRoman"/>
      <w:lvlText w:val="%6."/>
      <w:lvlJc w:val="right"/>
      <w:pPr>
        <w:ind w:left="4320" w:hanging="180"/>
      </w:pPr>
    </w:lvl>
    <w:lvl w:ilvl="6" w:tplc="544EAF80" w:tentative="1">
      <w:start w:val="1"/>
      <w:numFmt w:val="decimal"/>
      <w:lvlText w:val="%7."/>
      <w:lvlJc w:val="left"/>
      <w:pPr>
        <w:ind w:left="5040" w:hanging="360"/>
      </w:pPr>
    </w:lvl>
    <w:lvl w:ilvl="7" w:tplc="2EB8B498" w:tentative="1">
      <w:start w:val="1"/>
      <w:numFmt w:val="lowerLetter"/>
      <w:lvlText w:val="%8."/>
      <w:lvlJc w:val="left"/>
      <w:pPr>
        <w:ind w:left="5760" w:hanging="360"/>
      </w:pPr>
    </w:lvl>
    <w:lvl w:ilvl="8" w:tplc="9B8CBAE2" w:tentative="1">
      <w:start w:val="1"/>
      <w:numFmt w:val="lowerRoman"/>
      <w:lvlText w:val="%9."/>
      <w:lvlJc w:val="right"/>
      <w:pPr>
        <w:ind w:left="6480" w:hanging="180"/>
      </w:pPr>
    </w:lvl>
  </w:abstractNum>
  <w:abstractNum w:abstractNumId="28" w15:restartNumberingAfterBreak="0">
    <w:nsid w:val="5EE00D11"/>
    <w:multiLevelType w:val="hybridMultilevel"/>
    <w:tmpl w:val="F7225F12"/>
    <w:lvl w:ilvl="0" w:tplc="23A6ED06">
      <w:start w:val="1"/>
      <w:numFmt w:val="decimal"/>
      <w:lvlText w:val="%1."/>
      <w:lvlJc w:val="left"/>
      <w:pPr>
        <w:ind w:left="720" w:hanging="360"/>
      </w:pPr>
    </w:lvl>
    <w:lvl w:ilvl="1" w:tplc="949A76CC" w:tentative="1">
      <w:start w:val="1"/>
      <w:numFmt w:val="lowerLetter"/>
      <w:lvlText w:val="%2."/>
      <w:lvlJc w:val="left"/>
      <w:pPr>
        <w:ind w:left="1440" w:hanging="360"/>
      </w:pPr>
    </w:lvl>
    <w:lvl w:ilvl="2" w:tplc="F3EE8518" w:tentative="1">
      <w:start w:val="1"/>
      <w:numFmt w:val="lowerRoman"/>
      <w:lvlText w:val="%3."/>
      <w:lvlJc w:val="right"/>
      <w:pPr>
        <w:ind w:left="2160" w:hanging="180"/>
      </w:pPr>
    </w:lvl>
    <w:lvl w:ilvl="3" w:tplc="8DB4A3F8" w:tentative="1">
      <w:start w:val="1"/>
      <w:numFmt w:val="decimal"/>
      <w:lvlText w:val="%4."/>
      <w:lvlJc w:val="left"/>
      <w:pPr>
        <w:ind w:left="2880" w:hanging="360"/>
      </w:pPr>
    </w:lvl>
    <w:lvl w:ilvl="4" w:tplc="DC4AA6C6" w:tentative="1">
      <w:start w:val="1"/>
      <w:numFmt w:val="lowerLetter"/>
      <w:lvlText w:val="%5."/>
      <w:lvlJc w:val="left"/>
      <w:pPr>
        <w:ind w:left="3600" w:hanging="360"/>
      </w:pPr>
    </w:lvl>
    <w:lvl w:ilvl="5" w:tplc="782EE8C0" w:tentative="1">
      <w:start w:val="1"/>
      <w:numFmt w:val="lowerRoman"/>
      <w:lvlText w:val="%6."/>
      <w:lvlJc w:val="right"/>
      <w:pPr>
        <w:ind w:left="4320" w:hanging="180"/>
      </w:pPr>
    </w:lvl>
    <w:lvl w:ilvl="6" w:tplc="D0701926" w:tentative="1">
      <w:start w:val="1"/>
      <w:numFmt w:val="decimal"/>
      <w:lvlText w:val="%7."/>
      <w:lvlJc w:val="left"/>
      <w:pPr>
        <w:ind w:left="5040" w:hanging="360"/>
      </w:pPr>
    </w:lvl>
    <w:lvl w:ilvl="7" w:tplc="46EE8D82" w:tentative="1">
      <w:start w:val="1"/>
      <w:numFmt w:val="lowerLetter"/>
      <w:lvlText w:val="%8."/>
      <w:lvlJc w:val="left"/>
      <w:pPr>
        <w:ind w:left="5760" w:hanging="360"/>
      </w:pPr>
    </w:lvl>
    <w:lvl w:ilvl="8" w:tplc="4B767716" w:tentative="1">
      <w:start w:val="1"/>
      <w:numFmt w:val="lowerRoman"/>
      <w:lvlText w:val="%9."/>
      <w:lvlJc w:val="right"/>
      <w:pPr>
        <w:ind w:left="6480" w:hanging="180"/>
      </w:pPr>
    </w:lvl>
  </w:abstractNum>
  <w:abstractNum w:abstractNumId="29" w15:restartNumberingAfterBreak="0">
    <w:nsid w:val="6B6C62A8"/>
    <w:multiLevelType w:val="hybridMultilevel"/>
    <w:tmpl w:val="1286E0D6"/>
    <w:lvl w:ilvl="0" w:tplc="80B42268">
      <w:start w:val="1"/>
      <w:numFmt w:val="decimal"/>
      <w:lvlText w:val="%1."/>
      <w:lvlJc w:val="left"/>
      <w:pPr>
        <w:ind w:left="720" w:hanging="360"/>
      </w:pPr>
    </w:lvl>
    <w:lvl w:ilvl="1" w:tplc="5418ABAA" w:tentative="1">
      <w:start w:val="1"/>
      <w:numFmt w:val="lowerLetter"/>
      <w:lvlText w:val="%2."/>
      <w:lvlJc w:val="left"/>
      <w:pPr>
        <w:ind w:left="1440" w:hanging="360"/>
      </w:pPr>
    </w:lvl>
    <w:lvl w:ilvl="2" w:tplc="2CFC1A38" w:tentative="1">
      <w:start w:val="1"/>
      <w:numFmt w:val="lowerRoman"/>
      <w:lvlText w:val="%3."/>
      <w:lvlJc w:val="right"/>
      <w:pPr>
        <w:ind w:left="2160" w:hanging="180"/>
      </w:pPr>
    </w:lvl>
    <w:lvl w:ilvl="3" w:tplc="3C481182" w:tentative="1">
      <w:start w:val="1"/>
      <w:numFmt w:val="decimal"/>
      <w:lvlText w:val="%4."/>
      <w:lvlJc w:val="left"/>
      <w:pPr>
        <w:ind w:left="2880" w:hanging="360"/>
      </w:pPr>
    </w:lvl>
    <w:lvl w:ilvl="4" w:tplc="EAA69428" w:tentative="1">
      <w:start w:val="1"/>
      <w:numFmt w:val="lowerLetter"/>
      <w:lvlText w:val="%5."/>
      <w:lvlJc w:val="left"/>
      <w:pPr>
        <w:ind w:left="3600" w:hanging="360"/>
      </w:pPr>
    </w:lvl>
    <w:lvl w:ilvl="5" w:tplc="49E69404" w:tentative="1">
      <w:start w:val="1"/>
      <w:numFmt w:val="lowerRoman"/>
      <w:lvlText w:val="%6."/>
      <w:lvlJc w:val="right"/>
      <w:pPr>
        <w:ind w:left="4320" w:hanging="180"/>
      </w:pPr>
    </w:lvl>
    <w:lvl w:ilvl="6" w:tplc="FC9A378E" w:tentative="1">
      <w:start w:val="1"/>
      <w:numFmt w:val="decimal"/>
      <w:lvlText w:val="%7."/>
      <w:lvlJc w:val="left"/>
      <w:pPr>
        <w:ind w:left="5040" w:hanging="360"/>
      </w:pPr>
    </w:lvl>
    <w:lvl w:ilvl="7" w:tplc="D3B0B376" w:tentative="1">
      <w:start w:val="1"/>
      <w:numFmt w:val="lowerLetter"/>
      <w:lvlText w:val="%8."/>
      <w:lvlJc w:val="left"/>
      <w:pPr>
        <w:ind w:left="5760" w:hanging="360"/>
      </w:pPr>
    </w:lvl>
    <w:lvl w:ilvl="8" w:tplc="634A8A4E" w:tentative="1">
      <w:start w:val="1"/>
      <w:numFmt w:val="lowerRoman"/>
      <w:lvlText w:val="%9."/>
      <w:lvlJc w:val="right"/>
      <w:pPr>
        <w:ind w:left="6480" w:hanging="180"/>
      </w:pPr>
    </w:lvl>
  </w:abstractNum>
  <w:abstractNum w:abstractNumId="30" w15:restartNumberingAfterBreak="0">
    <w:nsid w:val="6FD03E48"/>
    <w:multiLevelType w:val="hybridMultilevel"/>
    <w:tmpl w:val="57FE355C"/>
    <w:lvl w:ilvl="0" w:tplc="FCE805A0">
      <w:start w:val="4"/>
      <w:numFmt w:val="decimal"/>
      <w:lvlText w:val="%1."/>
      <w:lvlJc w:val="left"/>
      <w:pPr>
        <w:ind w:left="720" w:hanging="360"/>
      </w:pPr>
      <w:rPr>
        <w:rFonts w:hint="default"/>
      </w:rPr>
    </w:lvl>
    <w:lvl w:ilvl="1" w:tplc="23387300" w:tentative="1">
      <w:start w:val="1"/>
      <w:numFmt w:val="lowerLetter"/>
      <w:lvlText w:val="%2."/>
      <w:lvlJc w:val="left"/>
      <w:pPr>
        <w:ind w:left="1440" w:hanging="360"/>
      </w:pPr>
    </w:lvl>
    <w:lvl w:ilvl="2" w:tplc="4DD65C96" w:tentative="1">
      <w:start w:val="1"/>
      <w:numFmt w:val="lowerRoman"/>
      <w:lvlText w:val="%3."/>
      <w:lvlJc w:val="right"/>
      <w:pPr>
        <w:ind w:left="2160" w:hanging="180"/>
      </w:pPr>
    </w:lvl>
    <w:lvl w:ilvl="3" w:tplc="63CCE5B2" w:tentative="1">
      <w:start w:val="1"/>
      <w:numFmt w:val="decimal"/>
      <w:lvlText w:val="%4."/>
      <w:lvlJc w:val="left"/>
      <w:pPr>
        <w:ind w:left="2880" w:hanging="360"/>
      </w:pPr>
    </w:lvl>
    <w:lvl w:ilvl="4" w:tplc="6C0C6E54" w:tentative="1">
      <w:start w:val="1"/>
      <w:numFmt w:val="lowerLetter"/>
      <w:lvlText w:val="%5."/>
      <w:lvlJc w:val="left"/>
      <w:pPr>
        <w:ind w:left="3600" w:hanging="360"/>
      </w:pPr>
    </w:lvl>
    <w:lvl w:ilvl="5" w:tplc="F58C9536" w:tentative="1">
      <w:start w:val="1"/>
      <w:numFmt w:val="lowerRoman"/>
      <w:lvlText w:val="%6."/>
      <w:lvlJc w:val="right"/>
      <w:pPr>
        <w:ind w:left="4320" w:hanging="180"/>
      </w:pPr>
    </w:lvl>
    <w:lvl w:ilvl="6" w:tplc="CDF83368" w:tentative="1">
      <w:start w:val="1"/>
      <w:numFmt w:val="decimal"/>
      <w:lvlText w:val="%7."/>
      <w:lvlJc w:val="left"/>
      <w:pPr>
        <w:ind w:left="5040" w:hanging="360"/>
      </w:pPr>
    </w:lvl>
    <w:lvl w:ilvl="7" w:tplc="79226E5E" w:tentative="1">
      <w:start w:val="1"/>
      <w:numFmt w:val="lowerLetter"/>
      <w:lvlText w:val="%8."/>
      <w:lvlJc w:val="left"/>
      <w:pPr>
        <w:ind w:left="5760" w:hanging="360"/>
      </w:pPr>
    </w:lvl>
    <w:lvl w:ilvl="8" w:tplc="9C562A88" w:tentative="1">
      <w:start w:val="1"/>
      <w:numFmt w:val="lowerRoman"/>
      <w:lvlText w:val="%9."/>
      <w:lvlJc w:val="right"/>
      <w:pPr>
        <w:ind w:left="6480" w:hanging="180"/>
      </w:pPr>
    </w:lvl>
  </w:abstractNum>
  <w:num w:numId="1">
    <w:abstractNumId w:val="6"/>
  </w:num>
  <w:num w:numId="2">
    <w:abstractNumId w:val="14"/>
  </w:num>
  <w:num w:numId="3">
    <w:abstractNumId w:val="0"/>
  </w:num>
  <w:num w:numId="4">
    <w:abstractNumId w:val="18"/>
  </w:num>
  <w:num w:numId="5">
    <w:abstractNumId w:val="11"/>
  </w:num>
  <w:num w:numId="6">
    <w:abstractNumId w:val="9"/>
  </w:num>
  <w:num w:numId="7">
    <w:abstractNumId w:val="20"/>
  </w:num>
  <w:num w:numId="8">
    <w:abstractNumId w:val="13"/>
  </w:num>
  <w:num w:numId="9">
    <w:abstractNumId w:val="30"/>
  </w:num>
  <w:num w:numId="10">
    <w:abstractNumId w:val="25"/>
  </w:num>
  <w:num w:numId="11">
    <w:abstractNumId w:val="10"/>
  </w:num>
  <w:num w:numId="12">
    <w:abstractNumId w:val="24"/>
  </w:num>
  <w:num w:numId="13">
    <w:abstractNumId w:val="12"/>
  </w:num>
  <w:num w:numId="14">
    <w:abstractNumId w:val="28"/>
  </w:num>
  <w:num w:numId="15">
    <w:abstractNumId w:val="15"/>
  </w:num>
  <w:num w:numId="16">
    <w:abstractNumId w:val="3"/>
  </w:num>
  <w:num w:numId="17">
    <w:abstractNumId w:val="16"/>
  </w:num>
  <w:num w:numId="18">
    <w:abstractNumId w:val="2"/>
  </w:num>
  <w:num w:numId="19">
    <w:abstractNumId w:val="29"/>
  </w:num>
  <w:num w:numId="20">
    <w:abstractNumId w:val="1"/>
  </w:num>
  <w:num w:numId="21">
    <w:abstractNumId w:val="26"/>
  </w:num>
  <w:num w:numId="22">
    <w:abstractNumId w:val="19"/>
  </w:num>
  <w:num w:numId="23">
    <w:abstractNumId w:val="17"/>
  </w:num>
  <w:num w:numId="24">
    <w:abstractNumId w:val="4"/>
  </w:num>
  <w:num w:numId="25">
    <w:abstractNumId w:val="8"/>
  </w:num>
  <w:num w:numId="26">
    <w:abstractNumId w:val="23"/>
  </w:num>
  <w:num w:numId="27">
    <w:abstractNumId w:val="22"/>
  </w:num>
  <w:num w:numId="28">
    <w:abstractNumId w:val="7"/>
  </w:num>
  <w:num w:numId="29">
    <w:abstractNumId w:val="5"/>
  </w:num>
  <w:num w:numId="30">
    <w:abstractNumId w:val="27"/>
  </w:num>
  <w:num w:numId="31">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505"/>
    <w:rsid w:val="000003A8"/>
    <w:rsid w:val="00000477"/>
    <w:rsid w:val="00000698"/>
    <w:rsid w:val="000006F3"/>
    <w:rsid w:val="0000071A"/>
    <w:rsid w:val="00000899"/>
    <w:rsid w:val="000008F2"/>
    <w:rsid w:val="0000092B"/>
    <w:rsid w:val="00000B85"/>
    <w:rsid w:val="00000BD0"/>
    <w:rsid w:val="00000C98"/>
    <w:rsid w:val="00000C9C"/>
    <w:rsid w:val="00000CC2"/>
    <w:rsid w:val="00000CD1"/>
    <w:rsid w:val="00001349"/>
    <w:rsid w:val="00001358"/>
    <w:rsid w:val="00001544"/>
    <w:rsid w:val="0000174B"/>
    <w:rsid w:val="000018B1"/>
    <w:rsid w:val="00001968"/>
    <w:rsid w:val="00001B9E"/>
    <w:rsid w:val="00001C10"/>
    <w:rsid w:val="00001DC7"/>
    <w:rsid w:val="000020CC"/>
    <w:rsid w:val="000021D9"/>
    <w:rsid w:val="000025F9"/>
    <w:rsid w:val="00002678"/>
    <w:rsid w:val="000026CF"/>
    <w:rsid w:val="000027BA"/>
    <w:rsid w:val="00002ABF"/>
    <w:rsid w:val="00002DB4"/>
    <w:rsid w:val="00003020"/>
    <w:rsid w:val="000031FE"/>
    <w:rsid w:val="00003545"/>
    <w:rsid w:val="000035CF"/>
    <w:rsid w:val="00003828"/>
    <w:rsid w:val="00003FB3"/>
    <w:rsid w:val="0000468E"/>
    <w:rsid w:val="000047D0"/>
    <w:rsid w:val="000047F9"/>
    <w:rsid w:val="00004834"/>
    <w:rsid w:val="000049DB"/>
    <w:rsid w:val="00004A03"/>
    <w:rsid w:val="00004D1D"/>
    <w:rsid w:val="00004EE8"/>
    <w:rsid w:val="0000538F"/>
    <w:rsid w:val="0000555E"/>
    <w:rsid w:val="0000560F"/>
    <w:rsid w:val="000061F5"/>
    <w:rsid w:val="0000643C"/>
    <w:rsid w:val="00006AD7"/>
    <w:rsid w:val="00006DF2"/>
    <w:rsid w:val="00006F29"/>
    <w:rsid w:val="000072FE"/>
    <w:rsid w:val="00007373"/>
    <w:rsid w:val="000075E1"/>
    <w:rsid w:val="0000763F"/>
    <w:rsid w:val="00007987"/>
    <w:rsid w:val="00007C82"/>
    <w:rsid w:val="00007E28"/>
    <w:rsid w:val="00007EFC"/>
    <w:rsid w:val="000104DA"/>
    <w:rsid w:val="000108DA"/>
    <w:rsid w:val="000109EA"/>
    <w:rsid w:val="00010A50"/>
    <w:rsid w:val="00010A5A"/>
    <w:rsid w:val="00010BCB"/>
    <w:rsid w:val="00010C31"/>
    <w:rsid w:val="00010CF0"/>
    <w:rsid w:val="00010D8E"/>
    <w:rsid w:val="00010DA1"/>
    <w:rsid w:val="00010DA7"/>
    <w:rsid w:val="00010E6C"/>
    <w:rsid w:val="00011320"/>
    <w:rsid w:val="00011330"/>
    <w:rsid w:val="00011568"/>
    <w:rsid w:val="00011B80"/>
    <w:rsid w:val="00011D85"/>
    <w:rsid w:val="00011E95"/>
    <w:rsid w:val="00012337"/>
    <w:rsid w:val="00012963"/>
    <w:rsid w:val="00012A65"/>
    <w:rsid w:val="00012C5D"/>
    <w:rsid w:val="00012E35"/>
    <w:rsid w:val="000131CE"/>
    <w:rsid w:val="000134FA"/>
    <w:rsid w:val="0001351C"/>
    <w:rsid w:val="000139D1"/>
    <w:rsid w:val="00013A59"/>
    <w:rsid w:val="00013A8F"/>
    <w:rsid w:val="0001419E"/>
    <w:rsid w:val="0001427D"/>
    <w:rsid w:val="000143F5"/>
    <w:rsid w:val="00014421"/>
    <w:rsid w:val="000145A7"/>
    <w:rsid w:val="000145AF"/>
    <w:rsid w:val="0001468A"/>
    <w:rsid w:val="000147D0"/>
    <w:rsid w:val="000149AE"/>
    <w:rsid w:val="000149C8"/>
    <w:rsid w:val="00014D9C"/>
    <w:rsid w:val="00014FD8"/>
    <w:rsid w:val="00015329"/>
    <w:rsid w:val="000153A8"/>
    <w:rsid w:val="0001566E"/>
    <w:rsid w:val="00015768"/>
    <w:rsid w:val="000157AD"/>
    <w:rsid w:val="000157CA"/>
    <w:rsid w:val="000158D3"/>
    <w:rsid w:val="00015A18"/>
    <w:rsid w:val="00015D47"/>
    <w:rsid w:val="00016148"/>
    <w:rsid w:val="000163C5"/>
    <w:rsid w:val="0001661F"/>
    <w:rsid w:val="00016917"/>
    <w:rsid w:val="00016A4F"/>
    <w:rsid w:val="00016AED"/>
    <w:rsid w:val="00016D51"/>
    <w:rsid w:val="00016DC4"/>
    <w:rsid w:val="00016EFC"/>
    <w:rsid w:val="000170B6"/>
    <w:rsid w:val="00017306"/>
    <w:rsid w:val="000176FE"/>
    <w:rsid w:val="000178AB"/>
    <w:rsid w:val="000178DE"/>
    <w:rsid w:val="00017914"/>
    <w:rsid w:val="0001795D"/>
    <w:rsid w:val="00017A42"/>
    <w:rsid w:val="00017B6A"/>
    <w:rsid w:val="00017DA5"/>
    <w:rsid w:val="00020053"/>
    <w:rsid w:val="00020112"/>
    <w:rsid w:val="0002028A"/>
    <w:rsid w:val="000202B1"/>
    <w:rsid w:val="0002039F"/>
    <w:rsid w:val="000204E2"/>
    <w:rsid w:val="0002067B"/>
    <w:rsid w:val="00020840"/>
    <w:rsid w:val="00020D5E"/>
    <w:rsid w:val="00020DC5"/>
    <w:rsid w:val="00020DE6"/>
    <w:rsid w:val="00020F49"/>
    <w:rsid w:val="00020FE3"/>
    <w:rsid w:val="0002112E"/>
    <w:rsid w:val="00021181"/>
    <w:rsid w:val="000214DB"/>
    <w:rsid w:val="000215C6"/>
    <w:rsid w:val="000216F9"/>
    <w:rsid w:val="0002176D"/>
    <w:rsid w:val="00021A84"/>
    <w:rsid w:val="00021AE6"/>
    <w:rsid w:val="00021ED4"/>
    <w:rsid w:val="00021F19"/>
    <w:rsid w:val="00022750"/>
    <w:rsid w:val="000227D0"/>
    <w:rsid w:val="00022823"/>
    <w:rsid w:val="0002293A"/>
    <w:rsid w:val="00022B44"/>
    <w:rsid w:val="00022B58"/>
    <w:rsid w:val="00022CC5"/>
    <w:rsid w:val="00022F16"/>
    <w:rsid w:val="00023630"/>
    <w:rsid w:val="00023809"/>
    <w:rsid w:val="00023C90"/>
    <w:rsid w:val="00024102"/>
    <w:rsid w:val="000243B4"/>
    <w:rsid w:val="00024874"/>
    <w:rsid w:val="00024A63"/>
    <w:rsid w:val="00024B67"/>
    <w:rsid w:val="00024C32"/>
    <w:rsid w:val="00024CE6"/>
    <w:rsid w:val="000250B6"/>
    <w:rsid w:val="0002518F"/>
    <w:rsid w:val="0002531A"/>
    <w:rsid w:val="00025A83"/>
    <w:rsid w:val="00025CD1"/>
    <w:rsid w:val="00025EE3"/>
    <w:rsid w:val="00026216"/>
    <w:rsid w:val="00026582"/>
    <w:rsid w:val="00026939"/>
    <w:rsid w:val="00026A69"/>
    <w:rsid w:val="00026BC5"/>
    <w:rsid w:val="00026C07"/>
    <w:rsid w:val="00026CAC"/>
    <w:rsid w:val="00026E9D"/>
    <w:rsid w:val="00026EAF"/>
    <w:rsid w:val="00026FFA"/>
    <w:rsid w:val="000277AA"/>
    <w:rsid w:val="000278CC"/>
    <w:rsid w:val="0002799D"/>
    <w:rsid w:val="000301BB"/>
    <w:rsid w:val="000302BA"/>
    <w:rsid w:val="000302C7"/>
    <w:rsid w:val="00030352"/>
    <w:rsid w:val="00030640"/>
    <w:rsid w:val="00030A24"/>
    <w:rsid w:val="00030F2C"/>
    <w:rsid w:val="00030F3C"/>
    <w:rsid w:val="000310BD"/>
    <w:rsid w:val="0003131C"/>
    <w:rsid w:val="00031391"/>
    <w:rsid w:val="000315E8"/>
    <w:rsid w:val="000319B0"/>
    <w:rsid w:val="00031BE0"/>
    <w:rsid w:val="00031CB3"/>
    <w:rsid w:val="00031DCB"/>
    <w:rsid w:val="00031F14"/>
    <w:rsid w:val="00031F30"/>
    <w:rsid w:val="00031FEE"/>
    <w:rsid w:val="00031FFC"/>
    <w:rsid w:val="00032044"/>
    <w:rsid w:val="000322EE"/>
    <w:rsid w:val="000326C4"/>
    <w:rsid w:val="00032774"/>
    <w:rsid w:val="000329B4"/>
    <w:rsid w:val="00032D9F"/>
    <w:rsid w:val="00033436"/>
    <w:rsid w:val="000334A5"/>
    <w:rsid w:val="00033C44"/>
    <w:rsid w:val="00033CB5"/>
    <w:rsid w:val="00033D1C"/>
    <w:rsid w:val="00033D56"/>
    <w:rsid w:val="00033F98"/>
    <w:rsid w:val="000340CD"/>
    <w:rsid w:val="0003416D"/>
    <w:rsid w:val="000342AF"/>
    <w:rsid w:val="0003430B"/>
    <w:rsid w:val="0003488E"/>
    <w:rsid w:val="00034D62"/>
    <w:rsid w:val="00035227"/>
    <w:rsid w:val="00035235"/>
    <w:rsid w:val="00035435"/>
    <w:rsid w:val="000355D8"/>
    <w:rsid w:val="0003572E"/>
    <w:rsid w:val="00035797"/>
    <w:rsid w:val="000359F8"/>
    <w:rsid w:val="00035A8A"/>
    <w:rsid w:val="000362BC"/>
    <w:rsid w:val="000365DD"/>
    <w:rsid w:val="00036639"/>
    <w:rsid w:val="0003673B"/>
    <w:rsid w:val="0003682D"/>
    <w:rsid w:val="00036A96"/>
    <w:rsid w:val="00036B28"/>
    <w:rsid w:val="00036BAB"/>
    <w:rsid w:val="00036C5E"/>
    <w:rsid w:val="00037215"/>
    <w:rsid w:val="00037374"/>
    <w:rsid w:val="00037595"/>
    <w:rsid w:val="000377E9"/>
    <w:rsid w:val="00037BAF"/>
    <w:rsid w:val="00037C34"/>
    <w:rsid w:val="00037CB6"/>
    <w:rsid w:val="00037E02"/>
    <w:rsid w:val="00037E03"/>
    <w:rsid w:val="00037E05"/>
    <w:rsid w:val="00037EE0"/>
    <w:rsid w:val="00037EE8"/>
    <w:rsid w:val="000400CE"/>
    <w:rsid w:val="00040111"/>
    <w:rsid w:val="00040657"/>
    <w:rsid w:val="00040724"/>
    <w:rsid w:val="00040899"/>
    <w:rsid w:val="00040993"/>
    <w:rsid w:val="00040C71"/>
    <w:rsid w:val="00040C8A"/>
    <w:rsid w:val="00040CB5"/>
    <w:rsid w:val="00041068"/>
    <w:rsid w:val="000411CC"/>
    <w:rsid w:val="000411F3"/>
    <w:rsid w:val="000413DE"/>
    <w:rsid w:val="00041403"/>
    <w:rsid w:val="00041717"/>
    <w:rsid w:val="0004179C"/>
    <w:rsid w:val="00041908"/>
    <w:rsid w:val="00041D3B"/>
    <w:rsid w:val="00042036"/>
    <w:rsid w:val="000420EB"/>
    <w:rsid w:val="00042286"/>
    <w:rsid w:val="0004257C"/>
    <w:rsid w:val="0004258A"/>
    <w:rsid w:val="000425F1"/>
    <w:rsid w:val="0004261D"/>
    <w:rsid w:val="0004269C"/>
    <w:rsid w:val="000427D1"/>
    <w:rsid w:val="00042845"/>
    <w:rsid w:val="000428F6"/>
    <w:rsid w:val="00042F90"/>
    <w:rsid w:val="000433C6"/>
    <w:rsid w:val="0004349B"/>
    <w:rsid w:val="00043B18"/>
    <w:rsid w:val="00043B9C"/>
    <w:rsid w:val="00043BCF"/>
    <w:rsid w:val="00043D6E"/>
    <w:rsid w:val="00043DD3"/>
    <w:rsid w:val="00043E00"/>
    <w:rsid w:val="000444D6"/>
    <w:rsid w:val="0004457D"/>
    <w:rsid w:val="0004465F"/>
    <w:rsid w:val="00044905"/>
    <w:rsid w:val="0004491B"/>
    <w:rsid w:val="000449B0"/>
    <w:rsid w:val="00044ACC"/>
    <w:rsid w:val="00044B1E"/>
    <w:rsid w:val="00044C42"/>
    <w:rsid w:val="00044E20"/>
    <w:rsid w:val="00044E34"/>
    <w:rsid w:val="00044F8B"/>
    <w:rsid w:val="000451F2"/>
    <w:rsid w:val="0004543C"/>
    <w:rsid w:val="000455CA"/>
    <w:rsid w:val="000458F3"/>
    <w:rsid w:val="00046070"/>
    <w:rsid w:val="0004653B"/>
    <w:rsid w:val="000468AE"/>
    <w:rsid w:val="000468B6"/>
    <w:rsid w:val="00046924"/>
    <w:rsid w:val="00046925"/>
    <w:rsid w:val="000469D4"/>
    <w:rsid w:val="00046ED7"/>
    <w:rsid w:val="00047300"/>
    <w:rsid w:val="000475AE"/>
    <w:rsid w:val="0004769B"/>
    <w:rsid w:val="000478EA"/>
    <w:rsid w:val="000479B3"/>
    <w:rsid w:val="000479CD"/>
    <w:rsid w:val="00047A71"/>
    <w:rsid w:val="00047A92"/>
    <w:rsid w:val="00047EA3"/>
    <w:rsid w:val="0005031E"/>
    <w:rsid w:val="00050422"/>
    <w:rsid w:val="00050706"/>
    <w:rsid w:val="000508B1"/>
    <w:rsid w:val="0005098D"/>
    <w:rsid w:val="00050A34"/>
    <w:rsid w:val="00050B44"/>
    <w:rsid w:val="00050BC0"/>
    <w:rsid w:val="00050E54"/>
    <w:rsid w:val="00051374"/>
    <w:rsid w:val="00051378"/>
    <w:rsid w:val="000513D1"/>
    <w:rsid w:val="00051734"/>
    <w:rsid w:val="00051763"/>
    <w:rsid w:val="00051D94"/>
    <w:rsid w:val="00051F33"/>
    <w:rsid w:val="000521C2"/>
    <w:rsid w:val="00052889"/>
    <w:rsid w:val="000529D0"/>
    <w:rsid w:val="00052DA0"/>
    <w:rsid w:val="00052E56"/>
    <w:rsid w:val="00053334"/>
    <w:rsid w:val="000533DF"/>
    <w:rsid w:val="0005367A"/>
    <w:rsid w:val="000536D5"/>
    <w:rsid w:val="00053918"/>
    <w:rsid w:val="00053B62"/>
    <w:rsid w:val="00053C59"/>
    <w:rsid w:val="00053D69"/>
    <w:rsid w:val="00053F4B"/>
    <w:rsid w:val="00053FF3"/>
    <w:rsid w:val="000544B2"/>
    <w:rsid w:val="00054745"/>
    <w:rsid w:val="00054C0D"/>
    <w:rsid w:val="00054C56"/>
    <w:rsid w:val="00054CDB"/>
    <w:rsid w:val="00055044"/>
    <w:rsid w:val="0005510E"/>
    <w:rsid w:val="000553D0"/>
    <w:rsid w:val="0005561C"/>
    <w:rsid w:val="00055806"/>
    <w:rsid w:val="000558B9"/>
    <w:rsid w:val="00055AE2"/>
    <w:rsid w:val="00055C26"/>
    <w:rsid w:val="00055C99"/>
    <w:rsid w:val="0005601C"/>
    <w:rsid w:val="00056100"/>
    <w:rsid w:val="000567A6"/>
    <w:rsid w:val="00056A83"/>
    <w:rsid w:val="00056CBB"/>
    <w:rsid w:val="00056CEA"/>
    <w:rsid w:val="00056DE8"/>
    <w:rsid w:val="00056E23"/>
    <w:rsid w:val="00056F57"/>
    <w:rsid w:val="00056FBF"/>
    <w:rsid w:val="00056FD0"/>
    <w:rsid w:val="0005713A"/>
    <w:rsid w:val="000572BA"/>
    <w:rsid w:val="000573CF"/>
    <w:rsid w:val="00057411"/>
    <w:rsid w:val="0005758E"/>
    <w:rsid w:val="00057653"/>
    <w:rsid w:val="00057B8A"/>
    <w:rsid w:val="00057E40"/>
    <w:rsid w:val="00060605"/>
    <w:rsid w:val="0006074B"/>
    <w:rsid w:val="000608A0"/>
    <w:rsid w:val="000608C0"/>
    <w:rsid w:val="00060996"/>
    <w:rsid w:val="00060BD5"/>
    <w:rsid w:val="00060CD9"/>
    <w:rsid w:val="00060E88"/>
    <w:rsid w:val="00060EDA"/>
    <w:rsid w:val="00060F68"/>
    <w:rsid w:val="00060FFB"/>
    <w:rsid w:val="00060FFD"/>
    <w:rsid w:val="000612EF"/>
    <w:rsid w:val="0006148D"/>
    <w:rsid w:val="000614B4"/>
    <w:rsid w:val="000614E3"/>
    <w:rsid w:val="0006157E"/>
    <w:rsid w:val="0006164C"/>
    <w:rsid w:val="00061692"/>
    <w:rsid w:val="00061773"/>
    <w:rsid w:val="00061920"/>
    <w:rsid w:val="00061A65"/>
    <w:rsid w:val="00061C0E"/>
    <w:rsid w:val="00061C14"/>
    <w:rsid w:val="00061C2C"/>
    <w:rsid w:val="00061D9C"/>
    <w:rsid w:val="000623BB"/>
    <w:rsid w:val="00062416"/>
    <w:rsid w:val="00062653"/>
    <w:rsid w:val="000627A2"/>
    <w:rsid w:val="000627FE"/>
    <w:rsid w:val="00062DD3"/>
    <w:rsid w:val="00062F45"/>
    <w:rsid w:val="000631FB"/>
    <w:rsid w:val="0006356B"/>
    <w:rsid w:val="0006370D"/>
    <w:rsid w:val="00063CA1"/>
    <w:rsid w:val="00063CFC"/>
    <w:rsid w:val="00063D48"/>
    <w:rsid w:val="00063D86"/>
    <w:rsid w:val="00063E04"/>
    <w:rsid w:val="00063FCE"/>
    <w:rsid w:val="0006403D"/>
    <w:rsid w:val="00064127"/>
    <w:rsid w:val="00064381"/>
    <w:rsid w:val="0006454D"/>
    <w:rsid w:val="00064693"/>
    <w:rsid w:val="000649AC"/>
    <w:rsid w:val="00064B57"/>
    <w:rsid w:val="000650FF"/>
    <w:rsid w:val="0006519B"/>
    <w:rsid w:val="00065256"/>
    <w:rsid w:val="000654BE"/>
    <w:rsid w:val="000654D8"/>
    <w:rsid w:val="000655AB"/>
    <w:rsid w:val="0006563F"/>
    <w:rsid w:val="00065679"/>
    <w:rsid w:val="000656D6"/>
    <w:rsid w:val="00065737"/>
    <w:rsid w:val="0006581E"/>
    <w:rsid w:val="00065842"/>
    <w:rsid w:val="00065B34"/>
    <w:rsid w:val="00066086"/>
    <w:rsid w:val="00066217"/>
    <w:rsid w:val="000662E8"/>
    <w:rsid w:val="00066658"/>
    <w:rsid w:val="00066663"/>
    <w:rsid w:val="00066ABD"/>
    <w:rsid w:val="00066D3C"/>
    <w:rsid w:val="0006705E"/>
    <w:rsid w:val="0006718E"/>
    <w:rsid w:val="000675F6"/>
    <w:rsid w:val="000677D8"/>
    <w:rsid w:val="00067822"/>
    <w:rsid w:val="00067993"/>
    <w:rsid w:val="000679CB"/>
    <w:rsid w:val="000679FE"/>
    <w:rsid w:val="00067E70"/>
    <w:rsid w:val="00070000"/>
    <w:rsid w:val="00070068"/>
    <w:rsid w:val="0007040D"/>
    <w:rsid w:val="000706BF"/>
    <w:rsid w:val="000706CC"/>
    <w:rsid w:val="00070B68"/>
    <w:rsid w:val="00070BC5"/>
    <w:rsid w:val="00070C9C"/>
    <w:rsid w:val="00070FF0"/>
    <w:rsid w:val="000710FB"/>
    <w:rsid w:val="0007119B"/>
    <w:rsid w:val="0007159E"/>
    <w:rsid w:val="000715FC"/>
    <w:rsid w:val="000717AB"/>
    <w:rsid w:val="00071805"/>
    <w:rsid w:val="00071A12"/>
    <w:rsid w:val="00071B32"/>
    <w:rsid w:val="000724D8"/>
    <w:rsid w:val="0007252A"/>
    <w:rsid w:val="000729B9"/>
    <w:rsid w:val="00072A3F"/>
    <w:rsid w:val="00072C47"/>
    <w:rsid w:val="00072DBD"/>
    <w:rsid w:val="00072F76"/>
    <w:rsid w:val="0007357B"/>
    <w:rsid w:val="000735A8"/>
    <w:rsid w:val="0007361E"/>
    <w:rsid w:val="00073672"/>
    <w:rsid w:val="00073A89"/>
    <w:rsid w:val="00073BD0"/>
    <w:rsid w:val="00073CA9"/>
    <w:rsid w:val="00074172"/>
    <w:rsid w:val="000744D2"/>
    <w:rsid w:val="00074503"/>
    <w:rsid w:val="000745F8"/>
    <w:rsid w:val="00074825"/>
    <w:rsid w:val="00074967"/>
    <w:rsid w:val="00074BC3"/>
    <w:rsid w:val="00074C7E"/>
    <w:rsid w:val="00074EE3"/>
    <w:rsid w:val="00074F48"/>
    <w:rsid w:val="00075341"/>
    <w:rsid w:val="00075587"/>
    <w:rsid w:val="000755B0"/>
    <w:rsid w:val="000755BE"/>
    <w:rsid w:val="00075690"/>
    <w:rsid w:val="00075936"/>
    <w:rsid w:val="00075B03"/>
    <w:rsid w:val="00075BA7"/>
    <w:rsid w:val="00075C57"/>
    <w:rsid w:val="00075EBC"/>
    <w:rsid w:val="0007609B"/>
    <w:rsid w:val="000763B6"/>
    <w:rsid w:val="00076918"/>
    <w:rsid w:val="00076973"/>
    <w:rsid w:val="00076D8B"/>
    <w:rsid w:val="00076EC2"/>
    <w:rsid w:val="00077026"/>
    <w:rsid w:val="00077045"/>
    <w:rsid w:val="000774EE"/>
    <w:rsid w:val="00077511"/>
    <w:rsid w:val="00077639"/>
    <w:rsid w:val="00077848"/>
    <w:rsid w:val="00077AA6"/>
    <w:rsid w:val="00077C9D"/>
    <w:rsid w:val="00077E6D"/>
    <w:rsid w:val="0008035B"/>
    <w:rsid w:val="0008055D"/>
    <w:rsid w:val="000806DD"/>
    <w:rsid w:val="00080C19"/>
    <w:rsid w:val="00080DB1"/>
    <w:rsid w:val="00080E0C"/>
    <w:rsid w:val="00080E13"/>
    <w:rsid w:val="00080FB4"/>
    <w:rsid w:val="00081197"/>
    <w:rsid w:val="00081289"/>
    <w:rsid w:val="00081471"/>
    <w:rsid w:val="00081529"/>
    <w:rsid w:val="00081706"/>
    <w:rsid w:val="00081816"/>
    <w:rsid w:val="000818E0"/>
    <w:rsid w:val="00081A7D"/>
    <w:rsid w:val="00081B64"/>
    <w:rsid w:val="00081DDC"/>
    <w:rsid w:val="00081FC5"/>
    <w:rsid w:val="00082089"/>
    <w:rsid w:val="000822F7"/>
    <w:rsid w:val="00082514"/>
    <w:rsid w:val="00082515"/>
    <w:rsid w:val="000828A6"/>
    <w:rsid w:val="00082C8B"/>
    <w:rsid w:val="00082C9D"/>
    <w:rsid w:val="00082E64"/>
    <w:rsid w:val="00082EC1"/>
    <w:rsid w:val="00082FDA"/>
    <w:rsid w:val="0008309F"/>
    <w:rsid w:val="00083696"/>
    <w:rsid w:val="0008391E"/>
    <w:rsid w:val="00083B68"/>
    <w:rsid w:val="00083EBD"/>
    <w:rsid w:val="0008407F"/>
    <w:rsid w:val="000840F2"/>
    <w:rsid w:val="00084744"/>
    <w:rsid w:val="000848B5"/>
    <w:rsid w:val="000850A5"/>
    <w:rsid w:val="000850E7"/>
    <w:rsid w:val="00085130"/>
    <w:rsid w:val="000851C6"/>
    <w:rsid w:val="000851FD"/>
    <w:rsid w:val="00085201"/>
    <w:rsid w:val="00085250"/>
    <w:rsid w:val="000852C6"/>
    <w:rsid w:val="000854ED"/>
    <w:rsid w:val="00085627"/>
    <w:rsid w:val="000856B6"/>
    <w:rsid w:val="00085948"/>
    <w:rsid w:val="00085ADB"/>
    <w:rsid w:val="00085D1B"/>
    <w:rsid w:val="00086551"/>
    <w:rsid w:val="0008661E"/>
    <w:rsid w:val="0008698A"/>
    <w:rsid w:val="00086A4E"/>
    <w:rsid w:val="00086B49"/>
    <w:rsid w:val="00086CC2"/>
    <w:rsid w:val="00086CE1"/>
    <w:rsid w:val="00086DBF"/>
    <w:rsid w:val="00086F74"/>
    <w:rsid w:val="00086FDF"/>
    <w:rsid w:val="0008703E"/>
    <w:rsid w:val="00087065"/>
    <w:rsid w:val="0008761B"/>
    <w:rsid w:val="0008767B"/>
    <w:rsid w:val="00087A9D"/>
    <w:rsid w:val="00087ACE"/>
    <w:rsid w:val="00087B9E"/>
    <w:rsid w:val="00087C5D"/>
    <w:rsid w:val="00087E5C"/>
    <w:rsid w:val="000903F7"/>
    <w:rsid w:val="00090713"/>
    <w:rsid w:val="0009073D"/>
    <w:rsid w:val="00090968"/>
    <w:rsid w:val="00090992"/>
    <w:rsid w:val="00090A7F"/>
    <w:rsid w:val="00091014"/>
    <w:rsid w:val="000912F8"/>
    <w:rsid w:val="0009195B"/>
    <w:rsid w:val="00091BC1"/>
    <w:rsid w:val="00092115"/>
    <w:rsid w:val="000921CB"/>
    <w:rsid w:val="000924C0"/>
    <w:rsid w:val="00092C38"/>
    <w:rsid w:val="00092D2A"/>
    <w:rsid w:val="00092D55"/>
    <w:rsid w:val="00092DCA"/>
    <w:rsid w:val="00092F6C"/>
    <w:rsid w:val="000931E5"/>
    <w:rsid w:val="000934EB"/>
    <w:rsid w:val="0009362B"/>
    <w:rsid w:val="00093821"/>
    <w:rsid w:val="000939B1"/>
    <w:rsid w:val="000939EA"/>
    <w:rsid w:val="00093B45"/>
    <w:rsid w:val="00093C1C"/>
    <w:rsid w:val="00093D0D"/>
    <w:rsid w:val="00093D52"/>
    <w:rsid w:val="00093EBE"/>
    <w:rsid w:val="0009477F"/>
    <w:rsid w:val="00094966"/>
    <w:rsid w:val="00094E03"/>
    <w:rsid w:val="00094F21"/>
    <w:rsid w:val="00095267"/>
    <w:rsid w:val="00095486"/>
    <w:rsid w:val="00095523"/>
    <w:rsid w:val="000956CC"/>
    <w:rsid w:val="00095A9C"/>
    <w:rsid w:val="00095B21"/>
    <w:rsid w:val="00095C3D"/>
    <w:rsid w:val="00095D0F"/>
    <w:rsid w:val="00095ED9"/>
    <w:rsid w:val="00095F24"/>
    <w:rsid w:val="000960EC"/>
    <w:rsid w:val="00096133"/>
    <w:rsid w:val="0009619B"/>
    <w:rsid w:val="000962A2"/>
    <w:rsid w:val="0009639D"/>
    <w:rsid w:val="00096465"/>
    <w:rsid w:val="000965B1"/>
    <w:rsid w:val="00096868"/>
    <w:rsid w:val="000968BB"/>
    <w:rsid w:val="00096A90"/>
    <w:rsid w:val="00096B1F"/>
    <w:rsid w:val="00096B89"/>
    <w:rsid w:val="00096C0C"/>
    <w:rsid w:val="00096CCE"/>
    <w:rsid w:val="00096DA9"/>
    <w:rsid w:val="00096F3B"/>
    <w:rsid w:val="00097945"/>
    <w:rsid w:val="0009794E"/>
    <w:rsid w:val="00097B85"/>
    <w:rsid w:val="00097BAF"/>
    <w:rsid w:val="00097F8D"/>
    <w:rsid w:val="000A004E"/>
    <w:rsid w:val="000A011A"/>
    <w:rsid w:val="000A01EA"/>
    <w:rsid w:val="000A09AA"/>
    <w:rsid w:val="000A0A64"/>
    <w:rsid w:val="000A0D05"/>
    <w:rsid w:val="000A0D7A"/>
    <w:rsid w:val="000A0FCF"/>
    <w:rsid w:val="000A10B3"/>
    <w:rsid w:val="000A1236"/>
    <w:rsid w:val="000A1836"/>
    <w:rsid w:val="000A1B4D"/>
    <w:rsid w:val="000A1B82"/>
    <w:rsid w:val="000A1F90"/>
    <w:rsid w:val="000A1F92"/>
    <w:rsid w:val="000A22F2"/>
    <w:rsid w:val="000A25EC"/>
    <w:rsid w:val="000A274F"/>
    <w:rsid w:val="000A2AEC"/>
    <w:rsid w:val="000A2B83"/>
    <w:rsid w:val="000A2F60"/>
    <w:rsid w:val="000A3143"/>
    <w:rsid w:val="000A3216"/>
    <w:rsid w:val="000A3381"/>
    <w:rsid w:val="000A34CB"/>
    <w:rsid w:val="000A3B2E"/>
    <w:rsid w:val="000A4025"/>
    <w:rsid w:val="000A47E4"/>
    <w:rsid w:val="000A482A"/>
    <w:rsid w:val="000A4923"/>
    <w:rsid w:val="000A49B7"/>
    <w:rsid w:val="000A4C2E"/>
    <w:rsid w:val="000A4CA2"/>
    <w:rsid w:val="000A4F72"/>
    <w:rsid w:val="000A5226"/>
    <w:rsid w:val="000A5263"/>
    <w:rsid w:val="000A52EE"/>
    <w:rsid w:val="000A5353"/>
    <w:rsid w:val="000A5466"/>
    <w:rsid w:val="000A54B0"/>
    <w:rsid w:val="000A561F"/>
    <w:rsid w:val="000A579A"/>
    <w:rsid w:val="000A594B"/>
    <w:rsid w:val="000A59D3"/>
    <w:rsid w:val="000A5A8E"/>
    <w:rsid w:val="000A5BC0"/>
    <w:rsid w:val="000A5EC4"/>
    <w:rsid w:val="000A6216"/>
    <w:rsid w:val="000A641C"/>
    <w:rsid w:val="000A6442"/>
    <w:rsid w:val="000A6453"/>
    <w:rsid w:val="000A679F"/>
    <w:rsid w:val="000A6BF2"/>
    <w:rsid w:val="000A6C47"/>
    <w:rsid w:val="000A6DCD"/>
    <w:rsid w:val="000A7005"/>
    <w:rsid w:val="000A7317"/>
    <w:rsid w:val="000A7690"/>
    <w:rsid w:val="000A770D"/>
    <w:rsid w:val="000A78DD"/>
    <w:rsid w:val="000A7CAB"/>
    <w:rsid w:val="000A7D98"/>
    <w:rsid w:val="000A7D9C"/>
    <w:rsid w:val="000A7F9E"/>
    <w:rsid w:val="000B00A3"/>
    <w:rsid w:val="000B0336"/>
    <w:rsid w:val="000B0621"/>
    <w:rsid w:val="000B0759"/>
    <w:rsid w:val="000B0842"/>
    <w:rsid w:val="000B0D37"/>
    <w:rsid w:val="000B0E70"/>
    <w:rsid w:val="000B1032"/>
    <w:rsid w:val="000B1117"/>
    <w:rsid w:val="000B1276"/>
    <w:rsid w:val="000B12C9"/>
    <w:rsid w:val="000B1378"/>
    <w:rsid w:val="000B13DB"/>
    <w:rsid w:val="000B1442"/>
    <w:rsid w:val="000B16AA"/>
    <w:rsid w:val="000B181F"/>
    <w:rsid w:val="000B19C0"/>
    <w:rsid w:val="000B1B2D"/>
    <w:rsid w:val="000B20AF"/>
    <w:rsid w:val="000B21B6"/>
    <w:rsid w:val="000B2239"/>
    <w:rsid w:val="000B24FF"/>
    <w:rsid w:val="000B2543"/>
    <w:rsid w:val="000B259F"/>
    <w:rsid w:val="000B26E7"/>
    <w:rsid w:val="000B27F3"/>
    <w:rsid w:val="000B2AF9"/>
    <w:rsid w:val="000B2DAB"/>
    <w:rsid w:val="000B317C"/>
    <w:rsid w:val="000B32A7"/>
    <w:rsid w:val="000B3351"/>
    <w:rsid w:val="000B352C"/>
    <w:rsid w:val="000B3A71"/>
    <w:rsid w:val="000B3BAD"/>
    <w:rsid w:val="000B3BE9"/>
    <w:rsid w:val="000B3C62"/>
    <w:rsid w:val="000B3D61"/>
    <w:rsid w:val="000B3DB2"/>
    <w:rsid w:val="000B3F0B"/>
    <w:rsid w:val="000B3F3C"/>
    <w:rsid w:val="000B404E"/>
    <w:rsid w:val="000B41D8"/>
    <w:rsid w:val="000B44BE"/>
    <w:rsid w:val="000B45E9"/>
    <w:rsid w:val="000B4614"/>
    <w:rsid w:val="000B4623"/>
    <w:rsid w:val="000B4656"/>
    <w:rsid w:val="000B4881"/>
    <w:rsid w:val="000B48B2"/>
    <w:rsid w:val="000B493B"/>
    <w:rsid w:val="000B49EF"/>
    <w:rsid w:val="000B4A3E"/>
    <w:rsid w:val="000B4D30"/>
    <w:rsid w:val="000B4E16"/>
    <w:rsid w:val="000B4FC0"/>
    <w:rsid w:val="000B5359"/>
    <w:rsid w:val="000B537D"/>
    <w:rsid w:val="000B53FB"/>
    <w:rsid w:val="000B541B"/>
    <w:rsid w:val="000B5604"/>
    <w:rsid w:val="000B5750"/>
    <w:rsid w:val="000B57E9"/>
    <w:rsid w:val="000B58DF"/>
    <w:rsid w:val="000B5A7A"/>
    <w:rsid w:val="000B5A82"/>
    <w:rsid w:val="000B5C70"/>
    <w:rsid w:val="000B5CFF"/>
    <w:rsid w:val="000B5D53"/>
    <w:rsid w:val="000B5DE1"/>
    <w:rsid w:val="000B62A9"/>
    <w:rsid w:val="000B6390"/>
    <w:rsid w:val="000B63DB"/>
    <w:rsid w:val="000B64B0"/>
    <w:rsid w:val="000B6691"/>
    <w:rsid w:val="000B670B"/>
    <w:rsid w:val="000B67A7"/>
    <w:rsid w:val="000B682F"/>
    <w:rsid w:val="000B695B"/>
    <w:rsid w:val="000B6B9A"/>
    <w:rsid w:val="000B6C04"/>
    <w:rsid w:val="000B745E"/>
    <w:rsid w:val="000B7603"/>
    <w:rsid w:val="000B7D31"/>
    <w:rsid w:val="000B7E44"/>
    <w:rsid w:val="000B7EB1"/>
    <w:rsid w:val="000C00E7"/>
    <w:rsid w:val="000C046D"/>
    <w:rsid w:val="000C05FC"/>
    <w:rsid w:val="000C0646"/>
    <w:rsid w:val="000C068C"/>
    <w:rsid w:val="000C06F6"/>
    <w:rsid w:val="000C0915"/>
    <w:rsid w:val="000C096D"/>
    <w:rsid w:val="000C0DF5"/>
    <w:rsid w:val="000C104E"/>
    <w:rsid w:val="000C11C8"/>
    <w:rsid w:val="000C121F"/>
    <w:rsid w:val="000C151F"/>
    <w:rsid w:val="000C172C"/>
    <w:rsid w:val="000C1D66"/>
    <w:rsid w:val="000C1DB6"/>
    <w:rsid w:val="000C23F7"/>
    <w:rsid w:val="000C264A"/>
    <w:rsid w:val="000C2BCE"/>
    <w:rsid w:val="000C2C01"/>
    <w:rsid w:val="000C2CBF"/>
    <w:rsid w:val="000C2D91"/>
    <w:rsid w:val="000C2ED2"/>
    <w:rsid w:val="000C30D8"/>
    <w:rsid w:val="000C323B"/>
    <w:rsid w:val="000C32BC"/>
    <w:rsid w:val="000C32C8"/>
    <w:rsid w:val="000C360B"/>
    <w:rsid w:val="000C3843"/>
    <w:rsid w:val="000C3918"/>
    <w:rsid w:val="000C3972"/>
    <w:rsid w:val="000C3ABA"/>
    <w:rsid w:val="000C3CB6"/>
    <w:rsid w:val="000C3DA4"/>
    <w:rsid w:val="000C3E29"/>
    <w:rsid w:val="000C4194"/>
    <w:rsid w:val="000C41BE"/>
    <w:rsid w:val="000C4202"/>
    <w:rsid w:val="000C4396"/>
    <w:rsid w:val="000C44B8"/>
    <w:rsid w:val="000C4694"/>
    <w:rsid w:val="000C47D9"/>
    <w:rsid w:val="000C4B7E"/>
    <w:rsid w:val="000C4B81"/>
    <w:rsid w:val="000C4CF1"/>
    <w:rsid w:val="000C4FB8"/>
    <w:rsid w:val="000C551E"/>
    <w:rsid w:val="000C59BC"/>
    <w:rsid w:val="000C59D7"/>
    <w:rsid w:val="000C5A23"/>
    <w:rsid w:val="000C5AC7"/>
    <w:rsid w:val="000C5BD1"/>
    <w:rsid w:val="000C5BE8"/>
    <w:rsid w:val="000C5E89"/>
    <w:rsid w:val="000C61EF"/>
    <w:rsid w:val="000C6415"/>
    <w:rsid w:val="000C6494"/>
    <w:rsid w:val="000C680F"/>
    <w:rsid w:val="000C688C"/>
    <w:rsid w:val="000C690D"/>
    <w:rsid w:val="000C69FC"/>
    <w:rsid w:val="000C6C4E"/>
    <w:rsid w:val="000C6E6D"/>
    <w:rsid w:val="000C6E99"/>
    <w:rsid w:val="000C7216"/>
    <w:rsid w:val="000C7288"/>
    <w:rsid w:val="000C7531"/>
    <w:rsid w:val="000C7582"/>
    <w:rsid w:val="000C75A5"/>
    <w:rsid w:val="000C7708"/>
    <w:rsid w:val="000C781E"/>
    <w:rsid w:val="000C7870"/>
    <w:rsid w:val="000C7B3A"/>
    <w:rsid w:val="000C7F34"/>
    <w:rsid w:val="000C7FA6"/>
    <w:rsid w:val="000C7FED"/>
    <w:rsid w:val="000D0135"/>
    <w:rsid w:val="000D0632"/>
    <w:rsid w:val="000D0A2E"/>
    <w:rsid w:val="000D0E56"/>
    <w:rsid w:val="000D0E5C"/>
    <w:rsid w:val="000D0E67"/>
    <w:rsid w:val="000D0F0B"/>
    <w:rsid w:val="000D0F63"/>
    <w:rsid w:val="000D1159"/>
    <w:rsid w:val="000D1406"/>
    <w:rsid w:val="000D151B"/>
    <w:rsid w:val="000D1558"/>
    <w:rsid w:val="000D1803"/>
    <w:rsid w:val="000D1B36"/>
    <w:rsid w:val="000D1D63"/>
    <w:rsid w:val="000D2006"/>
    <w:rsid w:val="000D2034"/>
    <w:rsid w:val="000D20AA"/>
    <w:rsid w:val="000D218A"/>
    <w:rsid w:val="000D22B2"/>
    <w:rsid w:val="000D245E"/>
    <w:rsid w:val="000D2745"/>
    <w:rsid w:val="000D2D87"/>
    <w:rsid w:val="000D2DEF"/>
    <w:rsid w:val="000D3299"/>
    <w:rsid w:val="000D32DA"/>
    <w:rsid w:val="000D33C2"/>
    <w:rsid w:val="000D349B"/>
    <w:rsid w:val="000D3589"/>
    <w:rsid w:val="000D375C"/>
    <w:rsid w:val="000D3A17"/>
    <w:rsid w:val="000D3AB2"/>
    <w:rsid w:val="000D40CF"/>
    <w:rsid w:val="000D4716"/>
    <w:rsid w:val="000D47ED"/>
    <w:rsid w:val="000D4CD9"/>
    <w:rsid w:val="000D4FC9"/>
    <w:rsid w:val="000D51B8"/>
    <w:rsid w:val="000D5220"/>
    <w:rsid w:val="000D5295"/>
    <w:rsid w:val="000D52D5"/>
    <w:rsid w:val="000D5636"/>
    <w:rsid w:val="000D5771"/>
    <w:rsid w:val="000D5C3D"/>
    <w:rsid w:val="000D5C9A"/>
    <w:rsid w:val="000D5D18"/>
    <w:rsid w:val="000D5DD2"/>
    <w:rsid w:val="000D6085"/>
    <w:rsid w:val="000D6101"/>
    <w:rsid w:val="000D6141"/>
    <w:rsid w:val="000D61EB"/>
    <w:rsid w:val="000D6453"/>
    <w:rsid w:val="000D67D0"/>
    <w:rsid w:val="000D6AF8"/>
    <w:rsid w:val="000D6BA3"/>
    <w:rsid w:val="000D6F14"/>
    <w:rsid w:val="000D6F5D"/>
    <w:rsid w:val="000D702D"/>
    <w:rsid w:val="000D734A"/>
    <w:rsid w:val="000D737D"/>
    <w:rsid w:val="000D7705"/>
    <w:rsid w:val="000D794B"/>
    <w:rsid w:val="000D7A9B"/>
    <w:rsid w:val="000E0081"/>
    <w:rsid w:val="000E029F"/>
    <w:rsid w:val="000E03FE"/>
    <w:rsid w:val="000E0423"/>
    <w:rsid w:val="000E0617"/>
    <w:rsid w:val="000E07B7"/>
    <w:rsid w:val="000E081E"/>
    <w:rsid w:val="000E09AF"/>
    <w:rsid w:val="000E0A52"/>
    <w:rsid w:val="000E0D2D"/>
    <w:rsid w:val="000E1322"/>
    <w:rsid w:val="000E136F"/>
    <w:rsid w:val="000E15D9"/>
    <w:rsid w:val="000E1646"/>
    <w:rsid w:val="000E187A"/>
    <w:rsid w:val="000E191E"/>
    <w:rsid w:val="000E1B6A"/>
    <w:rsid w:val="000E1DAB"/>
    <w:rsid w:val="000E1DBA"/>
    <w:rsid w:val="000E1DE2"/>
    <w:rsid w:val="000E1F44"/>
    <w:rsid w:val="000E2969"/>
    <w:rsid w:val="000E2A3A"/>
    <w:rsid w:val="000E2ACD"/>
    <w:rsid w:val="000E2E45"/>
    <w:rsid w:val="000E2EF7"/>
    <w:rsid w:val="000E3016"/>
    <w:rsid w:val="000E3049"/>
    <w:rsid w:val="000E3093"/>
    <w:rsid w:val="000E328E"/>
    <w:rsid w:val="000E32E7"/>
    <w:rsid w:val="000E35F6"/>
    <w:rsid w:val="000E381A"/>
    <w:rsid w:val="000E38B2"/>
    <w:rsid w:val="000E3A91"/>
    <w:rsid w:val="000E3CBD"/>
    <w:rsid w:val="000E404C"/>
    <w:rsid w:val="000E43BE"/>
    <w:rsid w:val="000E43CD"/>
    <w:rsid w:val="000E45CA"/>
    <w:rsid w:val="000E45F7"/>
    <w:rsid w:val="000E47BB"/>
    <w:rsid w:val="000E4F6E"/>
    <w:rsid w:val="000E4F85"/>
    <w:rsid w:val="000E551C"/>
    <w:rsid w:val="000E55D6"/>
    <w:rsid w:val="000E55E8"/>
    <w:rsid w:val="000E5766"/>
    <w:rsid w:val="000E59B7"/>
    <w:rsid w:val="000E5A25"/>
    <w:rsid w:val="000E5B9A"/>
    <w:rsid w:val="000E61C3"/>
    <w:rsid w:val="000E6265"/>
    <w:rsid w:val="000E6501"/>
    <w:rsid w:val="000E66CE"/>
    <w:rsid w:val="000E676E"/>
    <w:rsid w:val="000E67FB"/>
    <w:rsid w:val="000E6823"/>
    <w:rsid w:val="000E6958"/>
    <w:rsid w:val="000E6B4F"/>
    <w:rsid w:val="000E6BED"/>
    <w:rsid w:val="000E6DD1"/>
    <w:rsid w:val="000E6E88"/>
    <w:rsid w:val="000E6F10"/>
    <w:rsid w:val="000E7023"/>
    <w:rsid w:val="000E7088"/>
    <w:rsid w:val="000E72AE"/>
    <w:rsid w:val="000E749C"/>
    <w:rsid w:val="000E7541"/>
    <w:rsid w:val="000E77A5"/>
    <w:rsid w:val="000E7933"/>
    <w:rsid w:val="000E7962"/>
    <w:rsid w:val="000E7ABC"/>
    <w:rsid w:val="000E7D98"/>
    <w:rsid w:val="000E7E33"/>
    <w:rsid w:val="000E7ECE"/>
    <w:rsid w:val="000F001C"/>
    <w:rsid w:val="000F006B"/>
    <w:rsid w:val="000F0164"/>
    <w:rsid w:val="000F01F2"/>
    <w:rsid w:val="000F0743"/>
    <w:rsid w:val="000F09C2"/>
    <w:rsid w:val="000F0AAF"/>
    <w:rsid w:val="000F0EA5"/>
    <w:rsid w:val="000F0EC6"/>
    <w:rsid w:val="000F0FB0"/>
    <w:rsid w:val="000F0FF2"/>
    <w:rsid w:val="000F1087"/>
    <w:rsid w:val="000F1113"/>
    <w:rsid w:val="000F1341"/>
    <w:rsid w:val="000F156F"/>
    <w:rsid w:val="000F169B"/>
    <w:rsid w:val="000F17A3"/>
    <w:rsid w:val="000F1CC2"/>
    <w:rsid w:val="000F1EA9"/>
    <w:rsid w:val="000F1F1F"/>
    <w:rsid w:val="000F2419"/>
    <w:rsid w:val="000F24BA"/>
    <w:rsid w:val="000F252C"/>
    <w:rsid w:val="000F2558"/>
    <w:rsid w:val="000F25F0"/>
    <w:rsid w:val="000F25F7"/>
    <w:rsid w:val="000F26D3"/>
    <w:rsid w:val="000F26FD"/>
    <w:rsid w:val="000F273B"/>
    <w:rsid w:val="000F285A"/>
    <w:rsid w:val="000F28E2"/>
    <w:rsid w:val="000F29EC"/>
    <w:rsid w:val="000F29F2"/>
    <w:rsid w:val="000F2AD4"/>
    <w:rsid w:val="000F2BE5"/>
    <w:rsid w:val="000F2D4A"/>
    <w:rsid w:val="000F30B4"/>
    <w:rsid w:val="000F313A"/>
    <w:rsid w:val="000F3538"/>
    <w:rsid w:val="000F358D"/>
    <w:rsid w:val="000F3787"/>
    <w:rsid w:val="000F4259"/>
    <w:rsid w:val="000F4264"/>
    <w:rsid w:val="000F4771"/>
    <w:rsid w:val="000F47D5"/>
    <w:rsid w:val="000F4A98"/>
    <w:rsid w:val="000F4C12"/>
    <w:rsid w:val="000F4C1F"/>
    <w:rsid w:val="000F4C37"/>
    <w:rsid w:val="000F4E87"/>
    <w:rsid w:val="000F5117"/>
    <w:rsid w:val="000F55F8"/>
    <w:rsid w:val="000F5723"/>
    <w:rsid w:val="000F57DA"/>
    <w:rsid w:val="000F59D5"/>
    <w:rsid w:val="000F5A68"/>
    <w:rsid w:val="000F5A7A"/>
    <w:rsid w:val="000F5FB8"/>
    <w:rsid w:val="000F5FEA"/>
    <w:rsid w:val="000F6022"/>
    <w:rsid w:val="000F62AC"/>
    <w:rsid w:val="000F6498"/>
    <w:rsid w:val="000F64CB"/>
    <w:rsid w:val="000F66F9"/>
    <w:rsid w:val="000F6AF7"/>
    <w:rsid w:val="000F6BCF"/>
    <w:rsid w:val="000F6E60"/>
    <w:rsid w:val="000F6E6F"/>
    <w:rsid w:val="000F6FB9"/>
    <w:rsid w:val="000F7056"/>
    <w:rsid w:val="000F7057"/>
    <w:rsid w:val="000F73CE"/>
    <w:rsid w:val="000F7429"/>
    <w:rsid w:val="000F765D"/>
    <w:rsid w:val="000F77E0"/>
    <w:rsid w:val="000F7B41"/>
    <w:rsid w:val="001002D4"/>
    <w:rsid w:val="001003DF"/>
    <w:rsid w:val="00100497"/>
    <w:rsid w:val="001007D8"/>
    <w:rsid w:val="0010082B"/>
    <w:rsid w:val="00100BE5"/>
    <w:rsid w:val="001010E9"/>
    <w:rsid w:val="0010149D"/>
    <w:rsid w:val="00101B2A"/>
    <w:rsid w:val="00101D06"/>
    <w:rsid w:val="00101FAE"/>
    <w:rsid w:val="0010203C"/>
    <w:rsid w:val="001021A0"/>
    <w:rsid w:val="00102369"/>
    <w:rsid w:val="001024CE"/>
    <w:rsid w:val="00102569"/>
    <w:rsid w:val="0010261D"/>
    <w:rsid w:val="0010285C"/>
    <w:rsid w:val="00102AE8"/>
    <w:rsid w:val="00102D0C"/>
    <w:rsid w:val="00103027"/>
    <w:rsid w:val="001034A2"/>
    <w:rsid w:val="001035A6"/>
    <w:rsid w:val="001036FE"/>
    <w:rsid w:val="00103A84"/>
    <w:rsid w:val="00103B05"/>
    <w:rsid w:val="00103CD2"/>
    <w:rsid w:val="00103F93"/>
    <w:rsid w:val="00104082"/>
    <w:rsid w:val="001042F5"/>
    <w:rsid w:val="001047D1"/>
    <w:rsid w:val="00104BC9"/>
    <w:rsid w:val="00104D40"/>
    <w:rsid w:val="001051C6"/>
    <w:rsid w:val="0010522B"/>
    <w:rsid w:val="0010523A"/>
    <w:rsid w:val="001058E1"/>
    <w:rsid w:val="0010597D"/>
    <w:rsid w:val="001063CC"/>
    <w:rsid w:val="00106624"/>
    <w:rsid w:val="0010681F"/>
    <w:rsid w:val="00106846"/>
    <w:rsid w:val="00106861"/>
    <w:rsid w:val="00106864"/>
    <w:rsid w:val="001069E1"/>
    <w:rsid w:val="00106A0E"/>
    <w:rsid w:val="00106E89"/>
    <w:rsid w:val="00106F17"/>
    <w:rsid w:val="001071A0"/>
    <w:rsid w:val="00107548"/>
    <w:rsid w:val="0010769A"/>
    <w:rsid w:val="001078B4"/>
    <w:rsid w:val="001079C1"/>
    <w:rsid w:val="00107DE0"/>
    <w:rsid w:val="00107DEC"/>
    <w:rsid w:val="001101B1"/>
    <w:rsid w:val="00110520"/>
    <w:rsid w:val="00110942"/>
    <w:rsid w:val="00110AD9"/>
    <w:rsid w:val="00110C1C"/>
    <w:rsid w:val="00110D14"/>
    <w:rsid w:val="00111180"/>
    <w:rsid w:val="00111620"/>
    <w:rsid w:val="0011163F"/>
    <w:rsid w:val="0011170B"/>
    <w:rsid w:val="001119EC"/>
    <w:rsid w:val="00111D44"/>
    <w:rsid w:val="00111E14"/>
    <w:rsid w:val="00111F21"/>
    <w:rsid w:val="00112281"/>
    <w:rsid w:val="001124E2"/>
    <w:rsid w:val="00112680"/>
    <w:rsid w:val="0011294C"/>
    <w:rsid w:val="001129CB"/>
    <w:rsid w:val="00112A07"/>
    <w:rsid w:val="00112C38"/>
    <w:rsid w:val="00112D8F"/>
    <w:rsid w:val="00112E3C"/>
    <w:rsid w:val="001130F8"/>
    <w:rsid w:val="001134B4"/>
    <w:rsid w:val="001134F1"/>
    <w:rsid w:val="00113503"/>
    <w:rsid w:val="00113669"/>
    <w:rsid w:val="00113717"/>
    <w:rsid w:val="0011374F"/>
    <w:rsid w:val="0011389E"/>
    <w:rsid w:val="0011391D"/>
    <w:rsid w:val="00113949"/>
    <w:rsid w:val="00113A93"/>
    <w:rsid w:val="0011400B"/>
    <w:rsid w:val="001144E2"/>
    <w:rsid w:val="00114885"/>
    <w:rsid w:val="0011494A"/>
    <w:rsid w:val="00114E4E"/>
    <w:rsid w:val="00114F94"/>
    <w:rsid w:val="001151E8"/>
    <w:rsid w:val="001155F2"/>
    <w:rsid w:val="00115804"/>
    <w:rsid w:val="001162C1"/>
    <w:rsid w:val="001166D4"/>
    <w:rsid w:val="001169B4"/>
    <w:rsid w:val="00116A65"/>
    <w:rsid w:val="00116BA7"/>
    <w:rsid w:val="00116BC2"/>
    <w:rsid w:val="00117122"/>
    <w:rsid w:val="0011739E"/>
    <w:rsid w:val="00117680"/>
    <w:rsid w:val="00117740"/>
    <w:rsid w:val="001178B6"/>
    <w:rsid w:val="001178F9"/>
    <w:rsid w:val="00117986"/>
    <w:rsid w:val="00117B0C"/>
    <w:rsid w:val="00117B14"/>
    <w:rsid w:val="00117CB1"/>
    <w:rsid w:val="00120137"/>
    <w:rsid w:val="0012042D"/>
    <w:rsid w:val="001204C3"/>
    <w:rsid w:val="001204FA"/>
    <w:rsid w:val="001205BC"/>
    <w:rsid w:val="001206D2"/>
    <w:rsid w:val="001206FE"/>
    <w:rsid w:val="001208D4"/>
    <w:rsid w:val="00120AAF"/>
    <w:rsid w:val="00120FC2"/>
    <w:rsid w:val="00121262"/>
    <w:rsid w:val="0012136C"/>
    <w:rsid w:val="001213C4"/>
    <w:rsid w:val="00121587"/>
    <w:rsid w:val="0012160E"/>
    <w:rsid w:val="001216B4"/>
    <w:rsid w:val="00121AFF"/>
    <w:rsid w:val="00121BAD"/>
    <w:rsid w:val="00121D11"/>
    <w:rsid w:val="00121E9A"/>
    <w:rsid w:val="00122038"/>
    <w:rsid w:val="00122151"/>
    <w:rsid w:val="0012224B"/>
    <w:rsid w:val="00122266"/>
    <w:rsid w:val="00122751"/>
    <w:rsid w:val="00122863"/>
    <w:rsid w:val="00122A2F"/>
    <w:rsid w:val="00122BFE"/>
    <w:rsid w:val="00122CE6"/>
    <w:rsid w:val="00122EA8"/>
    <w:rsid w:val="00122FA9"/>
    <w:rsid w:val="00123355"/>
    <w:rsid w:val="001234C3"/>
    <w:rsid w:val="00123580"/>
    <w:rsid w:val="00123CF2"/>
    <w:rsid w:val="00123DF4"/>
    <w:rsid w:val="00123EBC"/>
    <w:rsid w:val="00124311"/>
    <w:rsid w:val="001243A3"/>
    <w:rsid w:val="001245D8"/>
    <w:rsid w:val="00124962"/>
    <w:rsid w:val="001249C5"/>
    <w:rsid w:val="001249D7"/>
    <w:rsid w:val="00124AD4"/>
    <w:rsid w:val="00124B3B"/>
    <w:rsid w:val="00124CD8"/>
    <w:rsid w:val="00124D61"/>
    <w:rsid w:val="00124DD0"/>
    <w:rsid w:val="00124E9A"/>
    <w:rsid w:val="00124F25"/>
    <w:rsid w:val="00125396"/>
    <w:rsid w:val="001258D6"/>
    <w:rsid w:val="00125A6A"/>
    <w:rsid w:val="00125C56"/>
    <w:rsid w:val="00125C74"/>
    <w:rsid w:val="00125D12"/>
    <w:rsid w:val="001260D4"/>
    <w:rsid w:val="00126266"/>
    <w:rsid w:val="00126270"/>
    <w:rsid w:val="0012660C"/>
    <w:rsid w:val="00126964"/>
    <w:rsid w:val="00126EC1"/>
    <w:rsid w:val="00126F14"/>
    <w:rsid w:val="001272FC"/>
    <w:rsid w:val="00127966"/>
    <w:rsid w:val="001279CC"/>
    <w:rsid w:val="00127C64"/>
    <w:rsid w:val="00127CEA"/>
    <w:rsid w:val="00127D42"/>
    <w:rsid w:val="00127D7A"/>
    <w:rsid w:val="00127DE9"/>
    <w:rsid w:val="00127EF9"/>
    <w:rsid w:val="00130084"/>
    <w:rsid w:val="00130291"/>
    <w:rsid w:val="0013049B"/>
    <w:rsid w:val="00130959"/>
    <w:rsid w:val="001309BC"/>
    <w:rsid w:val="001309DB"/>
    <w:rsid w:val="00130A26"/>
    <w:rsid w:val="00130A6F"/>
    <w:rsid w:val="00130EF7"/>
    <w:rsid w:val="00131301"/>
    <w:rsid w:val="00131358"/>
    <w:rsid w:val="00131717"/>
    <w:rsid w:val="00131CD0"/>
    <w:rsid w:val="00131D9E"/>
    <w:rsid w:val="00131E93"/>
    <w:rsid w:val="0013227F"/>
    <w:rsid w:val="00132360"/>
    <w:rsid w:val="001324E5"/>
    <w:rsid w:val="0013261D"/>
    <w:rsid w:val="001326B3"/>
    <w:rsid w:val="00132C28"/>
    <w:rsid w:val="00132D8A"/>
    <w:rsid w:val="00132F0F"/>
    <w:rsid w:val="0013306E"/>
    <w:rsid w:val="00133152"/>
    <w:rsid w:val="00133A0B"/>
    <w:rsid w:val="00133BD0"/>
    <w:rsid w:val="00133D32"/>
    <w:rsid w:val="00133E9A"/>
    <w:rsid w:val="00133EFC"/>
    <w:rsid w:val="00133F95"/>
    <w:rsid w:val="00134228"/>
    <w:rsid w:val="0013446B"/>
    <w:rsid w:val="001344C5"/>
    <w:rsid w:val="001345F5"/>
    <w:rsid w:val="00134865"/>
    <w:rsid w:val="0013488F"/>
    <w:rsid w:val="00134B3A"/>
    <w:rsid w:val="00134CD7"/>
    <w:rsid w:val="00134D17"/>
    <w:rsid w:val="00134F96"/>
    <w:rsid w:val="00134F97"/>
    <w:rsid w:val="00135211"/>
    <w:rsid w:val="001352D4"/>
    <w:rsid w:val="00135388"/>
    <w:rsid w:val="001353A7"/>
    <w:rsid w:val="00135434"/>
    <w:rsid w:val="001354D3"/>
    <w:rsid w:val="001354E1"/>
    <w:rsid w:val="00135558"/>
    <w:rsid w:val="00135626"/>
    <w:rsid w:val="0013590F"/>
    <w:rsid w:val="0013595F"/>
    <w:rsid w:val="00135970"/>
    <w:rsid w:val="00135E79"/>
    <w:rsid w:val="00135EDC"/>
    <w:rsid w:val="00135FAD"/>
    <w:rsid w:val="0013604F"/>
    <w:rsid w:val="00136251"/>
    <w:rsid w:val="00136375"/>
    <w:rsid w:val="001363EF"/>
    <w:rsid w:val="00136533"/>
    <w:rsid w:val="001368A3"/>
    <w:rsid w:val="00136B34"/>
    <w:rsid w:val="00136C68"/>
    <w:rsid w:val="00136CCB"/>
    <w:rsid w:val="00136D50"/>
    <w:rsid w:val="00136E2E"/>
    <w:rsid w:val="00137103"/>
    <w:rsid w:val="001374B2"/>
    <w:rsid w:val="0013751F"/>
    <w:rsid w:val="001375AB"/>
    <w:rsid w:val="001377D5"/>
    <w:rsid w:val="001377F7"/>
    <w:rsid w:val="00137816"/>
    <w:rsid w:val="00137860"/>
    <w:rsid w:val="001379D4"/>
    <w:rsid w:val="00137A6F"/>
    <w:rsid w:val="00137CBF"/>
    <w:rsid w:val="00137D9B"/>
    <w:rsid w:val="00137DFC"/>
    <w:rsid w:val="00137F55"/>
    <w:rsid w:val="0014002E"/>
    <w:rsid w:val="001403C1"/>
    <w:rsid w:val="00140529"/>
    <w:rsid w:val="001406D1"/>
    <w:rsid w:val="0014075D"/>
    <w:rsid w:val="00140D1F"/>
    <w:rsid w:val="00140D8B"/>
    <w:rsid w:val="00140F40"/>
    <w:rsid w:val="00140F7C"/>
    <w:rsid w:val="001410C3"/>
    <w:rsid w:val="001410C9"/>
    <w:rsid w:val="001411EA"/>
    <w:rsid w:val="00141272"/>
    <w:rsid w:val="00141365"/>
    <w:rsid w:val="001415C0"/>
    <w:rsid w:val="00141783"/>
    <w:rsid w:val="00141A13"/>
    <w:rsid w:val="00141A22"/>
    <w:rsid w:val="00141B51"/>
    <w:rsid w:val="00141E82"/>
    <w:rsid w:val="00141E8E"/>
    <w:rsid w:val="00142614"/>
    <w:rsid w:val="0014262B"/>
    <w:rsid w:val="001426FD"/>
    <w:rsid w:val="00142731"/>
    <w:rsid w:val="00142867"/>
    <w:rsid w:val="00142978"/>
    <w:rsid w:val="001429E5"/>
    <w:rsid w:val="001432C2"/>
    <w:rsid w:val="0014336E"/>
    <w:rsid w:val="001439B6"/>
    <w:rsid w:val="00143AEE"/>
    <w:rsid w:val="00143B2D"/>
    <w:rsid w:val="00143E05"/>
    <w:rsid w:val="00143EF0"/>
    <w:rsid w:val="00144022"/>
    <w:rsid w:val="001444D9"/>
    <w:rsid w:val="001445F1"/>
    <w:rsid w:val="00144863"/>
    <w:rsid w:val="00144942"/>
    <w:rsid w:val="00144A81"/>
    <w:rsid w:val="00144CE4"/>
    <w:rsid w:val="00144DA0"/>
    <w:rsid w:val="00144F89"/>
    <w:rsid w:val="00144FB9"/>
    <w:rsid w:val="00145025"/>
    <w:rsid w:val="001451F2"/>
    <w:rsid w:val="00145238"/>
    <w:rsid w:val="0014527C"/>
    <w:rsid w:val="001455BD"/>
    <w:rsid w:val="001456DC"/>
    <w:rsid w:val="001456FE"/>
    <w:rsid w:val="001457AA"/>
    <w:rsid w:val="001458DE"/>
    <w:rsid w:val="001458EE"/>
    <w:rsid w:val="00145B57"/>
    <w:rsid w:val="00145C35"/>
    <w:rsid w:val="00145F19"/>
    <w:rsid w:val="001460C1"/>
    <w:rsid w:val="001461CB"/>
    <w:rsid w:val="001462F8"/>
    <w:rsid w:val="00146686"/>
    <w:rsid w:val="00146753"/>
    <w:rsid w:val="001469DC"/>
    <w:rsid w:val="00146A0F"/>
    <w:rsid w:val="00146A33"/>
    <w:rsid w:val="00146A85"/>
    <w:rsid w:val="00146C4E"/>
    <w:rsid w:val="00146EBC"/>
    <w:rsid w:val="00146EE1"/>
    <w:rsid w:val="00146F11"/>
    <w:rsid w:val="00146F51"/>
    <w:rsid w:val="0014712D"/>
    <w:rsid w:val="00147215"/>
    <w:rsid w:val="0014787C"/>
    <w:rsid w:val="0014791F"/>
    <w:rsid w:val="00147921"/>
    <w:rsid w:val="00147964"/>
    <w:rsid w:val="00147B54"/>
    <w:rsid w:val="00147C8D"/>
    <w:rsid w:val="00147F2D"/>
    <w:rsid w:val="00150138"/>
    <w:rsid w:val="00150E0F"/>
    <w:rsid w:val="00150E1A"/>
    <w:rsid w:val="00150EC3"/>
    <w:rsid w:val="00150F2A"/>
    <w:rsid w:val="0015130C"/>
    <w:rsid w:val="001513EB"/>
    <w:rsid w:val="00151412"/>
    <w:rsid w:val="00151511"/>
    <w:rsid w:val="00151569"/>
    <w:rsid w:val="001515EA"/>
    <w:rsid w:val="00151B6C"/>
    <w:rsid w:val="00151E27"/>
    <w:rsid w:val="00151E61"/>
    <w:rsid w:val="00151E7F"/>
    <w:rsid w:val="00152065"/>
    <w:rsid w:val="001521C9"/>
    <w:rsid w:val="001523CC"/>
    <w:rsid w:val="0015242F"/>
    <w:rsid w:val="0015255A"/>
    <w:rsid w:val="0015267D"/>
    <w:rsid w:val="00152814"/>
    <w:rsid w:val="001529D2"/>
    <w:rsid w:val="00152A9B"/>
    <w:rsid w:val="00152E3E"/>
    <w:rsid w:val="00153231"/>
    <w:rsid w:val="00153332"/>
    <w:rsid w:val="001533B1"/>
    <w:rsid w:val="0015382C"/>
    <w:rsid w:val="00153846"/>
    <w:rsid w:val="0015395F"/>
    <w:rsid w:val="00153B5F"/>
    <w:rsid w:val="00153D00"/>
    <w:rsid w:val="00153D03"/>
    <w:rsid w:val="00153EE9"/>
    <w:rsid w:val="00153FE9"/>
    <w:rsid w:val="0015419E"/>
    <w:rsid w:val="00154618"/>
    <w:rsid w:val="00154949"/>
    <w:rsid w:val="0015498A"/>
    <w:rsid w:val="00154A23"/>
    <w:rsid w:val="00154BBD"/>
    <w:rsid w:val="00154C13"/>
    <w:rsid w:val="00154F5B"/>
    <w:rsid w:val="00155107"/>
    <w:rsid w:val="00155194"/>
    <w:rsid w:val="001552B1"/>
    <w:rsid w:val="001552FA"/>
    <w:rsid w:val="0015532C"/>
    <w:rsid w:val="0015536E"/>
    <w:rsid w:val="001554C3"/>
    <w:rsid w:val="00155564"/>
    <w:rsid w:val="00155B20"/>
    <w:rsid w:val="00155C1A"/>
    <w:rsid w:val="00155CB8"/>
    <w:rsid w:val="00155D3F"/>
    <w:rsid w:val="00156181"/>
    <w:rsid w:val="00156210"/>
    <w:rsid w:val="0015636C"/>
    <w:rsid w:val="00156373"/>
    <w:rsid w:val="001563B4"/>
    <w:rsid w:val="001566C5"/>
    <w:rsid w:val="00156A46"/>
    <w:rsid w:val="00156F4E"/>
    <w:rsid w:val="00156F6F"/>
    <w:rsid w:val="00157039"/>
    <w:rsid w:val="0015719B"/>
    <w:rsid w:val="001572FD"/>
    <w:rsid w:val="00157325"/>
    <w:rsid w:val="00157669"/>
    <w:rsid w:val="00157C0E"/>
    <w:rsid w:val="00157C81"/>
    <w:rsid w:val="00157E5B"/>
    <w:rsid w:val="00157FBB"/>
    <w:rsid w:val="00160139"/>
    <w:rsid w:val="001601F9"/>
    <w:rsid w:val="00160258"/>
    <w:rsid w:val="0016033B"/>
    <w:rsid w:val="001603A5"/>
    <w:rsid w:val="00160688"/>
    <w:rsid w:val="00160760"/>
    <w:rsid w:val="00160776"/>
    <w:rsid w:val="0016084A"/>
    <w:rsid w:val="00160888"/>
    <w:rsid w:val="001608D9"/>
    <w:rsid w:val="00160E15"/>
    <w:rsid w:val="00160F58"/>
    <w:rsid w:val="00161307"/>
    <w:rsid w:val="00161377"/>
    <w:rsid w:val="00161384"/>
    <w:rsid w:val="0016143A"/>
    <w:rsid w:val="00161BF1"/>
    <w:rsid w:val="00161C69"/>
    <w:rsid w:val="00161CA4"/>
    <w:rsid w:val="00161F5E"/>
    <w:rsid w:val="00161FE5"/>
    <w:rsid w:val="001620B1"/>
    <w:rsid w:val="001621D8"/>
    <w:rsid w:val="0016220A"/>
    <w:rsid w:val="001623FE"/>
    <w:rsid w:val="00162433"/>
    <w:rsid w:val="00162554"/>
    <w:rsid w:val="00162ACE"/>
    <w:rsid w:val="00162ADB"/>
    <w:rsid w:val="00162BFA"/>
    <w:rsid w:val="00162E36"/>
    <w:rsid w:val="00163005"/>
    <w:rsid w:val="0016318D"/>
    <w:rsid w:val="001633F0"/>
    <w:rsid w:val="00163614"/>
    <w:rsid w:val="00163801"/>
    <w:rsid w:val="00163884"/>
    <w:rsid w:val="001638A7"/>
    <w:rsid w:val="00163ADD"/>
    <w:rsid w:val="00163DF3"/>
    <w:rsid w:val="00164077"/>
    <w:rsid w:val="00164250"/>
    <w:rsid w:val="001642B6"/>
    <w:rsid w:val="00164475"/>
    <w:rsid w:val="0016447D"/>
    <w:rsid w:val="00164580"/>
    <w:rsid w:val="001645C5"/>
    <w:rsid w:val="001647E8"/>
    <w:rsid w:val="00164AA4"/>
    <w:rsid w:val="00164BFD"/>
    <w:rsid w:val="00164EF7"/>
    <w:rsid w:val="00165119"/>
    <w:rsid w:val="001651AC"/>
    <w:rsid w:val="00165391"/>
    <w:rsid w:val="00165626"/>
    <w:rsid w:val="00165B13"/>
    <w:rsid w:val="00165D3D"/>
    <w:rsid w:val="0016618F"/>
    <w:rsid w:val="001661AF"/>
    <w:rsid w:val="00166255"/>
    <w:rsid w:val="00166297"/>
    <w:rsid w:val="001669D9"/>
    <w:rsid w:val="00166A32"/>
    <w:rsid w:val="00166AA5"/>
    <w:rsid w:val="00166B3C"/>
    <w:rsid w:val="00166E85"/>
    <w:rsid w:val="00167157"/>
    <w:rsid w:val="00167325"/>
    <w:rsid w:val="0016759B"/>
    <w:rsid w:val="00167889"/>
    <w:rsid w:val="001678BF"/>
    <w:rsid w:val="00167983"/>
    <w:rsid w:val="001679CE"/>
    <w:rsid w:val="001679F8"/>
    <w:rsid w:val="00167C85"/>
    <w:rsid w:val="00167DFF"/>
    <w:rsid w:val="00170436"/>
    <w:rsid w:val="001706D8"/>
    <w:rsid w:val="0017096E"/>
    <w:rsid w:val="001709D3"/>
    <w:rsid w:val="00170A8D"/>
    <w:rsid w:val="00170B75"/>
    <w:rsid w:val="00170BB6"/>
    <w:rsid w:val="00170D02"/>
    <w:rsid w:val="00170D4B"/>
    <w:rsid w:val="00170FF9"/>
    <w:rsid w:val="001710C7"/>
    <w:rsid w:val="00171162"/>
    <w:rsid w:val="001715C3"/>
    <w:rsid w:val="001715D9"/>
    <w:rsid w:val="001715ED"/>
    <w:rsid w:val="0017165E"/>
    <w:rsid w:val="00171756"/>
    <w:rsid w:val="001718E0"/>
    <w:rsid w:val="00171DDE"/>
    <w:rsid w:val="00171E27"/>
    <w:rsid w:val="00172079"/>
    <w:rsid w:val="0017219E"/>
    <w:rsid w:val="001723C8"/>
    <w:rsid w:val="00172685"/>
    <w:rsid w:val="001729D4"/>
    <w:rsid w:val="00172A3F"/>
    <w:rsid w:val="00172A53"/>
    <w:rsid w:val="00172A8B"/>
    <w:rsid w:val="00172B02"/>
    <w:rsid w:val="00172D88"/>
    <w:rsid w:val="001730BB"/>
    <w:rsid w:val="00173163"/>
    <w:rsid w:val="001733D5"/>
    <w:rsid w:val="00173506"/>
    <w:rsid w:val="00173670"/>
    <w:rsid w:val="00173808"/>
    <w:rsid w:val="00173952"/>
    <w:rsid w:val="00173A21"/>
    <w:rsid w:val="00173B2D"/>
    <w:rsid w:val="001742DB"/>
    <w:rsid w:val="00174463"/>
    <w:rsid w:val="001744F8"/>
    <w:rsid w:val="001745DD"/>
    <w:rsid w:val="00174766"/>
    <w:rsid w:val="00174851"/>
    <w:rsid w:val="0017492C"/>
    <w:rsid w:val="00174AB6"/>
    <w:rsid w:val="00174DAD"/>
    <w:rsid w:val="00174EC5"/>
    <w:rsid w:val="001753A4"/>
    <w:rsid w:val="001753DE"/>
    <w:rsid w:val="00175442"/>
    <w:rsid w:val="0017575F"/>
    <w:rsid w:val="00175760"/>
    <w:rsid w:val="00175909"/>
    <w:rsid w:val="00175973"/>
    <w:rsid w:val="001759AA"/>
    <w:rsid w:val="00175B61"/>
    <w:rsid w:val="00175B7A"/>
    <w:rsid w:val="00175F33"/>
    <w:rsid w:val="00175F93"/>
    <w:rsid w:val="00176336"/>
    <w:rsid w:val="00176366"/>
    <w:rsid w:val="00176559"/>
    <w:rsid w:val="00176571"/>
    <w:rsid w:val="0017669A"/>
    <w:rsid w:val="0017683C"/>
    <w:rsid w:val="00176CA4"/>
    <w:rsid w:val="00176CE3"/>
    <w:rsid w:val="00176E34"/>
    <w:rsid w:val="00176E54"/>
    <w:rsid w:val="0017764A"/>
    <w:rsid w:val="001776C8"/>
    <w:rsid w:val="001777D8"/>
    <w:rsid w:val="00177B1E"/>
    <w:rsid w:val="00180132"/>
    <w:rsid w:val="00180625"/>
    <w:rsid w:val="0018088F"/>
    <w:rsid w:val="0018090B"/>
    <w:rsid w:val="00180B7F"/>
    <w:rsid w:val="00180C37"/>
    <w:rsid w:val="001812D0"/>
    <w:rsid w:val="00181310"/>
    <w:rsid w:val="00181434"/>
    <w:rsid w:val="001814DB"/>
    <w:rsid w:val="001815FE"/>
    <w:rsid w:val="00181976"/>
    <w:rsid w:val="001819E5"/>
    <w:rsid w:val="00181D24"/>
    <w:rsid w:val="00182271"/>
    <w:rsid w:val="001825D5"/>
    <w:rsid w:val="0018267C"/>
    <w:rsid w:val="00182786"/>
    <w:rsid w:val="0018281B"/>
    <w:rsid w:val="00182A80"/>
    <w:rsid w:val="00182B9E"/>
    <w:rsid w:val="00182CFE"/>
    <w:rsid w:val="00182D2A"/>
    <w:rsid w:val="00182F95"/>
    <w:rsid w:val="00182FE0"/>
    <w:rsid w:val="001830B5"/>
    <w:rsid w:val="001830BD"/>
    <w:rsid w:val="001833C8"/>
    <w:rsid w:val="001833E8"/>
    <w:rsid w:val="0018341A"/>
    <w:rsid w:val="001838BF"/>
    <w:rsid w:val="00183992"/>
    <w:rsid w:val="001839F5"/>
    <w:rsid w:val="00183B10"/>
    <w:rsid w:val="00183CF6"/>
    <w:rsid w:val="00183ED0"/>
    <w:rsid w:val="00183F58"/>
    <w:rsid w:val="001841A0"/>
    <w:rsid w:val="00184526"/>
    <w:rsid w:val="001845DA"/>
    <w:rsid w:val="00184628"/>
    <w:rsid w:val="00184817"/>
    <w:rsid w:val="00184B12"/>
    <w:rsid w:val="00184E4A"/>
    <w:rsid w:val="00185212"/>
    <w:rsid w:val="001852DC"/>
    <w:rsid w:val="00185364"/>
    <w:rsid w:val="001855D5"/>
    <w:rsid w:val="0018576E"/>
    <w:rsid w:val="001857D5"/>
    <w:rsid w:val="001858D4"/>
    <w:rsid w:val="001859B3"/>
    <w:rsid w:val="0018612F"/>
    <w:rsid w:val="00186838"/>
    <w:rsid w:val="001869EA"/>
    <w:rsid w:val="001869EB"/>
    <w:rsid w:val="00186B47"/>
    <w:rsid w:val="00186C33"/>
    <w:rsid w:val="00186C90"/>
    <w:rsid w:val="00186DCD"/>
    <w:rsid w:val="00186EEE"/>
    <w:rsid w:val="001871F0"/>
    <w:rsid w:val="00187339"/>
    <w:rsid w:val="001873B6"/>
    <w:rsid w:val="0018746E"/>
    <w:rsid w:val="0018753A"/>
    <w:rsid w:val="00187559"/>
    <w:rsid w:val="0018759E"/>
    <w:rsid w:val="001876E0"/>
    <w:rsid w:val="001876F0"/>
    <w:rsid w:val="00187AD9"/>
    <w:rsid w:val="00187B55"/>
    <w:rsid w:val="00187C25"/>
    <w:rsid w:val="00187E82"/>
    <w:rsid w:val="00190154"/>
    <w:rsid w:val="001903A1"/>
    <w:rsid w:val="001909AE"/>
    <w:rsid w:val="00190B84"/>
    <w:rsid w:val="00190D20"/>
    <w:rsid w:val="00190E02"/>
    <w:rsid w:val="00190F8A"/>
    <w:rsid w:val="00191119"/>
    <w:rsid w:val="00191175"/>
    <w:rsid w:val="001916D3"/>
    <w:rsid w:val="00191ACD"/>
    <w:rsid w:val="00191AEC"/>
    <w:rsid w:val="00191B24"/>
    <w:rsid w:val="00191C68"/>
    <w:rsid w:val="00191EAB"/>
    <w:rsid w:val="001920F2"/>
    <w:rsid w:val="001922DA"/>
    <w:rsid w:val="001923C2"/>
    <w:rsid w:val="00192423"/>
    <w:rsid w:val="0019242E"/>
    <w:rsid w:val="00192648"/>
    <w:rsid w:val="00192869"/>
    <w:rsid w:val="00192BAF"/>
    <w:rsid w:val="00192E80"/>
    <w:rsid w:val="00193374"/>
    <w:rsid w:val="0019349C"/>
    <w:rsid w:val="001934A5"/>
    <w:rsid w:val="00193725"/>
    <w:rsid w:val="001938A5"/>
    <w:rsid w:val="001939BE"/>
    <w:rsid w:val="00193ABD"/>
    <w:rsid w:val="00193B0A"/>
    <w:rsid w:val="00193C9E"/>
    <w:rsid w:val="00193F8E"/>
    <w:rsid w:val="0019449C"/>
    <w:rsid w:val="00194609"/>
    <w:rsid w:val="0019465A"/>
    <w:rsid w:val="001946AB"/>
    <w:rsid w:val="001946B9"/>
    <w:rsid w:val="001947B5"/>
    <w:rsid w:val="001947D9"/>
    <w:rsid w:val="00194AD2"/>
    <w:rsid w:val="00194AF2"/>
    <w:rsid w:val="00194EC5"/>
    <w:rsid w:val="00194FCC"/>
    <w:rsid w:val="00195255"/>
    <w:rsid w:val="00195522"/>
    <w:rsid w:val="001956C0"/>
    <w:rsid w:val="0019576F"/>
    <w:rsid w:val="001958A1"/>
    <w:rsid w:val="00195E2D"/>
    <w:rsid w:val="00195F29"/>
    <w:rsid w:val="00195F36"/>
    <w:rsid w:val="00196347"/>
    <w:rsid w:val="001963B7"/>
    <w:rsid w:val="00196451"/>
    <w:rsid w:val="0019663D"/>
    <w:rsid w:val="001966BB"/>
    <w:rsid w:val="0019673F"/>
    <w:rsid w:val="00196BEE"/>
    <w:rsid w:val="00196BFD"/>
    <w:rsid w:val="00196C82"/>
    <w:rsid w:val="00196E74"/>
    <w:rsid w:val="00196EF9"/>
    <w:rsid w:val="001973C6"/>
    <w:rsid w:val="0019747D"/>
    <w:rsid w:val="00197487"/>
    <w:rsid w:val="0019749B"/>
    <w:rsid w:val="001974A1"/>
    <w:rsid w:val="001974FF"/>
    <w:rsid w:val="0019751C"/>
    <w:rsid w:val="00197768"/>
    <w:rsid w:val="00197793"/>
    <w:rsid w:val="0019788A"/>
    <w:rsid w:val="00197B11"/>
    <w:rsid w:val="00197C2D"/>
    <w:rsid w:val="00197C63"/>
    <w:rsid w:val="00197D0A"/>
    <w:rsid w:val="001A0266"/>
    <w:rsid w:val="001A02E9"/>
    <w:rsid w:val="001A066E"/>
    <w:rsid w:val="001A078A"/>
    <w:rsid w:val="001A0E92"/>
    <w:rsid w:val="001A1192"/>
    <w:rsid w:val="001A122A"/>
    <w:rsid w:val="001A12CB"/>
    <w:rsid w:val="001A1576"/>
    <w:rsid w:val="001A19F5"/>
    <w:rsid w:val="001A1A09"/>
    <w:rsid w:val="001A1A41"/>
    <w:rsid w:val="001A2033"/>
    <w:rsid w:val="001A20B7"/>
    <w:rsid w:val="001A2220"/>
    <w:rsid w:val="001A22BB"/>
    <w:rsid w:val="001A2404"/>
    <w:rsid w:val="001A24DC"/>
    <w:rsid w:val="001A25DC"/>
    <w:rsid w:val="001A2A8A"/>
    <w:rsid w:val="001A2B0D"/>
    <w:rsid w:val="001A2D93"/>
    <w:rsid w:val="001A2DC7"/>
    <w:rsid w:val="001A305A"/>
    <w:rsid w:val="001A3225"/>
    <w:rsid w:val="001A32F9"/>
    <w:rsid w:val="001A334B"/>
    <w:rsid w:val="001A334C"/>
    <w:rsid w:val="001A3457"/>
    <w:rsid w:val="001A345C"/>
    <w:rsid w:val="001A3640"/>
    <w:rsid w:val="001A3798"/>
    <w:rsid w:val="001A3B39"/>
    <w:rsid w:val="001A3DB7"/>
    <w:rsid w:val="001A44AF"/>
    <w:rsid w:val="001A4863"/>
    <w:rsid w:val="001A49DD"/>
    <w:rsid w:val="001A4AB3"/>
    <w:rsid w:val="001A4B91"/>
    <w:rsid w:val="001A4D42"/>
    <w:rsid w:val="001A4FD1"/>
    <w:rsid w:val="001A5059"/>
    <w:rsid w:val="001A52DD"/>
    <w:rsid w:val="001A5327"/>
    <w:rsid w:val="001A53F1"/>
    <w:rsid w:val="001A5625"/>
    <w:rsid w:val="001A58BC"/>
    <w:rsid w:val="001A5985"/>
    <w:rsid w:val="001A59F7"/>
    <w:rsid w:val="001A5A29"/>
    <w:rsid w:val="001A60E6"/>
    <w:rsid w:val="001A614B"/>
    <w:rsid w:val="001A6191"/>
    <w:rsid w:val="001A64C4"/>
    <w:rsid w:val="001A6890"/>
    <w:rsid w:val="001A6AF0"/>
    <w:rsid w:val="001A6B8A"/>
    <w:rsid w:val="001A6C5D"/>
    <w:rsid w:val="001A6E6E"/>
    <w:rsid w:val="001A6FE5"/>
    <w:rsid w:val="001A70E5"/>
    <w:rsid w:val="001A766E"/>
    <w:rsid w:val="001A7794"/>
    <w:rsid w:val="001A790D"/>
    <w:rsid w:val="001A7964"/>
    <w:rsid w:val="001A7D4B"/>
    <w:rsid w:val="001A7E1F"/>
    <w:rsid w:val="001B031B"/>
    <w:rsid w:val="001B0525"/>
    <w:rsid w:val="001B055C"/>
    <w:rsid w:val="001B0626"/>
    <w:rsid w:val="001B0629"/>
    <w:rsid w:val="001B065A"/>
    <w:rsid w:val="001B094B"/>
    <w:rsid w:val="001B0D75"/>
    <w:rsid w:val="001B0FC6"/>
    <w:rsid w:val="001B124B"/>
    <w:rsid w:val="001B1449"/>
    <w:rsid w:val="001B1570"/>
    <w:rsid w:val="001B1B81"/>
    <w:rsid w:val="001B1CE7"/>
    <w:rsid w:val="001B20E1"/>
    <w:rsid w:val="001B2168"/>
    <w:rsid w:val="001B2359"/>
    <w:rsid w:val="001B25B6"/>
    <w:rsid w:val="001B2895"/>
    <w:rsid w:val="001B2948"/>
    <w:rsid w:val="001B2A07"/>
    <w:rsid w:val="001B2B7D"/>
    <w:rsid w:val="001B2DD1"/>
    <w:rsid w:val="001B3586"/>
    <w:rsid w:val="001B39C0"/>
    <w:rsid w:val="001B3A79"/>
    <w:rsid w:val="001B3A81"/>
    <w:rsid w:val="001B3AEB"/>
    <w:rsid w:val="001B3C3C"/>
    <w:rsid w:val="001B40B3"/>
    <w:rsid w:val="001B414E"/>
    <w:rsid w:val="001B4160"/>
    <w:rsid w:val="001B4261"/>
    <w:rsid w:val="001B4316"/>
    <w:rsid w:val="001B46B0"/>
    <w:rsid w:val="001B4723"/>
    <w:rsid w:val="001B4A45"/>
    <w:rsid w:val="001B4D90"/>
    <w:rsid w:val="001B5059"/>
    <w:rsid w:val="001B54BA"/>
    <w:rsid w:val="001B567E"/>
    <w:rsid w:val="001B5B53"/>
    <w:rsid w:val="001B5C0D"/>
    <w:rsid w:val="001B5F90"/>
    <w:rsid w:val="001B6345"/>
    <w:rsid w:val="001B6446"/>
    <w:rsid w:val="001B662F"/>
    <w:rsid w:val="001B6984"/>
    <w:rsid w:val="001B6A28"/>
    <w:rsid w:val="001B6BA8"/>
    <w:rsid w:val="001B6CA0"/>
    <w:rsid w:val="001B6CE3"/>
    <w:rsid w:val="001B7012"/>
    <w:rsid w:val="001B7054"/>
    <w:rsid w:val="001B7163"/>
    <w:rsid w:val="001B7207"/>
    <w:rsid w:val="001B73CD"/>
    <w:rsid w:val="001B7635"/>
    <w:rsid w:val="001B792C"/>
    <w:rsid w:val="001B7960"/>
    <w:rsid w:val="001B7A1E"/>
    <w:rsid w:val="001C0113"/>
    <w:rsid w:val="001C02FA"/>
    <w:rsid w:val="001C0515"/>
    <w:rsid w:val="001C0686"/>
    <w:rsid w:val="001C0808"/>
    <w:rsid w:val="001C08BE"/>
    <w:rsid w:val="001C0E42"/>
    <w:rsid w:val="001C0F86"/>
    <w:rsid w:val="001C10BD"/>
    <w:rsid w:val="001C1391"/>
    <w:rsid w:val="001C13FF"/>
    <w:rsid w:val="001C1BC6"/>
    <w:rsid w:val="001C1C0F"/>
    <w:rsid w:val="001C1CA9"/>
    <w:rsid w:val="001C2571"/>
    <w:rsid w:val="001C2592"/>
    <w:rsid w:val="001C276E"/>
    <w:rsid w:val="001C2833"/>
    <w:rsid w:val="001C28EE"/>
    <w:rsid w:val="001C290E"/>
    <w:rsid w:val="001C32CE"/>
    <w:rsid w:val="001C3335"/>
    <w:rsid w:val="001C3434"/>
    <w:rsid w:val="001C35E0"/>
    <w:rsid w:val="001C36E9"/>
    <w:rsid w:val="001C3832"/>
    <w:rsid w:val="001C3AB1"/>
    <w:rsid w:val="001C3C24"/>
    <w:rsid w:val="001C3C7A"/>
    <w:rsid w:val="001C463F"/>
    <w:rsid w:val="001C46AD"/>
    <w:rsid w:val="001C4ABF"/>
    <w:rsid w:val="001C4BC5"/>
    <w:rsid w:val="001C4CAC"/>
    <w:rsid w:val="001C4E24"/>
    <w:rsid w:val="001C4F2D"/>
    <w:rsid w:val="001C50F3"/>
    <w:rsid w:val="001C5169"/>
    <w:rsid w:val="001C523E"/>
    <w:rsid w:val="001C54ED"/>
    <w:rsid w:val="001C5888"/>
    <w:rsid w:val="001C5953"/>
    <w:rsid w:val="001C5BE9"/>
    <w:rsid w:val="001C5D66"/>
    <w:rsid w:val="001C5F16"/>
    <w:rsid w:val="001C6144"/>
    <w:rsid w:val="001C6387"/>
    <w:rsid w:val="001C65D3"/>
    <w:rsid w:val="001C6675"/>
    <w:rsid w:val="001C66B7"/>
    <w:rsid w:val="001C687A"/>
    <w:rsid w:val="001C695B"/>
    <w:rsid w:val="001C69A2"/>
    <w:rsid w:val="001C6AB9"/>
    <w:rsid w:val="001C6C7F"/>
    <w:rsid w:val="001C6C8A"/>
    <w:rsid w:val="001C6FA2"/>
    <w:rsid w:val="001C7085"/>
    <w:rsid w:val="001C73B9"/>
    <w:rsid w:val="001C76C3"/>
    <w:rsid w:val="001C77C6"/>
    <w:rsid w:val="001C79E6"/>
    <w:rsid w:val="001C7D87"/>
    <w:rsid w:val="001D002F"/>
    <w:rsid w:val="001D00BA"/>
    <w:rsid w:val="001D0145"/>
    <w:rsid w:val="001D02A3"/>
    <w:rsid w:val="001D0373"/>
    <w:rsid w:val="001D052F"/>
    <w:rsid w:val="001D0574"/>
    <w:rsid w:val="001D0588"/>
    <w:rsid w:val="001D06CF"/>
    <w:rsid w:val="001D0863"/>
    <w:rsid w:val="001D0870"/>
    <w:rsid w:val="001D0A1D"/>
    <w:rsid w:val="001D0CD1"/>
    <w:rsid w:val="001D0F07"/>
    <w:rsid w:val="001D13A1"/>
    <w:rsid w:val="001D1415"/>
    <w:rsid w:val="001D14FE"/>
    <w:rsid w:val="001D1715"/>
    <w:rsid w:val="001D1790"/>
    <w:rsid w:val="001D19FA"/>
    <w:rsid w:val="001D1AC6"/>
    <w:rsid w:val="001D1B3D"/>
    <w:rsid w:val="001D1CC9"/>
    <w:rsid w:val="001D1EE0"/>
    <w:rsid w:val="001D22A6"/>
    <w:rsid w:val="001D2335"/>
    <w:rsid w:val="001D246C"/>
    <w:rsid w:val="001D2569"/>
    <w:rsid w:val="001D261C"/>
    <w:rsid w:val="001D26EF"/>
    <w:rsid w:val="001D2A4F"/>
    <w:rsid w:val="001D2B76"/>
    <w:rsid w:val="001D30AA"/>
    <w:rsid w:val="001D34BB"/>
    <w:rsid w:val="001D3506"/>
    <w:rsid w:val="001D35E9"/>
    <w:rsid w:val="001D3738"/>
    <w:rsid w:val="001D37DB"/>
    <w:rsid w:val="001D38B5"/>
    <w:rsid w:val="001D3ED7"/>
    <w:rsid w:val="001D426B"/>
    <w:rsid w:val="001D42DD"/>
    <w:rsid w:val="001D45EE"/>
    <w:rsid w:val="001D46BB"/>
    <w:rsid w:val="001D488F"/>
    <w:rsid w:val="001D49A2"/>
    <w:rsid w:val="001D4A67"/>
    <w:rsid w:val="001D4BDB"/>
    <w:rsid w:val="001D4CB4"/>
    <w:rsid w:val="001D514A"/>
    <w:rsid w:val="001D56CD"/>
    <w:rsid w:val="001D56F5"/>
    <w:rsid w:val="001D5757"/>
    <w:rsid w:val="001D5805"/>
    <w:rsid w:val="001D594F"/>
    <w:rsid w:val="001D5C16"/>
    <w:rsid w:val="001D5EDB"/>
    <w:rsid w:val="001D62E7"/>
    <w:rsid w:val="001D6583"/>
    <w:rsid w:val="001D65AD"/>
    <w:rsid w:val="001D65E7"/>
    <w:rsid w:val="001D6658"/>
    <w:rsid w:val="001D67DF"/>
    <w:rsid w:val="001D687F"/>
    <w:rsid w:val="001D69FE"/>
    <w:rsid w:val="001D6CB3"/>
    <w:rsid w:val="001D7061"/>
    <w:rsid w:val="001D707B"/>
    <w:rsid w:val="001D7559"/>
    <w:rsid w:val="001D75FE"/>
    <w:rsid w:val="001D7609"/>
    <w:rsid w:val="001D7751"/>
    <w:rsid w:val="001D7769"/>
    <w:rsid w:val="001D7E5F"/>
    <w:rsid w:val="001D7F60"/>
    <w:rsid w:val="001D7F73"/>
    <w:rsid w:val="001D7FD6"/>
    <w:rsid w:val="001E0084"/>
    <w:rsid w:val="001E0102"/>
    <w:rsid w:val="001E04A0"/>
    <w:rsid w:val="001E04F3"/>
    <w:rsid w:val="001E0646"/>
    <w:rsid w:val="001E0ACB"/>
    <w:rsid w:val="001E0AE4"/>
    <w:rsid w:val="001E0BC8"/>
    <w:rsid w:val="001E10CB"/>
    <w:rsid w:val="001E141D"/>
    <w:rsid w:val="001E147F"/>
    <w:rsid w:val="001E1680"/>
    <w:rsid w:val="001E18FA"/>
    <w:rsid w:val="001E1ACE"/>
    <w:rsid w:val="001E1D33"/>
    <w:rsid w:val="001E1F67"/>
    <w:rsid w:val="001E2281"/>
    <w:rsid w:val="001E22D6"/>
    <w:rsid w:val="001E2F46"/>
    <w:rsid w:val="001E2F52"/>
    <w:rsid w:val="001E31A6"/>
    <w:rsid w:val="001E334E"/>
    <w:rsid w:val="001E399C"/>
    <w:rsid w:val="001E3AB6"/>
    <w:rsid w:val="001E3B2C"/>
    <w:rsid w:val="001E4247"/>
    <w:rsid w:val="001E442B"/>
    <w:rsid w:val="001E4564"/>
    <w:rsid w:val="001E4654"/>
    <w:rsid w:val="001E4674"/>
    <w:rsid w:val="001E4846"/>
    <w:rsid w:val="001E485F"/>
    <w:rsid w:val="001E495C"/>
    <w:rsid w:val="001E4AA8"/>
    <w:rsid w:val="001E4C1A"/>
    <w:rsid w:val="001E4E98"/>
    <w:rsid w:val="001E4EE0"/>
    <w:rsid w:val="001E4F45"/>
    <w:rsid w:val="001E510C"/>
    <w:rsid w:val="001E52DB"/>
    <w:rsid w:val="001E54BD"/>
    <w:rsid w:val="001E550C"/>
    <w:rsid w:val="001E56EC"/>
    <w:rsid w:val="001E593D"/>
    <w:rsid w:val="001E59F7"/>
    <w:rsid w:val="001E5A29"/>
    <w:rsid w:val="001E5AB6"/>
    <w:rsid w:val="001E5B0B"/>
    <w:rsid w:val="001E5B6D"/>
    <w:rsid w:val="001E5D9E"/>
    <w:rsid w:val="001E5F4D"/>
    <w:rsid w:val="001E5FCA"/>
    <w:rsid w:val="001E600D"/>
    <w:rsid w:val="001E60D8"/>
    <w:rsid w:val="001E6390"/>
    <w:rsid w:val="001E6551"/>
    <w:rsid w:val="001E667D"/>
    <w:rsid w:val="001E6768"/>
    <w:rsid w:val="001E685D"/>
    <w:rsid w:val="001E6935"/>
    <w:rsid w:val="001E6B94"/>
    <w:rsid w:val="001E6BE4"/>
    <w:rsid w:val="001E6EBC"/>
    <w:rsid w:val="001E6EC1"/>
    <w:rsid w:val="001E7272"/>
    <w:rsid w:val="001E7432"/>
    <w:rsid w:val="001E755E"/>
    <w:rsid w:val="001E7636"/>
    <w:rsid w:val="001E7646"/>
    <w:rsid w:val="001E7773"/>
    <w:rsid w:val="001E78B4"/>
    <w:rsid w:val="001E7961"/>
    <w:rsid w:val="001E7967"/>
    <w:rsid w:val="001E7A51"/>
    <w:rsid w:val="001E7BFE"/>
    <w:rsid w:val="001E7CA1"/>
    <w:rsid w:val="001E7ED5"/>
    <w:rsid w:val="001E7F51"/>
    <w:rsid w:val="001F001C"/>
    <w:rsid w:val="001F01E2"/>
    <w:rsid w:val="001F01EA"/>
    <w:rsid w:val="001F027E"/>
    <w:rsid w:val="001F0293"/>
    <w:rsid w:val="001F0D52"/>
    <w:rsid w:val="001F0DB2"/>
    <w:rsid w:val="001F0E89"/>
    <w:rsid w:val="001F0E99"/>
    <w:rsid w:val="001F1349"/>
    <w:rsid w:val="001F154B"/>
    <w:rsid w:val="001F1BE6"/>
    <w:rsid w:val="001F1D0E"/>
    <w:rsid w:val="001F2016"/>
    <w:rsid w:val="001F208F"/>
    <w:rsid w:val="001F2208"/>
    <w:rsid w:val="001F229C"/>
    <w:rsid w:val="001F23E4"/>
    <w:rsid w:val="001F2411"/>
    <w:rsid w:val="001F256D"/>
    <w:rsid w:val="001F25E4"/>
    <w:rsid w:val="001F28AF"/>
    <w:rsid w:val="001F291F"/>
    <w:rsid w:val="001F2CDE"/>
    <w:rsid w:val="001F2CFA"/>
    <w:rsid w:val="001F2E38"/>
    <w:rsid w:val="001F307B"/>
    <w:rsid w:val="001F316C"/>
    <w:rsid w:val="001F3629"/>
    <w:rsid w:val="001F3838"/>
    <w:rsid w:val="001F3856"/>
    <w:rsid w:val="001F396D"/>
    <w:rsid w:val="001F3A73"/>
    <w:rsid w:val="001F3D30"/>
    <w:rsid w:val="001F4009"/>
    <w:rsid w:val="001F404E"/>
    <w:rsid w:val="001F40AA"/>
    <w:rsid w:val="001F440C"/>
    <w:rsid w:val="001F44B0"/>
    <w:rsid w:val="001F45F4"/>
    <w:rsid w:val="001F4A5B"/>
    <w:rsid w:val="001F4E04"/>
    <w:rsid w:val="001F50FF"/>
    <w:rsid w:val="001F51E1"/>
    <w:rsid w:val="001F527B"/>
    <w:rsid w:val="001F53AD"/>
    <w:rsid w:val="001F57A1"/>
    <w:rsid w:val="001F5B80"/>
    <w:rsid w:val="001F5E7D"/>
    <w:rsid w:val="001F5FF9"/>
    <w:rsid w:val="001F6179"/>
    <w:rsid w:val="001F61D8"/>
    <w:rsid w:val="001F64F3"/>
    <w:rsid w:val="001F6745"/>
    <w:rsid w:val="001F6803"/>
    <w:rsid w:val="001F6ABC"/>
    <w:rsid w:val="001F6DC0"/>
    <w:rsid w:val="001F7091"/>
    <w:rsid w:val="001F763B"/>
    <w:rsid w:val="001F76A5"/>
    <w:rsid w:val="001F779E"/>
    <w:rsid w:val="001F7BF4"/>
    <w:rsid w:val="001F7C96"/>
    <w:rsid w:val="001F7D5D"/>
    <w:rsid w:val="001F7E1A"/>
    <w:rsid w:val="001F7E5E"/>
    <w:rsid w:val="001F7F6C"/>
    <w:rsid w:val="002000DF"/>
    <w:rsid w:val="0020044F"/>
    <w:rsid w:val="0020056C"/>
    <w:rsid w:val="00200CE8"/>
    <w:rsid w:val="00200DE8"/>
    <w:rsid w:val="0020110E"/>
    <w:rsid w:val="00201282"/>
    <w:rsid w:val="0020131D"/>
    <w:rsid w:val="002013FE"/>
    <w:rsid w:val="00201B8A"/>
    <w:rsid w:val="00201EB4"/>
    <w:rsid w:val="00201F79"/>
    <w:rsid w:val="00201F88"/>
    <w:rsid w:val="00201FA0"/>
    <w:rsid w:val="002020CD"/>
    <w:rsid w:val="002022D0"/>
    <w:rsid w:val="00202425"/>
    <w:rsid w:val="00202460"/>
    <w:rsid w:val="0020260D"/>
    <w:rsid w:val="00202A48"/>
    <w:rsid w:val="00202C26"/>
    <w:rsid w:val="00202F4F"/>
    <w:rsid w:val="00203261"/>
    <w:rsid w:val="002035F1"/>
    <w:rsid w:val="0020376C"/>
    <w:rsid w:val="002038CB"/>
    <w:rsid w:val="00203A85"/>
    <w:rsid w:val="00203C75"/>
    <w:rsid w:val="00203E21"/>
    <w:rsid w:val="00203F45"/>
    <w:rsid w:val="0020402C"/>
    <w:rsid w:val="00204462"/>
    <w:rsid w:val="002048FA"/>
    <w:rsid w:val="00204AD8"/>
    <w:rsid w:val="00204AF9"/>
    <w:rsid w:val="00204C8A"/>
    <w:rsid w:val="0020515A"/>
    <w:rsid w:val="00205309"/>
    <w:rsid w:val="002053EC"/>
    <w:rsid w:val="0020556B"/>
    <w:rsid w:val="002055CE"/>
    <w:rsid w:val="0020578C"/>
    <w:rsid w:val="00205891"/>
    <w:rsid w:val="00205997"/>
    <w:rsid w:val="00205DBD"/>
    <w:rsid w:val="002060EB"/>
    <w:rsid w:val="002060EF"/>
    <w:rsid w:val="002061B8"/>
    <w:rsid w:val="00206739"/>
    <w:rsid w:val="0020675B"/>
    <w:rsid w:val="00206858"/>
    <w:rsid w:val="00206926"/>
    <w:rsid w:val="00206DE2"/>
    <w:rsid w:val="00206DE7"/>
    <w:rsid w:val="00207058"/>
    <w:rsid w:val="00207189"/>
    <w:rsid w:val="0020746D"/>
    <w:rsid w:val="002079E1"/>
    <w:rsid w:val="00207AD0"/>
    <w:rsid w:val="00207B31"/>
    <w:rsid w:val="00207C70"/>
    <w:rsid w:val="00207DAC"/>
    <w:rsid w:val="00207E92"/>
    <w:rsid w:val="00207F6C"/>
    <w:rsid w:val="00210095"/>
    <w:rsid w:val="002102F5"/>
    <w:rsid w:val="002103A6"/>
    <w:rsid w:val="0021058D"/>
    <w:rsid w:val="002106E8"/>
    <w:rsid w:val="002108CF"/>
    <w:rsid w:val="00210A1A"/>
    <w:rsid w:val="00210B27"/>
    <w:rsid w:val="00210B3D"/>
    <w:rsid w:val="00210E4F"/>
    <w:rsid w:val="00210E97"/>
    <w:rsid w:val="00211034"/>
    <w:rsid w:val="00211384"/>
    <w:rsid w:val="00211469"/>
    <w:rsid w:val="0021156D"/>
    <w:rsid w:val="0021158B"/>
    <w:rsid w:val="0021158C"/>
    <w:rsid w:val="002117BF"/>
    <w:rsid w:val="00211923"/>
    <w:rsid w:val="00211934"/>
    <w:rsid w:val="00211F63"/>
    <w:rsid w:val="00212143"/>
    <w:rsid w:val="00212188"/>
    <w:rsid w:val="00212225"/>
    <w:rsid w:val="00212644"/>
    <w:rsid w:val="002126F8"/>
    <w:rsid w:val="002129EF"/>
    <w:rsid w:val="00212BD9"/>
    <w:rsid w:val="00212D84"/>
    <w:rsid w:val="00212FD1"/>
    <w:rsid w:val="00213016"/>
    <w:rsid w:val="0021303E"/>
    <w:rsid w:val="002131FC"/>
    <w:rsid w:val="0021340F"/>
    <w:rsid w:val="00213426"/>
    <w:rsid w:val="0021359A"/>
    <w:rsid w:val="002137DA"/>
    <w:rsid w:val="002137ED"/>
    <w:rsid w:val="00213F08"/>
    <w:rsid w:val="002141A4"/>
    <w:rsid w:val="0021434E"/>
    <w:rsid w:val="00214783"/>
    <w:rsid w:val="002155DF"/>
    <w:rsid w:val="00215662"/>
    <w:rsid w:val="002157F4"/>
    <w:rsid w:val="00215938"/>
    <w:rsid w:val="00215F5B"/>
    <w:rsid w:val="00215FD4"/>
    <w:rsid w:val="0021632A"/>
    <w:rsid w:val="00216806"/>
    <w:rsid w:val="00216849"/>
    <w:rsid w:val="00216BEA"/>
    <w:rsid w:val="00216E41"/>
    <w:rsid w:val="00216FAB"/>
    <w:rsid w:val="002176A6"/>
    <w:rsid w:val="002179CC"/>
    <w:rsid w:val="002179D4"/>
    <w:rsid w:val="00217A5C"/>
    <w:rsid w:val="00217CAF"/>
    <w:rsid w:val="00217CE4"/>
    <w:rsid w:val="00217D03"/>
    <w:rsid w:val="00217D08"/>
    <w:rsid w:val="0022003E"/>
    <w:rsid w:val="002200DB"/>
    <w:rsid w:val="0022077F"/>
    <w:rsid w:val="00220CF0"/>
    <w:rsid w:val="00220D06"/>
    <w:rsid w:val="00220DEE"/>
    <w:rsid w:val="0022113C"/>
    <w:rsid w:val="002212AF"/>
    <w:rsid w:val="0022134B"/>
    <w:rsid w:val="00221365"/>
    <w:rsid w:val="002213EF"/>
    <w:rsid w:val="0022164A"/>
    <w:rsid w:val="0022171C"/>
    <w:rsid w:val="002217DF"/>
    <w:rsid w:val="00221800"/>
    <w:rsid w:val="00221826"/>
    <w:rsid w:val="00221894"/>
    <w:rsid w:val="00221936"/>
    <w:rsid w:val="00221B47"/>
    <w:rsid w:val="00221BE6"/>
    <w:rsid w:val="00221C7B"/>
    <w:rsid w:val="00221C99"/>
    <w:rsid w:val="00221D36"/>
    <w:rsid w:val="00221EA4"/>
    <w:rsid w:val="00221F38"/>
    <w:rsid w:val="00221FEE"/>
    <w:rsid w:val="002220B9"/>
    <w:rsid w:val="002222B7"/>
    <w:rsid w:val="00222385"/>
    <w:rsid w:val="00222615"/>
    <w:rsid w:val="00222845"/>
    <w:rsid w:val="00222893"/>
    <w:rsid w:val="002228C3"/>
    <w:rsid w:val="00222E35"/>
    <w:rsid w:val="002230CD"/>
    <w:rsid w:val="002231AA"/>
    <w:rsid w:val="00223645"/>
    <w:rsid w:val="002236CF"/>
    <w:rsid w:val="00223738"/>
    <w:rsid w:val="0022390D"/>
    <w:rsid w:val="0022392F"/>
    <w:rsid w:val="00223C75"/>
    <w:rsid w:val="00223CCB"/>
    <w:rsid w:val="00223F4B"/>
    <w:rsid w:val="00223FE4"/>
    <w:rsid w:val="00224131"/>
    <w:rsid w:val="00224662"/>
    <w:rsid w:val="00224825"/>
    <w:rsid w:val="0022484E"/>
    <w:rsid w:val="002248A8"/>
    <w:rsid w:val="00224950"/>
    <w:rsid w:val="00224C22"/>
    <w:rsid w:val="00224E96"/>
    <w:rsid w:val="00225182"/>
    <w:rsid w:val="00225192"/>
    <w:rsid w:val="002251BF"/>
    <w:rsid w:val="00225339"/>
    <w:rsid w:val="00225481"/>
    <w:rsid w:val="00225766"/>
    <w:rsid w:val="002257E4"/>
    <w:rsid w:val="002259AF"/>
    <w:rsid w:val="00225CEB"/>
    <w:rsid w:val="00226219"/>
    <w:rsid w:val="002262D3"/>
    <w:rsid w:val="00226561"/>
    <w:rsid w:val="0022663A"/>
    <w:rsid w:val="00226736"/>
    <w:rsid w:val="00226BA9"/>
    <w:rsid w:val="00226C3A"/>
    <w:rsid w:val="0022714A"/>
    <w:rsid w:val="002272C8"/>
    <w:rsid w:val="00227303"/>
    <w:rsid w:val="00227644"/>
    <w:rsid w:val="002277A1"/>
    <w:rsid w:val="002277EA"/>
    <w:rsid w:val="00227890"/>
    <w:rsid w:val="00227DA9"/>
    <w:rsid w:val="00230024"/>
    <w:rsid w:val="00230342"/>
    <w:rsid w:val="002303FE"/>
    <w:rsid w:val="00230476"/>
    <w:rsid w:val="002305ED"/>
    <w:rsid w:val="00230671"/>
    <w:rsid w:val="00230AF3"/>
    <w:rsid w:val="00230B18"/>
    <w:rsid w:val="00230D3C"/>
    <w:rsid w:val="00230DA2"/>
    <w:rsid w:val="00230E10"/>
    <w:rsid w:val="00230F75"/>
    <w:rsid w:val="00230F95"/>
    <w:rsid w:val="00231312"/>
    <w:rsid w:val="00231454"/>
    <w:rsid w:val="00231F7C"/>
    <w:rsid w:val="00232250"/>
    <w:rsid w:val="0023227E"/>
    <w:rsid w:val="002323E2"/>
    <w:rsid w:val="002324D6"/>
    <w:rsid w:val="002324F8"/>
    <w:rsid w:val="00232954"/>
    <w:rsid w:val="00232C9B"/>
    <w:rsid w:val="00232CC1"/>
    <w:rsid w:val="00232D65"/>
    <w:rsid w:val="00233100"/>
    <w:rsid w:val="0023316E"/>
    <w:rsid w:val="00233229"/>
    <w:rsid w:val="0023331D"/>
    <w:rsid w:val="0023373B"/>
    <w:rsid w:val="00233862"/>
    <w:rsid w:val="00233BBA"/>
    <w:rsid w:val="00233BD3"/>
    <w:rsid w:val="00233C5E"/>
    <w:rsid w:val="00234037"/>
    <w:rsid w:val="002344A7"/>
    <w:rsid w:val="00234D5F"/>
    <w:rsid w:val="00234E3F"/>
    <w:rsid w:val="00234F19"/>
    <w:rsid w:val="00234FB0"/>
    <w:rsid w:val="00234FC6"/>
    <w:rsid w:val="002351CA"/>
    <w:rsid w:val="002355FB"/>
    <w:rsid w:val="0023571B"/>
    <w:rsid w:val="002357B3"/>
    <w:rsid w:val="002357D0"/>
    <w:rsid w:val="00235A95"/>
    <w:rsid w:val="00235ADB"/>
    <w:rsid w:val="00235BCF"/>
    <w:rsid w:val="00235C3E"/>
    <w:rsid w:val="00235F4E"/>
    <w:rsid w:val="0023605D"/>
    <w:rsid w:val="00236134"/>
    <w:rsid w:val="0023618F"/>
    <w:rsid w:val="002361AC"/>
    <w:rsid w:val="0023623A"/>
    <w:rsid w:val="002362DB"/>
    <w:rsid w:val="00236423"/>
    <w:rsid w:val="0023646D"/>
    <w:rsid w:val="002365EA"/>
    <w:rsid w:val="00236698"/>
    <w:rsid w:val="002368BE"/>
    <w:rsid w:val="002368D5"/>
    <w:rsid w:val="002370ED"/>
    <w:rsid w:val="00237155"/>
    <w:rsid w:val="0023730D"/>
    <w:rsid w:val="00237436"/>
    <w:rsid w:val="0023746D"/>
    <w:rsid w:val="00237787"/>
    <w:rsid w:val="0023786F"/>
    <w:rsid w:val="00237A02"/>
    <w:rsid w:val="00237A52"/>
    <w:rsid w:val="00237BFC"/>
    <w:rsid w:val="00237CAA"/>
    <w:rsid w:val="00240303"/>
    <w:rsid w:val="00240435"/>
    <w:rsid w:val="00240570"/>
    <w:rsid w:val="00240A8F"/>
    <w:rsid w:val="00240A9F"/>
    <w:rsid w:val="00240B2F"/>
    <w:rsid w:val="00240B36"/>
    <w:rsid w:val="0024115B"/>
    <w:rsid w:val="00241165"/>
    <w:rsid w:val="002413B2"/>
    <w:rsid w:val="00241456"/>
    <w:rsid w:val="002415FC"/>
    <w:rsid w:val="0024189F"/>
    <w:rsid w:val="00241DC2"/>
    <w:rsid w:val="00241E23"/>
    <w:rsid w:val="002420DE"/>
    <w:rsid w:val="002421C5"/>
    <w:rsid w:val="00242D2C"/>
    <w:rsid w:val="00243021"/>
    <w:rsid w:val="0024316A"/>
    <w:rsid w:val="002433A0"/>
    <w:rsid w:val="002438AD"/>
    <w:rsid w:val="00243AF8"/>
    <w:rsid w:val="00243E36"/>
    <w:rsid w:val="00244113"/>
    <w:rsid w:val="00244245"/>
    <w:rsid w:val="00244364"/>
    <w:rsid w:val="0024450B"/>
    <w:rsid w:val="0024475B"/>
    <w:rsid w:val="0024489E"/>
    <w:rsid w:val="00244D95"/>
    <w:rsid w:val="0024518C"/>
    <w:rsid w:val="002451E0"/>
    <w:rsid w:val="002452B6"/>
    <w:rsid w:val="0024548F"/>
    <w:rsid w:val="00245679"/>
    <w:rsid w:val="00245703"/>
    <w:rsid w:val="00245A9C"/>
    <w:rsid w:val="00245D73"/>
    <w:rsid w:val="0024608E"/>
    <w:rsid w:val="002466F0"/>
    <w:rsid w:val="00246711"/>
    <w:rsid w:val="0024672B"/>
    <w:rsid w:val="00246941"/>
    <w:rsid w:val="00246969"/>
    <w:rsid w:val="00246A3D"/>
    <w:rsid w:val="00246BE3"/>
    <w:rsid w:val="00246BF7"/>
    <w:rsid w:val="00246CD2"/>
    <w:rsid w:val="00246DD4"/>
    <w:rsid w:val="00246EDD"/>
    <w:rsid w:val="00246EFD"/>
    <w:rsid w:val="00246F87"/>
    <w:rsid w:val="002471F1"/>
    <w:rsid w:val="0024723B"/>
    <w:rsid w:val="00247292"/>
    <w:rsid w:val="002475A2"/>
    <w:rsid w:val="00247778"/>
    <w:rsid w:val="002479A7"/>
    <w:rsid w:val="002479EC"/>
    <w:rsid w:val="00247BBA"/>
    <w:rsid w:val="00247DDC"/>
    <w:rsid w:val="00250378"/>
    <w:rsid w:val="0025078A"/>
    <w:rsid w:val="00250860"/>
    <w:rsid w:val="00250883"/>
    <w:rsid w:val="00250DA0"/>
    <w:rsid w:val="00250DDD"/>
    <w:rsid w:val="0025100B"/>
    <w:rsid w:val="00251025"/>
    <w:rsid w:val="00251823"/>
    <w:rsid w:val="00251A72"/>
    <w:rsid w:val="00251AB6"/>
    <w:rsid w:val="00251C4F"/>
    <w:rsid w:val="00251EA5"/>
    <w:rsid w:val="00251FA7"/>
    <w:rsid w:val="002523AF"/>
    <w:rsid w:val="0025247A"/>
    <w:rsid w:val="0025251F"/>
    <w:rsid w:val="00252656"/>
    <w:rsid w:val="00252812"/>
    <w:rsid w:val="00252B55"/>
    <w:rsid w:val="00252BDD"/>
    <w:rsid w:val="00252CF8"/>
    <w:rsid w:val="0025341A"/>
    <w:rsid w:val="0025344C"/>
    <w:rsid w:val="0025361B"/>
    <w:rsid w:val="002536CE"/>
    <w:rsid w:val="0025395C"/>
    <w:rsid w:val="00253A83"/>
    <w:rsid w:val="00253BE7"/>
    <w:rsid w:val="00253CBA"/>
    <w:rsid w:val="002540DC"/>
    <w:rsid w:val="00254223"/>
    <w:rsid w:val="002545A6"/>
    <w:rsid w:val="002547AB"/>
    <w:rsid w:val="00254BB9"/>
    <w:rsid w:val="00254ECC"/>
    <w:rsid w:val="00254F87"/>
    <w:rsid w:val="0025532A"/>
    <w:rsid w:val="0025551B"/>
    <w:rsid w:val="002557FB"/>
    <w:rsid w:val="00255D79"/>
    <w:rsid w:val="00255FBF"/>
    <w:rsid w:val="00255FF2"/>
    <w:rsid w:val="00256125"/>
    <w:rsid w:val="0025624A"/>
    <w:rsid w:val="00256260"/>
    <w:rsid w:val="002564A6"/>
    <w:rsid w:val="00256719"/>
    <w:rsid w:val="00256793"/>
    <w:rsid w:val="002568E4"/>
    <w:rsid w:val="00256C09"/>
    <w:rsid w:val="00256E03"/>
    <w:rsid w:val="00256E7C"/>
    <w:rsid w:val="00256F65"/>
    <w:rsid w:val="00257097"/>
    <w:rsid w:val="00257204"/>
    <w:rsid w:val="002573AE"/>
    <w:rsid w:val="0025779C"/>
    <w:rsid w:val="002577FF"/>
    <w:rsid w:val="00257A6F"/>
    <w:rsid w:val="00257A85"/>
    <w:rsid w:val="00257ADC"/>
    <w:rsid w:val="00257B4C"/>
    <w:rsid w:val="00257C56"/>
    <w:rsid w:val="002600EA"/>
    <w:rsid w:val="0026079B"/>
    <w:rsid w:val="00260EAD"/>
    <w:rsid w:val="00260EF1"/>
    <w:rsid w:val="00260F50"/>
    <w:rsid w:val="00261085"/>
    <w:rsid w:val="002613EA"/>
    <w:rsid w:val="0026148D"/>
    <w:rsid w:val="002617C3"/>
    <w:rsid w:val="00261A78"/>
    <w:rsid w:val="00261BC9"/>
    <w:rsid w:val="002620AE"/>
    <w:rsid w:val="00262204"/>
    <w:rsid w:val="002623E5"/>
    <w:rsid w:val="00262570"/>
    <w:rsid w:val="002625CA"/>
    <w:rsid w:val="002625E1"/>
    <w:rsid w:val="0026262F"/>
    <w:rsid w:val="0026290F"/>
    <w:rsid w:val="00262BC0"/>
    <w:rsid w:val="00262C04"/>
    <w:rsid w:val="00262ED5"/>
    <w:rsid w:val="00262F47"/>
    <w:rsid w:val="0026326F"/>
    <w:rsid w:val="0026357F"/>
    <w:rsid w:val="002637FC"/>
    <w:rsid w:val="00263861"/>
    <w:rsid w:val="00263973"/>
    <w:rsid w:val="00263F94"/>
    <w:rsid w:val="00263FC5"/>
    <w:rsid w:val="0026413D"/>
    <w:rsid w:val="002641B1"/>
    <w:rsid w:val="002643DB"/>
    <w:rsid w:val="00264505"/>
    <w:rsid w:val="0026478A"/>
    <w:rsid w:val="00264853"/>
    <w:rsid w:val="00264862"/>
    <w:rsid w:val="00264940"/>
    <w:rsid w:val="002649E8"/>
    <w:rsid w:val="00264C3A"/>
    <w:rsid w:val="00264C96"/>
    <w:rsid w:val="00264CEB"/>
    <w:rsid w:val="00264FFB"/>
    <w:rsid w:val="00265070"/>
    <w:rsid w:val="002650C3"/>
    <w:rsid w:val="002654E0"/>
    <w:rsid w:val="00265AB1"/>
    <w:rsid w:val="00265D67"/>
    <w:rsid w:val="00265EF8"/>
    <w:rsid w:val="00265FD1"/>
    <w:rsid w:val="002661F8"/>
    <w:rsid w:val="002662EE"/>
    <w:rsid w:val="00266406"/>
    <w:rsid w:val="00266476"/>
    <w:rsid w:val="00266570"/>
    <w:rsid w:val="00266912"/>
    <w:rsid w:val="00266AC3"/>
    <w:rsid w:val="00266C9D"/>
    <w:rsid w:val="00267013"/>
    <w:rsid w:val="00267497"/>
    <w:rsid w:val="00267677"/>
    <w:rsid w:val="00267704"/>
    <w:rsid w:val="00267719"/>
    <w:rsid w:val="002677AB"/>
    <w:rsid w:val="00267B8A"/>
    <w:rsid w:val="00267C3F"/>
    <w:rsid w:val="002702B2"/>
    <w:rsid w:val="002702CD"/>
    <w:rsid w:val="0027035E"/>
    <w:rsid w:val="0027070D"/>
    <w:rsid w:val="00270B06"/>
    <w:rsid w:val="00270B7F"/>
    <w:rsid w:val="00270E90"/>
    <w:rsid w:val="00270EE9"/>
    <w:rsid w:val="0027142F"/>
    <w:rsid w:val="002716F9"/>
    <w:rsid w:val="00271793"/>
    <w:rsid w:val="002717E6"/>
    <w:rsid w:val="0027224D"/>
    <w:rsid w:val="00272361"/>
    <w:rsid w:val="002723C6"/>
    <w:rsid w:val="0027262F"/>
    <w:rsid w:val="0027267C"/>
    <w:rsid w:val="002726E4"/>
    <w:rsid w:val="0027276D"/>
    <w:rsid w:val="00272E41"/>
    <w:rsid w:val="00272EA4"/>
    <w:rsid w:val="0027302E"/>
    <w:rsid w:val="0027320F"/>
    <w:rsid w:val="002734BD"/>
    <w:rsid w:val="002734E9"/>
    <w:rsid w:val="0027359F"/>
    <w:rsid w:val="002735B2"/>
    <w:rsid w:val="00273792"/>
    <w:rsid w:val="0027379D"/>
    <w:rsid w:val="0027394B"/>
    <w:rsid w:val="00273A79"/>
    <w:rsid w:val="00273D27"/>
    <w:rsid w:val="00273F9C"/>
    <w:rsid w:val="00274165"/>
    <w:rsid w:val="002741B2"/>
    <w:rsid w:val="002746BA"/>
    <w:rsid w:val="0027471A"/>
    <w:rsid w:val="002747B2"/>
    <w:rsid w:val="00274A1F"/>
    <w:rsid w:val="00274BFC"/>
    <w:rsid w:val="00274D0E"/>
    <w:rsid w:val="00275350"/>
    <w:rsid w:val="0027556F"/>
    <w:rsid w:val="0027577E"/>
    <w:rsid w:val="0027591B"/>
    <w:rsid w:val="0027615B"/>
    <w:rsid w:val="00276426"/>
    <w:rsid w:val="0027643C"/>
    <w:rsid w:val="00276589"/>
    <w:rsid w:val="00276755"/>
    <w:rsid w:val="00276872"/>
    <w:rsid w:val="002768C4"/>
    <w:rsid w:val="00276925"/>
    <w:rsid w:val="00276CD7"/>
    <w:rsid w:val="00276E15"/>
    <w:rsid w:val="00277A95"/>
    <w:rsid w:val="00277B2B"/>
    <w:rsid w:val="002800DE"/>
    <w:rsid w:val="002800FA"/>
    <w:rsid w:val="0028031F"/>
    <w:rsid w:val="00280605"/>
    <w:rsid w:val="00280619"/>
    <w:rsid w:val="00280796"/>
    <w:rsid w:val="00280A71"/>
    <w:rsid w:val="002810D3"/>
    <w:rsid w:val="002814DC"/>
    <w:rsid w:val="00281593"/>
    <w:rsid w:val="00281D06"/>
    <w:rsid w:val="00282666"/>
    <w:rsid w:val="0028291E"/>
    <w:rsid w:val="0028299A"/>
    <w:rsid w:val="00282A6C"/>
    <w:rsid w:val="00282E05"/>
    <w:rsid w:val="00282E2B"/>
    <w:rsid w:val="00282ED4"/>
    <w:rsid w:val="00283076"/>
    <w:rsid w:val="002831A1"/>
    <w:rsid w:val="00283702"/>
    <w:rsid w:val="00283C23"/>
    <w:rsid w:val="00283C43"/>
    <w:rsid w:val="00283CF9"/>
    <w:rsid w:val="00284109"/>
    <w:rsid w:val="002842AC"/>
    <w:rsid w:val="00284306"/>
    <w:rsid w:val="002846C3"/>
    <w:rsid w:val="00284A79"/>
    <w:rsid w:val="00285037"/>
    <w:rsid w:val="002851B3"/>
    <w:rsid w:val="002851ED"/>
    <w:rsid w:val="00285265"/>
    <w:rsid w:val="00285529"/>
    <w:rsid w:val="00285778"/>
    <w:rsid w:val="002859E6"/>
    <w:rsid w:val="00285C46"/>
    <w:rsid w:val="00285C4C"/>
    <w:rsid w:val="00285CD2"/>
    <w:rsid w:val="00285D5E"/>
    <w:rsid w:val="00286399"/>
    <w:rsid w:val="00286510"/>
    <w:rsid w:val="002866C9"/>
    <w:rsid w:val="00286815"/>
    <w:rsid w:val="00286C92"/>
    <w:rsid w:val="00286CB6"/>
    <w:rsid w:val="00286CDF"/>
    <w:rsid w:val="00286DE2"/>
    <w:rsid w:val="0028713D"/>
    <w:rsid w:val="00287250"/>
    <w:rsid w:val="0028778D"/>
    <w:rsid w:val="00287837"/>
    <w:rsid w:val="00290092"/>
    <w:rsid w:val="0029011E"/>
    <w:rsid w:val="0029017B"/>
    <w:rsid w:val="002902CB"/>
    <w:rsid w:val="0029048E"/>
    <w:rsid w:val="00290500"/>
    <w:rsid w:val="00290811"/>
    <w:rsid w:val="00290A9E"/>
    <w:rsid w:val="00290B3C"/>
    <w:rsid w:val="00290C37"/>
    <w:rsid w:val="00290EC3"/>
    <w:rsid w:val="00290FC2"/>
    <w:rsid w:val="002913ED"/>
    <w:rsid w:val="0029147C"/>
    <w:rsid w:val="002914A8"/>
    <w:rsid w:val="002914D2"/>
    <w:rsid w:val="0029186C"/>
    <w:rsid w:val="002918E9"/>
    <w:rsid w:val="00291BA9"/>
    <w:rsid w:val="00291C9F"/>
    <w:rsid w:val="00291F5B"/>
    <w:rsid w:val="00291FBA"/>
    <w:rsid w:val="0029213A"/>
    <w:rsid w:val="002921A4"/>
    <w:rsid w:val="0029230C"/>
    <w:rsid w:val="002923D3"/>
    <w:rsid w:val="0029247D"/>
    <w:rsid w:val="002924A7"/>
    <w:rsid w:val="002927AB"/>
    <w:rsid w:val="002927D9"/>
    <w:rsid w:val="0029284C"/>
    <w:rsid w:val="00292CDC"/>
    <w:rsid w:val="0029300F"/>
    <w:rsid w:val="0029314A"/>
    <w:rsid w:val="00293301"/>
    <w:rsid w:val="00293409"/>
    <w:rsid w:val="002934F5"/>
    <w:rsid w:val="002936DF"/>
    <w:rsid w:val="0029382C"/>
    <w:rsid w:val="002938EF"/>
    <w:rsid w:val="00293994"/>
    <w:rsid w:val="00293A9D"/>
    <w:rsid w:val="00293AD8"/>
    <w:rsid w:val="00293B7F"/>
    <w:rsid w:val="00293C9E"/>
    <w:rsid w:val="00293F19"/>
    <w:rsid w:val="002941B4"/>
    <w:rsid w:val="00294548"/>
    <w:rsid w:val="0029459B"/>
    <w:rsid w:val="002947E7"/>
    <w:rsid w:val="00294901"/>
    <w:rsid w:val="00294AAA"/>
    <w:rsid w:val="00294B79"/>
    <w:rsid w:val="00294E2B"/>
    <w:rsid w:val="00294F39"/>
    <w:rsid w:val="0029530B"/>
    <w:rsid w:val="002953AC"/>
    <w:rsid w:val="0029542E"/>
    <w:rsid w:val="002955ED"/>
    <w:rsid w:val="002957B9"/>
    <w:rsid w:val="002958D2"/>
    <w:rsid w:val="00295EE3"/>
    <w:rsid w:val="00296003"/>
    <w:rsid w:val="00296110"/>
    <w:rsid w:val="00296487"/>
    <w:rsid w:val="00296B75"/>
    <w:rsid w:val="00296E9F"/>
    <w:rsid w:val="00296F38"/>
    <w:rsid w:val="00297131"/>
    <w:rsid w:val="00297336"/>
    <w:rsid w:val="002974AB"/>
    <w:rsid w:val="00297885"/>
    <w:rsid w:val="00297975"/>
    <w:rsid w:val="002A04D8"/>
    <w:rsid w:val="002A04EA"/>
    <w:rsid w:val="002A052C"/>
    <w:rsid w:val="002A0776"/>
    <w:rsid w:val="002A09D7"/>
    <w:rsid w:val="002A0A44"/>
    <w:rsid w:val="002A0AE1"/>
    <w:rsid w:val="002A0D93"/>
    <w:rsid w:val="002A0DF1"/>
    <w:rsid w:val="002A1278"/>
    <w:rsid w:val="002A1BBF"/>
    <w:rsid w:val="002A21BC"/>
    <w:rsid w:val="002A22B9"/>
    <w:rsid w:val="002A2444"/>
    <w:rsid w:val="002A2B97"/>
    <w:rsid w:val="002A2C84"/>
    <w:rsid w:val="002A2EF4"/>
    <w:rsid w:val="002A30AB"/>
    <w:rsid w:val="002A31B6"/>
    <w:rsid w:val="002A31DA"/>
    <w:rsid w:val="002A322B"/>
    <w:rsid w:val="002A33F1"/>
    <w:rsid w:val="002A35A9"/>
    <w:rsid w:val="002A38E8"/>
    <w:rsid w:val="002A3B2F"/>
    <w:rsid w:val="002A3C39"/>
    <w:rsid w:val="002A3E65"/>
    <w:rsid w:val="002A42BC"/>
    <w:rsid w:val="002A42EE"/>
    <w:rsid w:val="002A4501"/>
    <w:rsid w:val="002A4519"/>
    <w:rsid w:val="002A4605"/>
    <w:rsid w:val="002A4736"/>
    <w:rsid w:val="002A47A0"/>
    <w:rsid w:val="002A4866"/>
    <w:rsid w:val="002A4882"/>
    <w:rsid w:val="002A489E"/>
    <w:rsid w:val="002A4936"/>
    <w:rsid w:val="002A4AB7"/>
    <w:rsid w:val="002A4C5B"/>
    <w:rsid w:val="002A4E49"/>
    <w:rsid w:val="002A4EEF"/>
    <w:rsid w:val="002A4EF1"/>
    <w:rsid w:val="002A525A"/>
    <w:rsid w:val="002A533F"/>
    <w:rsid w:val="002A5490"/>
    <w:rsid w:val="002A5779"/>
    <w:rsid w:val="002A62BC"/>
    <w:rsid w:val="002A6698"/>
    <w:rsid w:val="002A66C3"/>
    <w:rsid w:val="002A6758"/>
    <w:rsid w:val="002A6814"/>
    <w:rsid w:val="002A6988"/>
    <w:rsid w:val="002A699B"/>
    <w:rsid w:val="002A6D6C"/>
    <w:rsid w:val="002A6D7E"/>
    <w:rsid w:val="002A6F2C"/>
    <w:rsid w:val="002A718C"/>
    <w:rsid w:val="002A71DF"/>
    <w:rsid w:val="002A7372"/>
    <w:rsid w:val="002A76C2"/>
    <w:rsid w:val="002A773E"/>
    <w:rsid w:val="002A781F"/>
    <w:rsid w:val="002A7AE6"/>
    <w:rsid w:val="002A7B83"/>
    <w:rsid w:val="002A7BAA"/>
    <w:rsid w:val="002B0010"/>
    <w:rsid w:val="002B002A"/>
    <w:rsid w:val="002B04C4"/>
    <w:rsid w:val="002B05F8"/>
    <w:rsid w:val="002B060D"/>
    <w:rsid w:val="002B0644"/>
    <w:rsid w:val="002B0ACE"/>
    <w:rsid w:val="002B0AF8"/>
    <w:rsid w:val="002B0CA1"/>
    <w:rsid w:val="002B0CA3"/>
    <w:rsid w:val="002B0D50"/>
    <w:rsid w:val="002B0E76"/>
    <w:rsid w:val="002B0FA9"/>
    <w:rsid w:val="002B10B0"/>
    <w:rsid w:val="002B12F6"/>
    <w:rsid w:val="002B1343"/>
    <w:rsid w:val="002B13CF"/>
    <w:rsid w:val="002B1452"/>
    <w:rsid w:val="002B1784"/>
    <w:rsid w:val="002B1987"/>
    <w:rsid w:val="002B1A04"/>
    <w:rsid w:val="002B1A16"/>
    <w:rsid w:val="002B1C2A"/>
    <w:rsid w:val="002B2051"/>
    <w:rsid w:val="002B2075"/>
    <w:rsid w:val="002B2298"/>
    <w:rsid w:val="002B2326"/>
    <w:rsid w:val="002B23F2"/>
    <w:rsid w:val="002B24BC"/>
    <w:rsid w:val="002B24F7"/>
    <w:rsid w:val="002B2519"/>
    <w:rsid w:val="002B25CE"/>
    <w:rsid w:val="002B28F0"/>
    <w:rsid w:val="002B2A0E"/>
    <w:rsid w:val="002B2A97"/>
    <w:rsid w:val="002B2AF2"/>
    <w:rsid w:val="002B2C09"/>
    <w:rsid w:val="002B3199"/>
    <w:rsid w:val="002B3340"/>
    <w:rsid w:val="002B33B4"/>
    <w:rsid w:val="002B3785"/>
    <w:rsid w:val="002B3973"/>
    <w:rsid w:val="002B3A0D"/>
    <w:rsid w:val="002B3A41"/>
    <w:rsid w:val="002B3B4B"/>
    <w:rsid w:val="002B3BDD"/>
    <w:rsid w:val="002B3EB7"/>
    <w:rsid w:val="002B4002"/>
    <w:rsid w:val="002B4674"/>
    <w:rsid w:val="002B468D"/>
    <w:rsid w:val="002B46A8"/>
    <w:rsid w:val="002B46C8"/>
    <w:rsid w:val="002B47F3"/>
    <w:rsid w:val="002B48DF"/>
    <w:rsid w:val="002B491D"/>
    <w:rsid w:val="002B51A1"/>
    <w:rsid w:val="002B52B5"/>
    <w:rsid w:val="002B53E8"/>
    <w:rsid w:val="002B53F0"/>
    <w:rsid w:val="002B54A8"/>
    <w:rsid w:val="002B5681"/>
    <w:rsid w:val="002B5838"/>
    <w:rsid w:val="002B5951"/>
    <w:rsid w:val="002B595D"/>
    <w:rsid w:val="002B5A25"/>
    <w:rsid w:val="002B5DFD"/>
    <w:rsid w:val="002B5F73"/>
    <w:rsid w:val="002B6117"/>
    <w:rsid w:val="002B6328"/>
    <w:rsid w:val="002B6A57"/>
    <w:rsid w:val="002B6E76"/>
    <w:rsid w:val="002B6FF6"/>
    <w:rsid w:val="002B7230"/>
    <w:rsid w:val="002B7764"/>
    <w:rsid w:val="002B7AE1"/>
    <w:rsid w:val="002B7D08"/>
    <w:rsid w:val="002B7D5C"/>
    <w:rsid w:val="002B7E07"/>
    <w:rsid w:val="002B7F32"/>
    <w:rsid w:val="002C014E"/>
    <w:rsid w:val="002C035D"/>
    <w:rsid w:val="002C06DB"/>
    <w:rsid w:val="002C0888"/>
    <w:rsid w:val="002C08C7"/>
    <w:rsid w:val="002C09EE"/>
    <w:rsid w:val="002C0A31"/>
    <w:rsid w:val="002C0AD8"/>
    <w:rsid w:val="002C0C07"/>
    <w:rsid w:val="002C0FF8"/>
    <w:rsid w:val="002C149E"/>
    <w:rsid w:val="002C1685"/>
    <w:rsid w:val="002C16C9"/>
    <w:rsid w:val="002C16FF"/>
    <w:rsid w:val="002C1744"/>
    <w:rsid w:val="002C17B3"/>
    <w:rsid w:val="002C1A9B"/>
    <w:rsid w:val="002C1AE9"/>
    <w:rsid w:val="002C1B75"/>
    <w:rsid w:val="002C1FDE"/>
    <w:rsid w:val="002C2000"/>
    <w:rsid w:val="002C2012"/>
    <w:rsid w:val="002C20BB"/>
    <w:rsid w:val="002C222E"/>
    <w:rsid w:val="002C24B8"/>
    <w:rsid w:val="002C2571"/>
    <w:rsid w:val="002C2575"/>
    <w:rsid w:val="002C2ACC"/>
    <w:rsid w:val="002C2E60"/>
    <w:rsid w:val="002C2FB1"/>
    <w:rsid w:val="002C3144"/>
    <w:rsid w:val="002C3519"/>
    <w:rsid w:val="002C3896"/>
    <w:rsid w:val="002C3A6B"/>
    <w:rsid w:val="002C3AB8"/>
    <w:rsid w:val="002C40F0"/>
    <w:rsid w:val="002C413B"/>
    <w:rsid w:val="002C4882"/>
    <w:rsid w:val="002C49B1"/>
    <w:rsid w:val="002C4B56"/>
    <w:rsid w:val="002C4CBC"/>
    <w:rsid w:val="002C4EAF"/>
    <w:rsid w:val="002C527A"/>
    <w:rsid w:val="002C6003"/>
    <w:rsid w:val="002C62E2"/>
    <w:rsid w:val="002C6309"/>
    <w:rsid w:val="002C643A"/>
    <w:rsid w:val="002C679B"/>
    <w:rsid w:val="002C6C4A"/>
    <w:rsid w:val="002C6C9E"/>
    <w:rsid w:val="002C6E4B"/>
    <w:rsid w:val="002C6E6F"/>
    <w:rsid w:val="002C6F06"/>
    <w:rsid w:val="002C7130"/>
    <w:rsid w:val="002C7171"/>
    <w:rsid w:val="002C724C"/>
    <w:rsid w:val="002C7380"/>
    <w:rsid w:val="002C73D3"/>
    <w:rsid w:val="002C7524"/>
    <w:rsid w:val="002C7615"/>
    <w:rsid w:val="002C7858"/>
    <w:rsid w:val="002C7966"/>
    <w:rsid w:val="002C7AD9"/>
    <w:rsid w:val="002C7ADD"/>
    <w:rsid w:val="002C7AE9"/>
    <w:rsid w:val="002C7BC4"/>
    <w:rsid w:val="002C7BD3"/>
    <w:rsid w:val="002C7BDC"/>
    <w:rsid w:val="002C7BF4"/>
    <w:rsid w:val="002C7C3D"/>
    <w:rsid w:val="002C7DDB"/>
    <w:rsid w:val="002D0350"/>
    <w:rsid w:val="002D03A0"/>
    <w:rsid w:val="002D03D3"/>
    <w:rsid w:val="002D0628"/>
    <w:rsid w:val="002D0808"/>
    <w:rsid w:val="002D0A57"/>
    <w:rsid w:val="002D0D18"/>
    <w:rsid w:val="002D0D5F"/>
    <w:rsid w:val="002D0F55"/>
    <w:rsid w:val="002D1036"/>
    <w:rsid w:val="002D108F"/>
    <w:rsid w:val="002D181A"/>
    <w:rsid w:val="002D1AA6"/>
    <w:rsid w:val="002D1E36"/>
    <w:rsid w:val="002D1E6B"/>
    <w:rsid w:val="002D21B3"/>
    <w:rsid w:val="002D2476"/>
    <w:rsid w:val="002D2602"/>
    <w:rsid w:val="002D27F5"/>
    <w:rsid w:val="002D2A83"/>
    <w:rsid w:val="002D2C18"/>
    <w:rsid w:val="002D2C5A"/>
    <w:rsid w:val="002D302F"/>
    <w:rsid w:val="002D327C"/>
    <w:rsid w:val="002D3563"/>
    <w:rsid w:val="002D35FB"/>
    <w:rsid w:val="002D36BB"/>
    <w:rsid w:val="002D394B"/>
    <w:rsid w:val="002D3AB4"/>
    <w:rsid w:val="002D3AC7"/>
    <w:rsid w:val="002D3AD7"/>
    <w:rsid w:val="002D3B71"/>
    <w:rsid w:val="002D3BCC"/>
    <w:rsid w:val="002D3C5E"/>
    <w:rsid w:val="002D3E6B"/>
    <w:rsid w:val="002D3FC0"/>
    <w:rsid w:val="002D4045"/>
    <w:rsid w:val="002D40CF"/>
    <w:rsid w:val="002D412A"/>
    <w:rsid w:val="002D4432"/>
    <w:rsid w:val="002D46EC"/>
    <w:rsid w:val="002D4FF3"/>
    <w:rsid w:val="002D515A"/>
    <w:rsid w:val="002D5348"/>
    <w:rsid w:val="002D545C"/>
    <w:rsid w:val="002D549F"/>
    <w:rsid w:val="002D55E9"/>
    <w:rsid w:val="002D5620"/>
    <w:rsid w:val="002D58AD"/>
    <w:rsid w:val="002D5976"/>
    <w:rsid w:val="002D5DF1"/>
    <w:rsid w:val="002D6106"/>
    <w:rsid w:val="002D613A"/>
    <w:rsid w:val="002D6366"/>
    <w:rsid w:val="002D63CE"/>
    <w:rsid w:val="002D643F"/>
    <w:rsid w:val="002D650E"/>
    <w:rsid w:val="002D66BF"/>
    <w:rsid w:val="002D6814"/>
    <w:rsid w:val="002D6821"/>
    <w:rsid w:val="002D6C15"/>
    <w:rsid w:val="002D7119"/>
    <w:rsid w:val="002D72C7"/>
    <w:rsid w:val="002D747C"/>
    <w:rsid w:val="002D7820"/>
    <w:rsid w:val="002D785E"/>
    <w:rsid w:val="002D78FC"/>
    <w:rsid w:val="002D7AC5"/>
    <w:rsid w:val="002D7D1F"/>
    <w:rsid w:val="002D7D37"/>
    <w:rsid w:val="002D7FED"/>
    <w:rsid w:val="002E0039"/>
    <w:rsid w:val="002E0238"/>
    <w:rsid w:val="002E04F7"/>
    <w:rsid w:val="002E05EA"/>
    <w:rsid w:val="002E08E5"/>
    <w:rsid w:val="002E0BA8"/>
    <w:rsid w:val="002E0BFE"/>
    <w:rsid w:val="002E0D16"/>
    <w:rsid w:val="002E1013"/>
    <w:rsid w:val="002E11DE"/>
    <w:rsid w:val="002E1A2F"/>
    <w:rsid w:val="002E1AD4"/>
    <w:rsid w:val="002E208F"/>
    <w:rsid w:val="002E21CA"/>
    <w:rsid w:val="002E2283"/>
    <w:rsid w:val="002E2337"/>
    <w:rsid w:val="002E23A4"/>
    <w:rsid w:val="002E2786"/>
    <w:rsid w:val="002E27A1"/>
    <w:rsid w:val="002E281B"/>
    <w:rsid w:val="002E2A48"/>
    <w:rsid w:val="002E2CB6"/>
    <w:rsid w:val="002E2E51"/>
    <w:rsid w:val="002E3038"/>
    <w:rsid w:val="002E3282"/>
    <w:rsid w:val="002E33B7"/>
    <w:rsid w:val="002E33D3"/>
    <w:rsid w:val="002E355E"/>
    <w:rsid w:val="002E366C"/>
    <w:rsid w:val="002E380B"/>
    <w:rsid w:val="002E39E0"/>
    <w:rsid w:val="002E3AFA"/>
    <w:rsid w:val="002E3DC9"/>
    <w:rsid w:val="002E3F2E"/>
    <w:rsid w:val="002E408C"/>
    <w:rsid w:val="002E4294"/>
    <w:rsid w:val="002E45F5"/>
    <w:rsid w:val="002E46AC"/>
    <w:rsid w:val="002E486E"/>
    <w:rsid w:val="002E4AFF"/>
    <w:rsid w:val="002E55FB"/>
    <w:rsid w:val="002E5646"/>
    <w:rsid w:val="002E5690"/>
    <w:rsid w:val="002E5985"/>
    <w:rsid w:val="002E59FF"/>
    <w:rsid w:val="002E5B76"/>
    <w:rsid w:val="002E5E84"/>
    <w:rsid w:val="002E6269"/>
    <w:rsid w:val="002E6392"/>
    <w:rsid w:val="002E6BBF"/>
    <w:rsid w:val="002E6F79"/>
    <w:rsid w:val="002E7117"/>
    <w:rsid w:val="002E717F"/>
    <w:rsid w:val="002E7249"/>
    <w:rsid w:val="002E7436"/>
    <w:rsid w:val="002E7468"/>
    <w:rsid w:val="002E748F"/>
    <w:rsid w:val="002E7592"/>
    <w:rsid w:val="002E75FC"/>
    <w:rsid w:val="002E76AF"/>
    <w:rsid w:val="002E77DE"/>
    <w:rsid w:val="002E7876"/>
    <w:rsid w:val="002E7946"/>
    <w:rsid w:val="002E79FB"/>
    <w:rsid w:val="002E7B62"/>
    <w:rsid w:val="002E7BC9"/>
    <w:rsid w:val="002E7DBE"/>
    <w:rsid w:val="002E7EDA"/>
    <w:rsid w:val="002F0683"/>
    <w:rsid w:val="002F06DE"/>
    <w:rsid w:val="002F085D"/>
    <w:rsid w:val="002F09AB"/>
    <w:rsid w:val="002F09DB"/>
    <w:rsid w:val="002F105D"/>
    <w:rsid w:val="002F137B"/>
    <w:rsid w:val="002F1416"/>
    <w:rsid w:val="002F156B"/>
    <w:rsid w:val="002F175D"/>
    <w:rsid w:val="002F17A5"/>
    <w:rsid w:val="002F1D5F"/>
    <w:rsid w:val="002F1E28"/>
    <w:rsid w:val="002F2219"/>
    <w:rsid w:val="002F29FB"/>
    <w:rsid w:val="002F30DB"/>
    <w:rsid w:val="002F32B9"/>
    <w:rsid w:val="002F3462"/>
    <w:rsid w:val="002F34C4"/>
    <w:rsid w:val="002F3659"/>
    <w:rsid w:val="002F36F7"/>
    <w:rsid w:val="002F380A"/>
    <w:rsid w:val="002F399F"/>
    <w:rsid w:val="002F3A96"/>
    <w:rsid w:val="002F3F1D"/>
    <w:rsid w:val="002F4100"/>
    <w:rsid w:val="002F4141"/>
    <w:rsid w:val="002F4590"/>
    <w:rsid w:val="002F4809"/>
    <w:rsid w:val="002F4985"/>
    <w:rsid w:val="002F4ADF"/>
    <w:rsid w:val="002F4B69"/>
    <w:rsid w:val="002F4C2B"/>
    <w:rsid w:val="002F4C6A"/>
    <w:rsid w:val="002F4D02"/>
    <w:rsid w:val="002F4D8C"/>
    <w:rsid w:val="002F4EDB"/>
    <w:rsid w:val="002F5101"/>
    <w:rsid w:val="002F510A"/>
    <w:rsid w:val="002F5255"/>
    <w:rsid w:val="002F5412"/>
    <w:rsid w:val="002F5592"/>
    <w:rsid w:val="002F5606"/>
    <w:rsid w:val="002F5755"/>
    <w:rsid w:val="002F5811"/>
    <w:rsid w:val="002F58FC"/>
    <w:rsid w:val="002F594A"/>
    <w:rsid w:val="002F5ADE"/>
    <w:rsid w:val="002F5B1C"/>
    <w:rsid w:val="002F5DCB"/>
    <w:rsid w:val="002F60F3"/>
    <w:rsid w:val="002F61DE"/>
    <w:rsid w:val="002F626F"/>
    <w:rsid w:val="002F638A"/>
    <w:rsid w:val="002F63AC"/>
    <w:rsid w:val="002F6413"/>
    <w:rsid w:val="002F69CE"/>
    <w:rsid w:val="002F6D4D"/>
    <w:rsid w:val="002F6DCA"/>
    <w:rsid w:val="002F703F"/>
    <w:rsid w:val="002F70DF"/>
    <w:rsid w:val="002F74B3"/>
    <w:rsid w:val="002F75B0"/>
    <w:rsid w:val="002F7B6A"/>
    <w:rsid w:val="002F7C50"/>
    <w:rsid w:val="002F7E01"/>
    <w:rsid w:val="002F7EAB"/>
    <w:rsid w:val="00300107"/>
    <w:rsid w:val="00300270"/>
    <w:rsid w:val="00300C14"/>
    <w:rsid w:val="0030112F"/>
    <w:rsid w:val="003012B6"/>
    <w:rsid w:val="0030130E"/>
    <w:rsid w:val="0030139B"/>
    <w:rsid w:val="00301463"/>
    <w:rsid w:val="003016BD"/>
    <w:rsid w:val="00301781"/>
    <w:rsid w:val="00301940"/>
    <w:rsid w:val="00301A41"/>
    <w:rsid w:val="00301BF3"/>
    <w:rsid w:val="00301DC5"/>
    <w:rsid w:val="00301DFE"/>
    <w:rsid w:val="00301E06"/>
    <w:rsid w:val="0030214C"/>
    <w:rsid w:val="00302235"/>
    <w:rsid w:val="00302250"/>
    <w:rsid w:val="00302476"/>
    <w:rsid w:val="003024F6"/>
    <w:rsid w:val="003027B6"/>
    <w:rsid w:val="00302A19"/>
    <w:rsid w:val="00302B52"/>
    <w:rsid w:val="00302E33"/>
    <w:rsid w:val="00302EE7"/>
    <w:rsid w:val="00302F71"/>
    <w:rsid w:val="00302FD6"/>
    <w:rsid w:val="00303202"/>
    <w:rsid w:val="00303370"/>
    <w:rsid w:val="00303517"/>
    <w:rsid w:val="003035B5"/>
    <w:rsid w:val="00303DC7"/>
    <w:rsid w:val="0030402E"/>
    <w:rsid w:val="00304379"/>
    <w:rsid w:val="00304500"/>
    <w:rsid w:val="003047E3"/>
    <w:rsid w:val="00304838"/>
    <w:rsid w:val="00304953"/>
    <w:rsid w:val="00304FBE"/>
    <w:rsid w:val="00305308"/>
    <w:rsid w:val="00305647"/>
    <w:rsid w:val="00305A36"/>
    <w:rsid w:val="00305CBB"/>
    <w:rsid w:val="003062B8"/>
    <w:rsid w:val="003063FA"/>
    <w:rsid w:val="003064BF"/>
    <w:rsid w:val="003065C4"/>
    <w:rsid w:val="00306AE1"/>
    <w:rsid w:val="00306C79"/>
    <w:rsid w:val="00306E15"/>
    <w:rsid w:val="00306E23"/>
    <w:rsid w:val="003071C5"/>
    <w:rsid w:val="003072DC"/>
    <w:rsid w:val="00307F8A"/>
    <w:rsid w:val="003100B1"/>
    <w:rsid w:val="00310149"/>
    <w:rsid w:val="0031016F"/>
    <w:rsid w:val="00310171"/>
    <w:rsid w:val="0031024D"/>
    <w:rsid w:val="00310375"/>
    <w:rsid w:val="003104FB"/>
    <w:rsid w:val="003105BC"/>
    <w:rsid w:val="0031060B"/>
    <w:rsid w:val="0031076C"/>
    <w:rsid w:val="00310870"/>
    <w:rsid w:val="00310889"/>
    <w:rsid w:val="00310CDF"/>
    <w:rsid w:val="00310E55"/>
    <w:rsid w:val="00311116"/>
    <w:rsid w:val="003111B0"/>
    <w:rsid w:val="003112EA"/>
    <w:rsid w:val="00311474"/>
    <w:rsid w:val="003114D1"/>
    <w:rsid w:val="00311505"/>
    <w:rsid w:val="003115C7"/>
    <w:rsid w:val="00311F1E"/>
    <w:rsid w:val="00311FA5"/>
    <w:rsid w:val="00312004"/>
    <w:rsid w:val="003125FF"/>
    <w:rsid w:val="0031266A"/>
    <w:rsid w:val="003128E7"/>
    <w:rsid w:val="00312A30"/>
    <w:rsid w:val="00312C13"/>
    <w:rsid w:val="00312FFE"/>
    <w:rsid w:val="00313175"/>
    <w:rsid w:val="00313286"/>
    <w:rsid w:val="0031329B"/>
    <w:rsid w:val="003134C9"/>
    <w:rsid w:val="00313660"/>
    <w:rsid w:val="00313DCC"/>
    <w:rsid w:val="00314119"/>
    <w:rsid w:val="00314173"/>
    <w:rsid w:val="0031461C"/>
    <w:rsid w:val="00314B03"/>
    <w:rsid w:val="00314B69"/>
    <w:rsid w:val="00314BEB"/>
    <w:rsid w:val="00314FB2"/>
    <w:rsid w:val="003151AF"/>
    <w:rsid w:val="0031521B"/>
    <w:rsid w:val="00315496"/>
    <w:rsid w:val="0031574C"/>
    <w:rsid w:val="00315F32"/>
    <w:rsid w:val="0031622D"/>
    <w:rsid w:val="00316337"/>
    <w:rsid w:val="00316427"/>
    <w:rsid w:val="0031642C"/>
    <w:rsid w:val="0031665E"/>
    <w:rsid w:val="00316900"/>
    <w:rsid w:val="003169F9"/>
    <w:rsid w:val="00316A0F"/>
    <w:rsid w:val="00316FE9"/>
    <w:rsid w:val="0031720F"/>
    <w:rsid w:val="00317435"/>
    <w:rsid w:val="00317498"/>
    <w:rsid w:val="003177A7"/>
    <w:rsid w:val="00317BF9"/>
    <w:rsid w:val="00317EA8"/>
    <w:rsid w:val="00317EAA"/>
    <w:rsid w:val="00317F9E"/>
    <w:rsid w:val="003200BD"/>
    <w:rsid w:val="003202D9"/>
    <w:rsid w:val="00320786"/>
    <w:rsid w:val="00320840"/>
    <w:rsid w:val="00320884"/>
    <w:rsid w:val="00320898"/>
    <w:rsid w:val="00320A38"/>
    <w:rsid w:val="00320B41"/>
    <w:rsid w:val="00320C3F"/>
    <w:rsid w:val="00320C69"/>
    <w:rsid w:val="00320D2F"/>
    <w:rsid w:val="00320D58"/>
    <w:rsid w:val="00320F3F"/>
    <w:rsid w:val="003213FB"/>
    <w:rsid w:val="0032164B"/>
    <w:rsid w:val="0032170D"/>
    <w:rsid w:val="003217AD"/>
    <w:rsid w:val="003218E5"/>
    <w:rsid w:val="003219D8"/>
    <w:rsid w:val="00321CC8"/>
    <w:rsid w:val="00321DC7"/>
    <w:rsid w:val="00321F0B"/>
    <w:rsid w:val="00321F98"/>
    <w:rsid w:val="00321FB9"/>
    <w:rsid w:val="0032268D"/>
    <w:rsid w:val="00322810"/>
    <w:rsid w:val="00322822"/>
    <w:rsid w:val="00322AB3"/>
    <w:rsid w:val="00322B8F"/>
    <w:rsid w:val="00322D5F"/>
    <w:rsid w:val="00322DCE"/>
    <w:rsid w:val="0032312B"/>
    <w:rsid w:val="003232FF"/>
    <w:rsid w:val="003236EB"/>
    <w:rsid w:val="0032386A"/>
    <w:rsid w:val="00323A44"/>
    <w:rsid w:val="003240FE"/>
    <w:rsid w:val="003245FB"/>
    <w:rsid w:val="00324828"/>
    <w:rsid w:val="00324A44"/>
    <w:rsid w:val="00324CB0"/>
    <w:rsid w:val="00324DDC"/>
    <w:rsid w:val="00324DDD"/>
    <w:rsid w:val="00324E99"/>
    <w:rsid w:val="003250CA"/>
    <w:rsid w:val="003252B1"/>
    <w:rsid w:val="0032539E"/>
    <w:rsid w:val="0032546E"/>
    <w:rsid w:val="003256EB"/>
    <w:rsid w:val="00325786"/>
    <w:rsid w:val="003259A7"/>
    <w:rsid w:val="00325A43"/>
    <w:rsid w:val="00325DBD"/>
    <w:rsid w:val="00325FB4"/>
    <w:rsid w:val="00326144"/>
    <w:rsid w:val="003262BB"/>
    <w:rsid w:val="003264ED"/>
    <w:rsid w:val="003265F8"/>
    <w:rsid w:val="0032672F"/>
    <w:rsid w:val="003269C3"/>
    <w:rsid w:val="00326D6E"/>
    <w:rsid w:val="00326E64"/>
    <w:rsid w:val="003273AC"/>
    <w:rsid w:val="00327600"/>
    <w:rsid w:val="00327744"/>
    <w:rsid w:val="00327861"/>
    <w:rsid w:val="00327936"/>
    <w:rsid w:val="003279B2"/>
    <w:rsid w:val="00327A70"/>
    <w:rsid w:val="00327DB5"/>
    <w:rsid w:val="00327F7A"/>
    <w:rsid w:val="00330100"/>
    <w:rsid w:val="0033013B"/>
    <w:rsid w:val="0033026D"/>
    <w:rsid w:val="003302B6"/>
    <w:rsid w:val="00330675"/>
    <w:rsid w:val="00330876"/>
    <w:rsid w:val="003308B6"/>
    <w:rsid w:val="00330984"/>
    <w:rsid w:val="00330A6E"/>
    <w:rsid w:val="00330ABF"/>
    <w:rsid w:val="00331104"/>
    <w:rsid w:val="003312A8"/>
    <w:rsid w:val="003314ED"/>
    <w:rsid w:val="00331BB3"/>
    <w:rsid w:val="00331BF4"/>
    <w:rsid w:val="00331DD1"/>
    <w:rsid w:val="00331FBC"/>
    <w:rsid w:val="0033206E"/>
    <w:rsid w:val="00332316"/>
    <w:rsid w:val="00332423"/>
    <w:rsid w:val="00332862"/>
    <w:rsid w:val="00332A8E"/>
    <w:rsid w:val="00332B82"/>
    <w:rsid w:val="00332FA4"/>
    <w:rsid w:val="003330DD"/>
    <w:rsid w:val="00333353"/>
    <w:rsid w:val="003333F9"/>
    <w:rsid w:val="00333917"/>
    <w:rsid w:val="00333AA1"/>
    <w:rsid w:val="00333FED"/>
    <w:rsid w:val="00334108"/>
    <w:rsid w:val="00334152"/>
    <w:rsid w:val="00334449"/>
    <w:rsid w:val="0033444D"/>
    <w:rsid w:val="00334B0F"/>
    <w:rsid w:val="00334EEE"/>
    <w:rsid w:val="00334F22"/>
    <w:rsid w:val="003350CE"/>
    <w:rsid w:val="003354F9"/>
    <w:rsid w:val="003356F2"/>
    <w:rsid w:val="00335820"/>
    <w:rsid w:val="00335866"/>
    <w:rsid w:val="00335DBD"/>
    <w:rsid w:val="00335EB4"/>
    <w:rsid w:val="00335F2E"/>
    <w:rsid w:val="003360FD"/>
    <w:rsid w:val="003365C1"/>
    <w:rsid w:val="003368D3"/>
    <w:rsid w:val="00336B0F"/>
    <w:rsid w:val="00336B39"/>
    <w:rsid w:val="00336BA6"/>
    <w:rsid w:val="0033739B"/>
    <w:rsid w:val="0033775D"/>
    <w:rsid w:val="00337876"/>
    <w:rsid w:val="003378A3"/>
    <w:rsid w:val="003379D5"/>
    <w:rsid w:val="00337BDD"/>
    <w:rsid w:val="00337C3A"/>
    <w:rsid w:val="00337E60"/>
    <w:rsid w:val="00340091"/>
    <w:rsid w:val="00340177"/>
    <w:rsid w:val="00340206"/>
    <w:rsid w:val="0034025B"/>
    <w:rsid w:val="00340492"/>
    <w:rsid w:val="003404E8"/>
    <w:rsid w:val="00340590"/>
    <w:rsid w:val="00340698"/>
    <w:rsid w:val="003406D3"/>
    <w:rsid w:val="00340AD3"/>
    <w:rsid w:val="00340E0B"/>
    <w:rsid w:val="00340E31"/>
    <w:rsid w:val="00340F71"/>
    <w:rsid w:val="00341027"/>
    <w:rsid w:val="003413C8"/>
    <w:rsid w:val="00341820"/>
    <w:rsid w:val="003419F5"/>
    <w:rsid w:val="003421C6"/>
    <w:rsid w:val="003424E0"/>
    <w:rsid w:val="003426CF"/>
    <w:rsid w:val="0034272D"/>
    <w:rsid w:val="00342AC6"/>
    <w:rsid w:val="00342B38"/>
    <w:rsid w:val="00342B39"/>
    <w:rsid w:val="00342D57"/>
    <w:rsid w:val="00342E4E"/>
    <w:rsid w:val="003430C1"/>
    <w:rsid w:val="00343359"/>
    <w:rsid w:val="003437F1"/>
    <w:rsid w:val="00343A87"/>
    <w:rsid w:val="00343C0D"/>
    <w:rsid w:val="00344028"/>
    <w:rsid w:val="00344378"/>
    <w:rsid w:val="00344605"/>
    <w:rsid w:val="003446C0"/>
    <w:rsid w:val="00344AE4"/>
    <w:rsid w:val="00344E8D"/>
    <w:rsid w:val="00344EE6"/>
    <w:rsid w:val="003450F4"/>
    <w:rsid w:val="00345427"/>
    <w:rsid w:val="0034542E"/>
    <w:rsid w:val="0034547D"/>
    <w:rsid w:val="003455C8"/>
    <w:rsid w:val="00345624"/>
    <w:rsid w:val="0034572B"/>
    <w:rsid w:val="00345C47"/>
    <w:rsid w:val="00345C8F"/>
    <w:rsid w:val="00345E00"/>
    <w:rsid w:val="00345FC6"/>
    <w:rsid w:val="00346131"/>
    <w:rsid w:val="003462CD"/>
    <w:rsid w:val="00346382"/>
    <w:rsid w:val="00346455"/>
    <w:rsid w:val="00346950"/>
    <w:rsid w:val="003469B7"/>
    <w:rsid w:val="00346D10"/>
    <w:rsid w:val="00346D48"/>
    <w:rsid w:val="00346D82"/>
    <w:rsid w:val="00346E7C"/>
    <w:rsid w:val="00347161"/>
    <w:rsid w:val="003475BE"/>
    <w:rsid w:val="003475C7"/>
    <w:rsid w:val="0034777F"/>
    <w:rsid w:val="003479A9"/>
    <w:rsid w:val="00347A46"/>
    <w:rsid w:val="00347BD7"/>
    <w:rsid w:val="00347E8F"/>
    <w:rsid w:val="00350001"/>
    <w:rsid w:val="00350033"/>
    <w:rsid w:val="0035012A"/>
    <w:rsid w:val="00350138"/>
    <w:rsid w:val="003502ED"/>
    <w:rsid w:val="00350457"/>
    <w:rsid w:val="0035055A"/>
    <w:rsid w:val="00350560"/>
    <w:rsid w:val="00350E6D"/>
    <w:rsid w:val="003514FE"/>
    <w:rsid w:val="003515CB"/>
    <w:rsid w:val="003516EB"/>
    <w:rsid w:val="0035179A"/>
    <w:rsid w:val="0035199D"/>
    <w:rsid w:val="00351A12"/>
    <w:rsid w:val="00351A99"/>
    <w:rsid w:val="00351AE1"/>
    <w:rsid w:val="00351EEC"/>
    <w:rsid w:val="00351F26"/>
    <w:rsid w:val="00351F74"/>
    <w:rsid w:val="00351FB8"/>
    <w:rsid w:val="00352045"/>
    <w:rsid w:val="00352471"/>
    <w:rsid w:val="00352690"/>
    <w:rsid w:val="003526BD"/>
    <w:rsid w:val="003526C0"/>
    <w:rsid w:val="00352851"/>
    <w:rsid w:val="003529FF"/>
    <w:rsid w:val="00352DEC"/>
    <w:rsid w:val="00352E69"/>
    <w:rsid w:val="00352F8F"/>
    <w:rsid w:val="00352FD3"/>
    <w:rsid w:val="0035302B"/>
    <w:rsid w:val="00353776"/>
    <w:rsid w:val="003537D0"/>
    <w:rsid w:val="00353878"/>
    <w:rsid w:val="003538E1"/>
    <w:rsid w:val="00353BFF"/>
    <w:rsid w:val="00353DDB"/>
    <w:rsid w:val="00353E40"/>
    <w:rsid w:val="00353E5F"/>
    <w:rsid w:val="00353EA2"/>
    <w:rsid w:val="00353ED7"/>
    <w:rsid w:val="003540CE"/>
    <w:rsid w:val="003541F5"/>
    <w:rsid w:val="0035420F"/>
    <w:rsid w:val="0035463A"/>
    <w:rsid w:val="00354890"/>
    <w:rsid w:val="00354997"/>
    <w:rsid w:val="00354E41"/>
    <w:rsid w:val="00355312"/>
    <w:rsid w:val="0035553D"/>
    <w:rsid w:val="003555E0"/>
    <w:rsid w:val="00355627"/>
    <w:rsid w:val="0035566F"/>
    <w:rsid w:val="00355937"/>
    <w:rsid w:val="00355CD1"/>
    <w:rsid w:val="00355F67"/>
    <w:rsid w:val="003560A1"/>
    <w:rsid w:val="003560A7"/>
    <w:rsid w:val="00356215"/>
    <w:rsid w:val="00356347"/>
    <w:rsid w:val="00356438"/>
    <w:rsid w:val="00356514"/>
    <w:rsid w:val="003567B8"/>
    <w:rsid w:val="00356831"/>
    <w:rsid w:val="00356BA9"/>
    <w:rsid w:val="00357187"/>
    <w:rsid w:val="00357207"/>
    <w:rsid w:val="003577CD"/>
    <w:rsid w:val="00357828"/>
    <w:rsid w:val="00357A83"/>
    <w:rsid w:val="00357B92"/>
    <w:rsid w:val="00357BF7"/>
    <w:rsid w:val="00357C45"/>
    <w:rsid w:val="00357EE1"/>
    <w:rsid w:val="00357F03"/>
    <w:rsid w:val="00357FCA"/>
    <w:rsid w:val="00360513"/>
    <w:rsid w:val="003606FA"/>
    <w:rsid w:val="00360805"/>
    <w:rsid w:val="00360921"/>
    <w:rsid w:val="0036098F"/>
    <w:rsid w:val="00360A45"/>
    <w:rsid w:val="00360BEA"/>
    <w:rsid w:val="00360E30"/>
    <w:rsid w:val="00360E58"/>
    <w:rsid w:val="00360F64"/>
    <w:rsid w:val="00360FDB"/>
    <w:rsid w:val="00361471"/>
    <w:rsid w:val="0036161D"/>
    <w:rsid w:val="00361638"/>
    <w:rsid w:val="0036173F"/>
    <w:rsid w:val="00361976"/>
    <w:rsid w:val="00361CC4"/>
    <w:rsid w:val="00361DA8"/>
    <w:rsid w:val="0036228F"/>
    <w:rsid w:val="003622F0"/>
    <w:rsid w:val="00362325"/>
    <w:rsid w:val="0036273E"/>
    <w:rsid w:val="00362B67"/>
    <w:rsid w:val="003633E3"/>
    <w:rsid w:val="003636B1"/>
    <w:rsid w:val="0036393D"/>
    <w:rsid w:val="003639FC"/>
    <w:rsid w:val="00363C31"/>
    <w:rsid w:val="00363C7D"/>
    <w:rsid w:val="00363C97"/>
    <w:rsid w:val="00363D82"/>
    <w:rsid w:val="00363F59"/>
    <w:rsid w:val="00364082"/>
    <w:rsid w:val="003643C5"/>
    <w:rsid w:val="003644F9"/>
    <w:rsid w:val="003645BA"/>
    <w:rsid w:val="00364655"/>
    <w:rsid w:val="00364694"/>
    <w:rsid w:val="003648FF"/>
    <w:rsid w:val="00364968"/>
    <w:rsid w:val="00364999"/>
    <w:rsid w:val="003649AA"/>
    <w:rsid w:val="00364D1A"/>
    <w:rsid w:val="00364DF1"/>
    <w:rsid w:val="0036505C"/>
    <w:rsid w:val="003650A3"/>
    <w:rsid w:val="003650C7"/>
    <w:rsid w:val="00365962"/>
    <w:rsid w:val="00365A94"/>
    <w:rsid w:val="00366103"/>
    <w:rsid w:val="003661EC"/>
    <w:rsid w:val="00366385"/>
    <w:rsid w:val="0036643F"/>
    <w:rsid w:val="0036646D"/>
    <w:rsid w:val="0036661F"/>
    <w:rsid w:val="003666AD"/>
    <w:rsid w:val="00366933"/>
    <w:rsid w:val="003669B6"/>
    <w:rsid w:val="00366B0F"/>
    <w:rsid w:val="00366F39"/>
    <w:rsid w:val="00367124"/>
    <w:rsid w:val="003672D6"/>
    <w:rsid w:val="00367410"/>
    <w:rsid w:val="003674D0"/>
    <w:rsid w:val="003675E6"/>
    <w:rsid w:val="0036760F"/>
    <w:rsid w:val="0036763B"/>
    <w:rsid w:val="00367A33"/>
    <w:rsid w:val="00367CF3"/>
    <w:rsid w:val="00367D65"/>
    <w:rsid w:val="00367FFB"/>
    <w:rsid w:val="003701A4"/>
    <w:rsid w:val="00370289"/>
    <w:rsid w:val="0037034B"/>
    <w:rsid w:val="003704DA"/>
    <w:rsid w:val="003707B8"/>
    <w:rsid w:val="0037085D"/>
    <w:rsid w:val="00370F5A"/>
    <w:rsid w:val="00370F8F"/>
    <w:rsid w:val="00371448"/>
    <w:rsid w:val="0037146A"/>
    <w:rsid w:val="00371507"/>
    <w:rsid w:val="0037175A"/>
    <w:rsid w:val="003718D0"/>
    <w:rsid w:val="00371AB8"/>
    <w:rsid w:val="00371B95"/>
    <w:rsid w:val="00372016"/>
    <w:rsid w:val="00372019"/>
    <w:rsid w:val="00372069"/>
    <w:rsid w:val="00372304"/>
    <w:rsid w:val="0037242F"/>
    <w:rsid w:val="003729DB"/>
    <w:rsid w:val="00372B96"/>
    <w:rsid w:val="00372CCD"/>
    <w:rsid w:val="00372D9F"/>
    <w:rsid w:val="00372E43"/>
    <w:rsid w:val="003735DE"/>
    <w:rsid w:val="003735E4"/>
    <w:rsid w:val="003737E3"/>
    <w:rsid w:val="00373A84"/>
    <w:rsid w:val="00373CF0"/>
    <w:rsid w:val="00373FC2"/>
    <w:rsid w:val="003741C6"/>
    <w:rsid w:val="003742F1"/>
    <w:rsid w:val="0037463D"/>
    <w:rsid w:val="003749BA"/>
    <w:rsid w:val="00374B33"/>
    <w:rsid w:val="00374BD4"/>
    <w:rsid w:val="00374C27"/>
    <w:rsid w:val="00374CC6"/>
    <w:rsid w:val="00374EEA"/>
    <w:rsid w:val="00374F1E"/>
    <w:rsid w:val="0037512E"/>
    <w:rsid w:val="0037550E"/>
    <w:rsid w:val="00375856"/>
    <w:rsid w:val="00375868"/>
    <w:rsid w:val="00375D8D"/>
    <w:rsid w:val="00375F76"/>
    <w:rsid w:val="00376021"/>
    <w:rsid w:val="0037603A"/>
    <w:rsid w:val="003760C8"/>
    <w:rsid w:val="003760E6"/>
    <w:rsid w:val="00376125"/>
    <w:rsid w:val="00376171"/>
    <w:rsid w:val="00376528"/>
    <w:rsid w:val="00376557"/>
    <w:rsid w:val="003766BB"/>
    <w:rsid w:val="003766DF"/>
    <w:rsid w:val="003766EA"/>
    <w:rsid w:val="003767BA"/>
    <w:rsid w:val="00376D3E"/>
    <w:rsid w:val="00376EAB"/>
    <w:rsid w:val="0037713B"/>
    <w:rsid w:val="00377194"/>
    <w:rsid w:val="003773E8"/>
    <w:rsid w:val="003773F5"/>
    <w:rsid w:val="00377623"/>
    <w:rsid w:val="00377652"/>
    <w:rsid w:val="003776B2"/>
    <w:rsid w:val="003776EA"/>
    <w:rsid w:val="00377875"/>
    <w:rsid w:val="00377905"/>
    <w:rsid w:val="00377B95"/>
    <w:rsid w:val="0038036C"/>
    <w:rsid w:val="00380426"/>
    <w:rsid w:val="00380568"/>
    <w:rsid w:val="00380B5F"/>
    <w:rsid w:val="00380F72"/>
    <w:rsid w:val="00381255"/>
    <w:rsid w:val="003815BD"/>
    <w:rsid w:val="003816DB"/>
    <w:rsid w:val="0038187B"/>
    <w:rsid w:val="00381A7D"/>
    <w:rsid w:val="00381AD8"/>
    <w:rsid w:val="00381B98"/>
    <w:rsid w:val="00381E08"/>
    <w:rsid w:val="00382459"/>
    <w:rsid w:val="003829E5"/>
    <w:rsid w:val="00382BF3"/>
    <w:rsid w:val="00382CE4"/>
    <w:rsid w:val="00382D97"/>
    <w:rsid w:val="00383041"/>
    <w:rsid w:val="00383420"/>
    <w:rsid w:val="003834AF"/>
    <w:rsid w:val="00383649"/>
    <w:rsid w:val="003836FC"/>
    <w:rsid w:val="00383755"/>
    <w:rsid w:val="00383A23"/>
    <w:rsid w:val="00383C1D"/>
    <w:rsid w:val="00383C42"/>
    <w:rsid w:val="00383D2A"/>
    <w:rsid w:val="00383E7F"/>
    <w:rsid w:val="0038408C"/>
    <w:rsid w:val="0038428E"/>
    <w:rsid w:val="00384456"/>
    <w:rsid w:val="00384457"/>
    <w:rsid w:val="003844C9"/>
    <w:rsid w:val="003845AC"/>
    <w:rsid w:val="00384884"/>
    <w:rsid w:val="00384B1D"/>
    <w:rsid w:val="00385081"/>
    <w:rsid w:val="00385248"/>
    <w:rsid w:val="003852F3"/>
    <w:rsid w:val="0038539B"/>
    <w:rsid w:val="003854DE"/>
    <w:rsid w:val="003856AE"/>
    <w:rsid w:val="00385761"/>
    <w:rsid w:val="00385781"/>
    <w:rsid w:val="003857AB"/>
    <w:rsid w:val="0038595F"/>
    <w:rsid w:val="00385B82"/>
    <w:rsid w:val="00385D64"/>
    <w:rsid w:val="00385E4E"/>
    <w:rsid w:val="00386057"/>
    <w:rsid w:val="00386513"/>
    <w:rsid w:val="003868A6"/>
    <w:rsid w:val="003868F6"/>
    <w:rsid w:val="00386985"/>
    <w:rsid w:val="0038698B"/>
    <w:rsid w:val="00386C3A"/>
    <w:rsid w:val="0038725A"/>
    <w:rsid w:val="003874E4"/>
    <w:rsid w:val="003877E7"/>
    <w:rsid w:val="00387802"/>
    <w:rsid w:val="0038782B"/>
    <w:rsid w:val="00387C0C"/>
    <w:rsid w:val="00387C1D"/>
    <w:rsid w:val="00387C5A"/>
    <w:rsid w:val="00387E14"/>
    <w:rsid w:val="00387FB9"/>
    <w:rsid w:val="003907CC"/>
    <w:rsid w:val="003907E0"/>
    <w:rsid w:val="003908CA"/>
    <w:rsid w:val="00390B71"/>
    <w:rsid w:val="00390C16"/>
    <w:rsid w:val="00390E49"/>
    <w:rsid w:val="00390F1D"/>
    <w:rsid w:val="003912E5"/>
    <w:rsid w:val="00391481"/>
    <w:rsid w:val="00391566"/>
    <w:rsid w:val="003915A3"/>
    <w:rsid w:val="00391639"/>
    <w:rsid w:val="00391682"/>
    <w:rsid w:val="003916AC"/>
    <w:rsid w:val="003917A3"/>
    <w:rsid w:val="00391827"/>
    <w:rsid w:val="003919DE"/>
    <w:rsid w:val="00392AE8"/>
    <w:rsid w:val="00392B69"/>
    <w:rsid w:val="00392EAF"/>
    <w:rsid w:val="0039323D"/>
    <w:rsid w:val="003934B1"/>
    <w:rsid w:val="003935EE"/>
    <w:rsid w:val="00393670"/>
    <w:rsid w:val="003939AA"/>
    <w:rsid w:val="00393B87"/>
    <w:rsid w:val="00393F02"/>
    <w:rsid w:val="003940B8"/>
    <w:rsid w:val="0039416D"/>
    <w:rsid w:val="003941D0"/>
    <w:rsid w:val="0039446C"/>
    <w:rsid w:val="00394B05"/>
    <w:rsid w:val="00394BFC"/>
    <w:rsid w:val="00394C61"/>
    <w:rsid w:val="003952F1"/>
    <w:rsid w:val="003954FB"/>
    <w:rsid w:val="003958D5"/>
    <w:rsid w:val="00395932"/>
    <w:rsid w:val="00395F3C"/>
    <w:rsid w:val="00395F53"/>
    <w:rsid w:val="003961B6"/>
    <w:rsid w:val="0039623B"/>
    <w:rsid w:val="003963EA"/>
    <w:rsid w:val="00396685"/>
    <w:rsid w:val="003968EC"/>
    <w:rsid w:val="0039699B"/>
    <w:rsid w:val="003969DA"/>
    <w:rsid w:val="00396A79"/>
    <w:rsid w:val="00396AFE"/>
    <w:rsid w:val="00396D06"/>
    <w:rsid w:val="0039722A"/>
    <w:rsid w:val="003972D6"/>
    <w:rsid w:val="0039741E"/>
    <w:rsid w:val="00397447"/>
    <w:rsid w:val="00397488"/>
    <w:rsid w:val="0039756C"/>
    <w:rsid w:val="003975AF"/>
    <w:rsid w:val="0039764E"/>
    <w:rsid w:val="0039768A"/>
    <w:rsid w:val="003977AD"/>
    <w:rsid w:val="0039784B"/>
    <w:rsid w:val="003978FD"/>
    <w:rsid w:val="0039796E"/>
    <w:rsid w:val="003979C9"/>
    <w:rsid w:val="00397A73"/>
    <w:rsid w:val="00397B12"/>
    <w:rsid w:val="00397DA5"/>
    <w:rsid w:val="003A014B"/>
    <w:rsid w:val="003A032A"/>
    <w:rsid w:val="003A03F5"/>
    <w:rsid w:val="003A067A"/>
    <w:rsid w:val="003A0713"/>
    <w:rsid w:val="003A071D"/>
    <w:rsid w:val="003A0900"/>
    <w:rsid w:val="003A09BF"/>
    <w:rsid w:val="003A0A2F"/>
    <w:rsid w:val="003A0BEE"/>
    <w:rsid w:val="003A0DC0"/>
    <w:rsid w:val="003A0E4A"/>
    <w:rsid w:val="003A113C"/>
    <w:rsid w:val="003A11D0"/>
    <w:rsid w:val="003A1355"/>
    <w:rsid w:val="003A14BD"/>
    <w:rsid w:val="003A1552"/>
    <w:rsid w:val="003A1821"/>
    <w:rsid w:val="003A1902"/>
    <w:rsid w:val="003A1AA7"/>
    <w:rsid w:val="003A1B40"/>
    <w:rsid w:val="003A1C75"/>
    <w:rsid w:val="003A1CC7"/>
    <w:rsid w:val="003A1CD7"/>
    <w:rsid w:val="003A1D35"/>
    <w:rsid w:val="003A1D86"/>
    <w:rsid w:val="003A1E3B"/>
    <w:rsid w:val="003A211E"/>
    <w:rsid w:val="003A213E"/>
    <w:rsid w:val="003A232C"/>
    <w:rsid w:val="003A270F"/>
    <w:rsid w:val="003A2B0D"/>
    <w:rsid w:val="003A2BCC"/>
    <w:rsid w:val="003A2D0D"/>
    <w:rsid w:val="003A2E9D"/>
    <w:rsid w:val="003A3011"/>
    <w:rsid w:val="003A30C8"/>
    <w:rsid w:val="003A352A"/>
    <w:rsid w:val="003A3A33"/>
    <w:rsid w:val="003A3AD6"/>
    <w:rsid w:val="003A3EDF"/>
    <w:rsid w:val="003A4094"/>
    <w:rsid w:val="003A423C"/>
    <w:rsid w:val="003A473B"/>
    <w:rsid w:val="003A4749"/>
    <w:rsid w:val="003A4A17"/>
    <w:rsid w:val="003A4A59"/>
    <w:rsid w:val="003A4B1F"/>
    <w:rsid w:val="003A4E1C"/>
    <w:rsid w:val="003A4F31"/>
    <w:rsid w:val="003A51CB"/>
    <w:rsid w:val="003A5462"/>
    <w:rsid w:val="003A55CA"/>
    <w:rsid w:val="003A5852"/>
    <w:rsid w:val="003A58E5"/>
    <w:rsid w:val="003A5C6A"/>
    <w:rsid w:val="003A5DA4"/>
    <w:rsid w:val="003A5DB4"/>
    <w:rsid w:val="003A6131"/>
    <w:rsid w:val="003A62F7"/>
    <w:rsid w:val="003A63A4"/>
    <w:rsid w:val="003A655B"/>
    <w:rsid w:val="003A656B"/>
    <w:rsid w:val="003A65B6"/>
    <w:rsid w:val="003A6622"/>
    <w:rsid w:val="003A6686"/>
    <w:rsid w:val="003A681E"/>
    <w:rsid w:val="003A6DE5"/>
    <w:rsid w:val="003A70D2"/>
    <w:rsid w:val="003A71F4"/>
    <w:rsid w:val="003A7688"/>
    <w:rsid w:val="003A7A1A"/>
    <w:rsid w:val="003A7A66"/>
    <w:rsid w:val="003A7D19"/>
    <w:rsid w:val="003A7D61"/>
    <w:rsid w:val="003B03B7"/>
    <w:rsid w:val="003B057F"/>
    <w:rsid w:val="003B08DE"/>
    <w:rsid w:val="003B0CA1"/>
    <w:rsid w:val="003B109B"/>
    <w:rsid w:val="003B1159"/>
    <w:rsid w:val="003B1269"/>
    <w:rsid w:val="003B1310"/>
    <w:rsid w:val="003B13C6"/>
    <w:rsid w:val="003B1599"/>
    <w:rsid w:val="003B1A01"/>
    <w:rsid w:val="003B1A60"/>
    <w:rsid w:val="003B1BA4"/>
    <w:rsid w:val="003B1C0F"/>
    <w:rsid w:val="003B2427"/>
    <w:rsid w:val="003B24F0"/>
    <w:rsid w:val="003B254D"/>
    <w:rsid w:val="003B2638"/>
    <w:rsid w:val="003B28D3"/>
    <w:rsid w:val="003B293B"/>
    <w:rsid w:val="003B2D97"/>
    <w:rsid w:val="003B302E"/>
    <w:rsid w:val="003B31D7"/>
    <w:rsid w:val="003B341D"/>
    <w:rsid w:val="003B34C6"/>
    <w:rsid w:val="003B3984"/>
    <w:rsid w:val="003B3C5F"/>
    <w:rsid w:val="003B3EDB"/>
    <w:rsid w:val="003B4247"/>
    <w:rsid w:val="003B47FE"/>
    <w:rsid w:val="003B4A30"/>
    <w:rsid w:val="003B4F2F"/>
    <w:rsid w:val="003B507E"/>
    <w:rsid w:val="003B5115"/>
    <w:rsid w:val="003B535A"/>
    <w:rsid w:val="003B5393"/>
    <w:rsid w:val="003B5594"/>
    <w:rsid w:val="003B5654"/>
    <w:rsid w:val="003B5702"/>
    <w:rsid w:val="003B58D4"/>
    <w:rsid w:val="003B5903"/>
    <w:rsid w:val="003B5B5E"/>
    <w:rsid w:val="003B5BA9"/>
    <w:rsid w:val="003B5C36"/>
    <w:rsid w:val="003B5D47"/>
    <w:rsid w:val="003B5E13"/>
    <w:rsid w:val="003B6107"/>
    <w:rsid w:val="003B628A"/>
    <w:rsid w:val="003B68B4"/>
    <w:rsid w:val="003B6941"/>
    <w:rsid w:val="003B6E94"/>
    <w:rsid w:val="003B70F0"/>
    <w:rsid w:val="003B7271"/>
    <w:rsid w:val="003B7365"/>
    <w:rsid w:val="003B73F9"/>
    <w:rsid w:val="003B7E86"/>
    <w:rsid w:val="003C0012"/>
    <w:rsid w:val="003C0051"/>
    <w:rsid w:val="003C0056"/>
    <w:rsid w:val="003C02F9"/>
    <w:rsid w:val="003C0538"/>
    <w:rsid w:val="003C0600"/>
    <w:rsid w:val="003C0785"/>
    <w:rsid w:val="003C0ABA"/>
    <w:rsid w:val="003C0AC7"/>
    <w:rsid w:val="003C0D34"/>
    <w:rsid w:val="003C0EBB"/>
    <w:rsid w:val="003C0ED3"/>
    <w:rsid w:val="003C1363"/>
    <w:rsid w:val="003C16DD"/>
    <w:rsid w:val="003C183E"/>
    <w:rsid w:val="003C1950"/>
    <w:rsid w:val="003C1B53"/>
    <w:rsid w:val="003C1CD3"/>
    <w:rsid w:val="003C1F2F"/>
    <w:rsid w:val="003C1F5B"/>
    <w:rsid w:val="003C231E"/>
    <w:rsid w:val="003C2326"/>
    <w:rsid w:val="003C2517"/>
    <w:rsid w:val="003C2649"/>
    <w:rsid w:val="003C26A2"/>
    <w:rsid w:val="003C2747"/>
    <w:rsid w:val="003C2895"/>
    <w:rsid w:val="003C2986"/>
    <w:rsid w:val="003C2A14"/>
    <w:rsid w:val="003C2B75"/>
    <w:rsid w:val="003C2C25"/>
    <w:rsid w:val="003C2CC3"/>
    <w:rsid w:val="003C2D1D"/>
    <w:rsid w:val="003C2DC8"/>
    <w:rsid w:val="003C2E7A"/>
    <w:rsid w:val="003C2FD8"/>
    <w:rsid w:val="003C3010"/>
    <w:rsid w:val="003C36AC"/>
    <w:rsid w:val="003C37F9"/>
    <w:rsid w:val="003C3879"/>
    <w:rsid w:val="003C3A5A"/>
    <w:rsid w:val="003C3C09"/>
    <w:rsid w:val="003C3DD4"/>
    <w:rsid w:val="003C3F74"/>
    <w:rsid w:val="003C40CC"/>
    <w:rsid w:val="003C415F"/>
    <w:rsid w:val="003C4253"/>
    <w:rsid w:val="003C4313"/>
    <w:rsid w:val="003C4430"/>
    <w:rsid w:val="003C4539"/>
    <w:rsid w:val="003C4648"/>
    <w:rsid w:val="003C4691"/>
    <w:rsid w:val="003C4AAF"/>
    <w:rsid w:val="003C5057"/>
    <w:rsid w:val="003C509B"/>
    <w:rsid w:val="003C5452"/>
    <w:rsid w:val="003C5496"/>
    <w:rsid w:val="003C59AF"/>
    <w:rsid w:val="003C5D82"/>
    <w:rsid w:val="003C5E6B"/>
    <w:rsid w:val="003C654D"/>
    <w:rsid w:val="003C65E5"/>
    <w:rsid w:val="003C65F7"/>
    <w:rsid w:val="003C660F"/>
    <w:rsid w:val="003C6AE9"/>
    <w:rsid w:val="003C6B45"/>
    <w:rsid w:val="003C6E2C"/>
    <w:rsid w:val="003C6EEF"/>
    <w:rsid w:val="003C703A"/>
    <w:rsid w:val="003C7081"/>
    <w:rsid w:val="003C70D9"/>
    <w:rsid w:val="003C7188"/>
    <w:rsid w:val="003C71BA"/>
    <w:rsid w:val="003C72C4"/>
    <w:rsid w:val="003C73BC"/>
    <w:rsid w:val="003C7712"/>
    <w:rsid w:val="003C78C3"/>
    <w:rsid w:val="003C79D2"/>
    <w:rsid w:val="003C7A28"/>
    <w:rsid w:val="003C7A6F"/>
    <w:rsid w:val="003C7BCA"/>
    <w:rsid w:val="003C7E19"/>
    <w:rsid w:val="003D00D7"/>
    <w:rsid w:val="003D01EA"/>
    <w:rsid w:val="003D027C"/>
    <w:rsid w:val="003D0425"/>
    <w:rsid w:val="003D0518"/>
    <w:rsid w:val="003D0784"/>
    <w:rsid w:val="003D08B4"/>
    <w:rsid w:val="003D08E8"/>
    <w:rsid w:val="003D0B95"/>
    <w:rsid w:val="003D11EA"/>
    <w:rsid w:val="003D13E1"/>
    <w:rsid w:val="003D17D3"/>
    <w:rsid w:val="003D1A63"/>
    <w:rsid w:val="003D1B50"/>
    <w:rsid w:val="003D1C6E"/>
    <w:rsid w:val="003D1DF5"/>
    <w:rsid w:val="003D1FCE"/>
    <w:rsid w:val="003D22DF"/>
    <w:rsid w:val="003D232E"/>
    <w:rsid w:val="003D27AE"/>
    <w:rsid w:val="003D2A66"/>
    <w:rsid w:val="003D2B77"/>
    <w:rsid w:val="003D2CC1"/>
    <w:rsid w:val="003D3021"/>
    <w:rsid w:val="003D3022"/>
    <w:rsid w:val="003D3050"/>
    <w:rsid w:val="003D313F"/>
    <w:rsid w:val="003D34CC"/>
    <w:rsid w:val="003D356B"/>
    <w:rsid w:val="003D362D"/>
    <w:rsid w:val="003D36DD"/>
    <w:rsid w:val="003D36EF"/>
    <w:rsid w:val="003D3AAD"/>
    <w:rsid w:val="003D3AF2"/>
    <w:rsid w:val="003D3D40"/>
    <w:rsid w:val="003D40DA"/>
    <w:rsid w:val="003D44BA"/>
    <w:rsid w:val="003D47BB"/>
    <w:rsid w:val="003D47F9"/>
    <w:rsid w:val="003D4805"/>
    <w:rsid w:val="003D48AB"/>
    <w:rsid w:val="003D4B74"/>
    <w:rsid w:val="003D4C15"/>
    <w:rsid w:val="003D5024"/>
    <w:rsid w:val="003D5037"/>
    <w:rsid w:val="003D5546"/>
    <w:rsid w:val="003D5CF5"/>
    <w:rsid w:val="003D5F5C"/>
    <w:rsid w:val="003D605F"/>
    <w:rsid w:val="003D6275"/>
    <w:rsid w:val="003D628E"/>
    <w:rsid w:val="003D6622"/>
    <w:rsid w:val="003D66F7"/>
    <w:rsid w:val="003D6868"/>
    <w:rsid w:val="003D69A7"/>
    <w:rsid w:val="003D6A01"/>
    <w:rsid w:val="003D6A46"/>
    <w:rsid w:val="003D6C64"/>
    <w:rsid w:val="003D6E94"/>
    <w:rsid w:val="003D718A"/>
    <w:rsid w:val="003D75BC"/>
    <w:rsid w:val="003D7700"/>
    <w:rsid w:val="003D789F"/>
    <w:rsid w:val="003D7B76"/>
    <w:rsid w:val="003D7B90"/>
    <w:rsid w:val="003D7BEA"/>
    <w:rsid w:val="003D7D05"/>
    <w:rsid w:val="003D7E21"/>
    <w:rsid w:val="003D7E6E"/>
    <w:rsid w:val="003D7FAF"/>
    <w:rsid w:val="003E011B"/>
    <w:rsid w:val="003E0128"/>
    <w:rsid w:val="003E0439"/>
    <w:rsid w:val="003E055A"/>
    <w:rsid w:val="003E05E6"/>
    <w:rsid w:val="003E073F"/>
    <w:rsid w:val="003E0980"/>
    <w:rsid w:val="003E0A60"/>
    <w:rsid w:val="003E0BA0"/>
    <w:rsid w:val="003E0DB8"/>
    <w:rsid w:val="003E100D"/>
    <w:rsid w:val="003E101C"/>
    <w:rsid w:val="003E1311"/>
    <w:rsid w:val="003E140B"/>
    <w:rsid w:val="003E14AC"/>
    <w:rsid w:val="003E1807"/>
    <w:rsid w:val="003E18C4"/>
    <w:rsid w:val="003E1931"/>
    <w:rsid w:val="003E19AD"/>
    <w:rsid w:val="003E1A77"/>
    <w:rsid w:val="003E1C66"/>
    <w:rsid w:val="003E1D85"/>
    <w:rsid w:val="003E1E47"/>
    <w:rsid w:val="003E1FAF"/>
    <w:rsid w:val="003E2660"/>
    <w:rsid w:val="003E2967"/>
    <w:rsid w:val="003E2E19"/>
    <w:rsid w:val="003E2FA7"/>
    <w:rsid w:val="003E3487"/>
    <w:rsid w:val="003E37F4"/>
    <w:rsid w:val="003E39E4"/>
    <w:rsid w:val="003E39FE"/>
    <w:rsid w:val="003E3E5E"/>
    <w:rsid w:val="003E3F1A"/>
    <w:rsid w:val="003E4049"/>
    <w:rsid w:val="003E4211"/>
    <w:rsid w:val="003E4389"/>
    <w:rsid w:val="003E447B"/>
    <w:rsid w:val="003E4502"/>
    <w:rsid w:val="003E48FE"/>
    <w:rsid w:val="003E4A64"/>
    <w:rsid w:val="003E4B3F"/>
    <w:rsid w:val="003E4D72"/>
    <w:rsid w:val="003E4F90"/>
    <w:rsid w:val="003E50EE"/>
    <w:rsid w:val="003E5253"/>
    <w:rsid w:val="003E5336"/>
    <w:rsid w:val="003E549B"/>
    <w:rsid w:val="003E54EA"/>
    <w:rsid w:val="003E55EC"/>
    <w:rsid w:val="003E570B"/>
    <w:rsid w:val="003E5913"/>
    <w:rsid w:val="003E59EA"/>
    <w:rsid w:val="003E5AF4"/>
    <w:rsid w:val="003E5B20"/>
    <w:rsid w:val="003E5B53"/>
    <w:rsid w:val="003E5C07"/>
    <w:rsid w:val="003E5D7B"/>
    <w:rsid w:val="003E5E2B"/>
    <w:rsid w:val="003E5F47"/>
    <w:rsid w:val="003E600B"/>
    <w:rsid w:val="003E63B0"/>
    <w:rsid w:val="003E64B7"/>
    <w:rsid w:val="003E6577"/>
    <w:rsid w:val="003E6656"/>
    <w:rsid w:val="003E684F"/>
    <w:rsid w:val="003E6931"/>
    <w:rsid w:val="003E6CEF"/>
    <w:rsid w:val="003E714E"/>
    <w:rsid w:val="003E7197"/>
    <w:rsid w:val="003E7254"/>
    <w:rsid w:val="003E72EA"/>
    <w:rsid w:val="003E7345"/>
    <w:rsid w:val="003E7392"/>
    <w:rsid w:val="003E7619"/>
    <w:rsid w:val="003E766D"/>
    <w:rsid w:val="003E7B8F"/>
    <w:rsid w:val="003E7D4F"/>
    <w:rsid w:val="003F00B7"/>
    <w:rsid w:val="003F011D"/>
    <w:rsid w:val="003F025E"/>
    <w:rsid w:val="003F02F1"/>
    <w:rsid w:val="003F0408"/>
    <w:rsid w:val="003F0545"/>
    <w:rsid w:val="003F094B"/>
    <w:rsid w:val="003F0B2E"/>
    <w:rsid w:val="003F0B4F"/>
    <w:rsid w:val="003F0B5B"/>
    <w:rsid w:val="003F0F2F"/>
    <w:rsid w:val="003F111E"/>
    <w:rsid w:val="003F1819"/>
    <w:rsid w:val="003F2281"/>
    <w:rsid w:val="003F230A"/>
    <w:rsid w:val="003F2337"/>
    <w:rsid w:val="003F2449"/>
    <w:rsid w:val="003F2655"/>
    <w:rsid w:val="003F2790"/>
    <w:rsid w:val="003F2B51"/>
    <w:rsid w:val="003F2C1C"/>
    <w:rsid w:val="003F2F29"/>
    <w:rsid w:val="003F32D1"/>
    <w:rsid w:val="003F338F"/>
    <w:rsid w:val="003F3397"/>
    <w:rsid w:val="003F3418"/>
    <w:rsid w:val="003F3506"/>
    <w:rsid w:val="003F35D9"/>
    <w:rsid w:val="003F3667"/>
    <w:rsid w:val="003F36E5"/>
    <w:rsid w:val="003F3AF3"/>
    <w:rsid w:val="003F3BAF"/>
    <w:rsid w:val="003F3D13"/>
    <w:rsid w:val="003F421D"/>
    <w:rsid w:val="003F42C6"/>
    <w:rsid w:val="003F44A4"/>
    <w:rsid w:val="003F4667"/>
    <w:rsid w:val="003F46E0"/>
    <w:rsid w:val="003F46FB"/>
    <w:rsid w:val="003F4771"/>
    <w:rsid w:val="003F48E4"/>
    <w:rsid w:val="003F4A69"/>
    <w:rsid w:val="003F4C5C"/>
    <w:rsid w:val="003F4CEC"/>
    <w:rsid w:val="003F5038"/>
    <w:rsid w:val="003F5051"/>
    <w:rsid w:val="003F5060"/>
    <w:rsid w:val="003F5438"/>
    <w:rsid w:val="003F5499"/>
    <w:rsid w:val="003F562B"/>
    <w:rsid w:val="003F58EF"/>
    <w:rsid w:val="003F5C0C"/>
    <w:rsid w:val="003F5EC0"/>
    <w:rsid w:val="003F62C6"/>
    <w:rsid w:val="003F643B"/>
    <w:rsid w:val="003F6509"/>
    <w:rsid w:val="003F66F6"/>
    <w:rsid w:val="003F67A0"/>
    <w:rsid w:val="003F68C4"/>
    <w:rsid w:val="003F6EB0"/>
    <w:rsid w:val="003F71FF"/>
    <w:rsid w:val="003F747D"/>
    <w:rsid w:val="003F7658"/>
    <w:rsid w:val="003F7668"/>
    <w:rsid w:val="003F786A"/>
    <w:rsid w:val="003F7AFB"/>
    <w:rsid w:val="003F7B0F"/>
    <w:rsid w:val="003F7C8F"/>
    <w:rsid w:val="003F7D93"/>
    <w:rsid w:val="00400097"/>
    <w:rsid w:val="004002E5"/>
    <w:rsid w:val="00400369"/>
    <w:rsid w:val="004004B4"/>
    <w:rsid w:val="004005CD"/>
    <w:rsid w:val="0040064E"/>
    <w:rsid w:val="00400719"/>
    <w:rsid w:val="00400762"/>
    <w:rsid w:val="00400791"/>
    <w:rsid w:val="00400B01"/>
    <w:rsid w:val="00400B8B"/>
    <w:rsid w:val="00400ED2"/>
    <w:rsid w:val="00401088"/>
    <w:rsid w:val="004011BB"/>
    <w:rsid w:val="004016BF"/>
    <w:rsid w:val="004019A1"/>
    <w:rsid w:val="00401A7D"/>
    <w:rsid w:val="00401B60"/>
    <w:rsid w:val="0040248B"/>
    <w:rsid w:val="00402577"/>
    <w:rsid w:val="0040268E"/>
    <w:rsid w:val="00402735"/>
    <w:rsid w:val="0040281C"/>
    <w:rsid w:val="00402832"/>
    <w:rsid w:val="00402957"/>
    <w:rsid w:val="004029FF"/>
    <w:rsid w:val="00402A25"/>
    <w:rsid w:val="00402B37"/>
    <w:rsid w:val="00402C55"/>
    <w:rsid w:val="00402C79"/>
    <w:rsid w:val="00402D4F"/>
    <w:rsid w:val="00403279"/>
    <w:rsid w:val="0040328A"/>
    <w:rsid w:val="00403378"/>
    <w:rsid w:val="0040341B"/>
    <w:rsid w:val="00403564"/>
    <w:rsid w:val="004036E7"/>
    <w:rsid w:val="00403778"/>
    <w:rsid w:val="004038BB"/>
    <w:rsid w:val="0040394E"/>
    <w:rsid w:val="00403AD7"/>
    <w:rsid w:val="00403C44"/>
    <w:rsid w:val="00403C80"/>
    <w:rsid w:val="00403D86"/>
    <w:rsid w:val="00403E40"/>
    <w:rsid w:val="00403F4D"/>
    <w:rsid w:val="00404203"/>
    <w:rsid w:val="004046A6"/>
    <w:rsid w:val="00404735"/>
    <w:rsid w:val="004049E8"/>
    <w:rsid w:val="004049F6"/>
    <w:rsid w:val="00404A47"/>
    <w:rsid w:val="00404B05"/>
    <w:rsid w:val="00404B73"/>
    <w:rsid w:val="00404CCF"/>
    <w:rsid w:val="004052F6"/>
    <w:rsid w:val="004057D9"/>
    <w:rsid w:val="00405980"/>
    <w:rsid w:val="00405989"/>
    <w:rsid w:val="00405C7B"/>
    <w:rsid w:val="00405DB8"/>
    <w:rsid w:val="00405E23"/>
    <w:rsid w:val="0040632E"/>
    <w:rsid w:val="004064BC"/>
    <w:rsid w:val="00406569"/>
    <w:rsid w:val="00406655"/>
    <w:rsid w:val="00406678"/>
    <w:rsid w:val="004067A0"/>
    <w:rsid w:val="00406B0F"/>
    <w:rsid w:val="00406B9C"/>
    <w:rsid w:val="00406CA1"/>
    <w:rsid w:val="00406D9D"/>
    <w:rsid w:val="0040702D"/>
    <w:rsid w:val="00407189"/>
    <w:rsid w:val="00407724"/>
    <w:rsid w:val="0040772E"/>
    <w:rsid w:val="00407A5B"/>
    <w:rsid w:val="00407BBD"/>
    <w:rsid w:val="00407CDE"/>
    <w:rsid w:val="00407EB6"/>
    <w:rsid w:val="00407ECB"/>
    <w:rsid w:val="00407F4E"/>
    <w:rsid w:val="00407F98"/>
    <w:rsid w:val="004100D2"/>
    <w:rsid w:val="0041027C"/>
    <w:rsid w:val="004103EF"/>
    <w:rsid w:val="00410400"/>
    <w:rsid w:val="004106FE"/>
    <w:rsid w:val="0041098C"/>
    <w:rsid w:val="00410A8C"/>
    <w:rsid w:val="00410F82"/>
    <w:rsid w:val="0041100A"/>
    <w:rsid w:val="0041108A"/>
    <w:rsid w:val="004112E8"/>
    <w:rsid w:val="004112F3"/>
    <w:rsid w:val="004112F7"/>
    <w:rsid w:val="004117D8"/>
    <w:rsid w:val="00411A78"/>
    <w:rsid w:val="00412329"/>
    <w:rsid w:val="004125B4"/>
    <w:rsid w:val="00412849"/>
    <w:rsid w:val="0041285D"/>
    <w:rsid w:val="004129EE"/>
    <w:rsid w:val="00412A1B"/>
    <w:rsid w:val="00412AA9"/>
    <w:rsid w:val="00412B6E"/>
    <w:rsid w:val="00412BEF"/>
    <w:rsid w:val="00412ED6"/>
    <w:rsid w:val="00412EE0"/>
    <w:rsid w:val="00413220"/>
    <w:rsid w:val="00413299"/>
    <w:rsid w:val="004137B7"/>
    <w:rsid w:val="00413A39"/>
    <w:rsid w:val="00413A61"/>
    <w:rsid w:val="00413B86"/>
    <w:rsid w:val="00413C5B"/>
    <w:rsid w:val="00413C5F"/>
    <w:rsid w:val="00413D7A"/>
    <w:rsid w:val="00414309"/>
    <w:rsid w:val="004146AF"/>
    <w:rsid w:val="00414B69"/>
    <w:rsid w:val="00414E58"/>
    <w:rsid w:val="00414EF0"/>
    <w:rsid w:val="00414F31"/>
    <w:rsid w:val="004153F0"/>
    <w:rsid w:val="00415472"/>
    <w:rsid w:val="004154B1"/>
    <w:rsid w:val="00415947"/>
    <w:rsid w:val="0041596B"/>
    <w:rsid w:val="00415B03"/>
    <w:rsid w:val="00415F6B"/>
    <w:rsid w:val="00416385"/>
    <w:rsid w:val="00416441"/>
    <w:rsid w:val="00416562"/>
    <w:rsid w:val="004166EB"/>
    <w:rsid w:val="004169A0"/>
    <w:rsid w:val="004169EF"/>
    <w:rsid w:val="00416A9B"/>
    <w:rsid w:val="00416EDF"/>
    <w:rsid w:val="004172FA"/>
    <w:rsid w:val="0041743E"/>
    <w:rsid w:val="00417646"/>
    <w:rsid w:val="00417725"/>
    <w:rsid w:val="00417AEC"/>
    <w:rsid w:val="00417D1C"/>
    <w:rsid w:val="00417DDE"/>
    <w:rsid w:val="00417FB4"/>
    <w:rsid w:val="00420005"/>
    <w:rsid w:val="004200C2"/>
    <w:rsid w:val="004201AA"/>
    <w:rsid w:val="004203A1"/>
    <w:rsid w:val="00420406"/>
    <w:rsid w:val="004204A7"/>
    <w:rsid w:val="00420849"/>
    <w:rsid w:val="00420B1D"/>
    <w:rsid w:val="00420D06"/>
    <w:rsid w:val="00420D80"/>
    <w:rsid w:val="0042103B"/>
    <w:rsid w:val="004210C6"/>
    <w:rsid w:val="00421489"/>
    <w:rsid w:val="004214F3"/>
    <w:rsid w:val="00421897"/>
    <w:rsid w:val="00421D05"/>
    <w:rsid w:val="00421FB3"/>
    <w:rsid w:val="0042251F"/>
    <w:rsid w:val="004225D7"/>
    <w:rsid w:val="00422741"/>
    <w:rsid w:val="00422C88"/>
    <w:rsid w:val="00423147"/>
    <w:rsid w:val="0042330F"/>
    <w:rsid w:val="00423331"/>
    <w:rsid w:val="00423447"/>
    <w:rsid w:val="004237EF"/>
    <w:rsid w:val="00423829"/>
    <w:rsid w:val="0042393A"/>
    <w:rsid w:val="00423B5D"/>
    <w:rsid w:val="00423BB9"/>
    <w:rsid w:val="00423E7D"/>
    <w:rsid w:val="0042424D"/>
    <w:rsid w:val="00424445"/>
    <w:rsid w:val="00424658"/>
    <w:rsid w:val="00424661"/>
    <w:rsid w:val="004246AD"/>
    <w:rsid w:val="004248A1"/>
    <w:rsid w:val="00424AE7"/>
    <w:rsid w:val="00424CAA"/>
    <w:rsid w:val="0042530C"/>
    <w:rsid w:val="00425829"/>
    <w:rsid w:val="004259E1"/>
    <w:rsid w:val="00425AD8"/>
    <w:rsid w:val="00425F05"/>
    <w:rsid w:val="00426044"/>
    <w:rsid w:val="00426240"/>
    <w:rsid w:val="00426281"/>
    <w:rsid w:val="0042629A"/>
    <w:rsid w:val="00426481"/>
    <w:rsid w:val="004264AE"/>
    <w:rsid w:val="00426571"/>
    <w:rsid w:val="0042663B"/>
    <w:rsid w:val="0042687C"/>
    <w:rsid w:val="00426CAE"/>
    <w:rsid w:val="00426CCD"/>
    <w:rsid w:val="00426EEA"/>
    <w:rsid w:val="00427064"/>
    <w:rsid w:val="00427486"/>
    <w:rsid w:val="004274DD"/>
    <w:rsid w:val="00427581"/>
    <w:rsid w:val="00427678"/>
    <w:rsid w:val="00427726"/>
    <w:rsid w:val="004279A8"/>
    <w:rsid w:val="00427B0F"/>
    <w:rsid w:val="00427B48"/>
    <w:rsid w:val="00427D89"/>
    <w:rsid w:val="00430433"/>
    <w:rsid w:val="00430674"/>
    <w:rsid w:val="0043098A"/>
    <w:rsid w:val="00430B96"/>
    <w:rsid w:val="00430E91"/>
    <w:rsid w:val="00431027"/>
    <w:rsid w:val="00431479"/>
    <w:rsid w:val="00431B23"/>
    <w:rsid w:val="00431BB6"/>
    <w:rsid w:val="00431E65"/>
    <w:rsid w:val="00431EE5"/>
    <w:rsid w:val="0043208E"/>
    <w:rsid w:val="00432207"/>
    <w:rsid w:val="00432A5E"/>
    <w:rsid w:val="00432DE1"/>
    <w:rsid w:val="00432E25"/>
    <w:rsid w:val="00432EB4"/>
    <w:rsid w:val="00432F9F"/>
    <w:rsid w:val="0043315B"/>
    <w:rsid w:val="00433260"/>
    <w:rsid w:val="004333D4"/>
    <w:rsid w:val="0043371F"/>
    <w:rsid w:val="00433971"/>
    <w:rsid w:val="004339CD"/>
    <w:rsid w:val="00433BF4"/>
    <w:rsid w:val="00433FBD"/>
    <w:rsid w:val="00434371"/>
    <w:rsid w:val="00434448"/>
    <w:rsid w:val="0043444F"/>
    <w:rsid w:val="0043460E"/>
    <w:rsid w:val="004346B9"/>
    <w:rsid w:val="0043483F"/>
    <w:rsid w:val="00434C40"/>
    <w:rsid w:val="00434DD8"/>
    <w:rsid w:val="00434F01"/>
    <w:rsid w:val="00435081"/>
    <w:rsid w:val="00435227"/>
    <w:rsid w:val="00435415"/>
    <w:rsid w:val="004356E9"/>
    <w:rsid w:val="00435829"/>
    <w:rsid w:val="00435984"/>
    <w:rsid w:val="00435A94"/>
    <w:rsid w:val="00435BB8"/>
    <w:rsid w:val="00435BCC"/>
    <w:rsid w:val="0043608A"/>
    <w:rsid w:val="00436133"/>
    <w:rsid w:val="00436163"/>
    <w:rsid w:val="00436301"/>
    <w:rsid w:val="00436407"/>
    <w:rsid w:val="004365F4"/>
    <w:rsid w:val="0043666E"/>
    <w:rsid w:val="004367A1"/>
    <w:rsid w:val="00436C46"/>
    <w:rsid w:val="00436F7B"/>
    <w:rsid w:val="00436FB2"/>
    <w:rsid w:val="00437030"/>
    <w:rsid w:val="0043717C"/>
    <w:rsid w:val="004376E8"/>
    <w:rsid w:val="0043779B"/>
    <w:rsid w:val="00437A8F"/>
    <w:rsid w:val="00437BD4"/>
    <w:rsid w:val="00437D37"/>
    <w:rsid w:val="00437F18"/>
    <w:rsid w:val="004401D9"/>
    <w:rsid w:val="004401E3"/>
    <w:rsid w:val="004402DA"/>
    <w:rsid w:val="004403F6"/>
    <w:rsid w:val="00440426"/>
    <w:rsid w:val="00440521"/>
    <w:rsid w:val="0044097C"/>
    <w:rsid w:val="00440B76"/>
    <w:rsid w:val="00440C40"/>
    <w:rsid w:val="00440F8F"/>
    <w:rsid w:val="00441405"/>
    <w:rsid w:val="00441443"/>
    <w:rsid w:val="0044144D"/>
    <w:rsid w:val="004414C1"/>
    <w:rsid w:val="0044160A"/>
    <w:rsid w:val="0044183D"/>
    <w:rsid w:val="0044195F"/>
    <w:rsid w:val="00441D1F"/>
    <w:rsid w:val="00441F61"/>
    <w:rsid w:val="004424A6"/>
    <w:rsid w:val="004424EA"/>
    <w:rsid w:val="0044268E"/>
    <w:rsid w:val="004429F3"/>
    <w:rsid w:val="00442A22"/>
    <w:rsid w:val="00442CBD"/>
    <w:rsid w:val="00442E15"/>
    <w:rsid w:val="00442EA8"/>
    <w:rsid w:val="00442EB6"/>
    <w:rsid w:val="00442EDC"/>
    <w:rsid w:val="00442F38"/>
    <w:rsid w:val="0044318F"/>
    <w:rsid w:val="004432C9"/>
    <w:rsid w:val="004432D9"/>
    <w:rsid w:val="00443590"/>
    <w:rsid w:val="004435DE"/>
    <w:rsid w:val="00443842"/>
    <w:rsid w:val="0044389D"/>
    <w:rsid w:val="004439B4"/>
    <w:rsid w:val="00444062"/>
    <w:rsid w:val="00444167"/>
    <w:rsid w:val="004449F8"/>
    <w:rsid w:val="00444E21"/>
    <w:rsid w:val="00444FF2"/>
    <w:rsid w:val="00445108"/>
    <w:rsid w:val="004456F7"/>
    <w:rsid w:val="004457B3"/>
    <w:rsid w:val="00445A1E"/>
    <w:rsid w:val="00445A80"/>
    <w:rsid w:val="00445F80"/>
    <w:rsid w:val="00445FD2"/>
    <w:rsid w:val="0044607B"/>
    <w:rsid w:val="004460D7"/>
    <w:rsid w:val="004462AB"/>
    <w:rsid w:val="0044649B"/>
    <w:rsid w:val="00446581"/>
    <w:rsid w:val="00446B76"/>
    <w:rsid w:val="00446C03"/>
    <w:rsid w:val="00446C6D"/>
    <w:rsid w:val="00446D5F"/>
    <w:rsid w:val="00446E3B"/>
    <w:rsid w:val="00446F86"/>
    <w:rsid w:val="00446FF0"/>
    <w:rsid w:val="004470C8"/>
    <w:rsid w:val="0044728A"/>
    <w:rsid w:val="0044757B"/>
    <w:rsid w:val="0044759A"/>
    <w:rsid w:val="0044760A"/>
    <w:rsid w:val="00447667"/>
    <w:rsid w:val="0044768C"/>
    <w:rsid w:val="004477F7"/>
    <w:rsid w:val="0044780B"/>
    <w:rsid w:val="00447964"/>
    <w:rsid w:val="00447B03"/>
    <w:rsid w:val="00447BDC"/>
    <w:rsid w:val="00450593"/>
    <w:rsid w:val="0045081C"/>
    <w:rsid w:val="004508BD"/>
    <w:rsid w:val="00450ADB"/>
    <w:rsid w:val="00450D25"/>
    <w:rsid w:val="00450EF8"/>
    <w:rsid w:val="00450F99"/>
    <w:rsid w:val="00450FAB"/>
    <w:rsid w:val="004513B8"/>
    <w:rsid w:val="004514BD"/>
    <w:rsid w:val="00451625"/>
    <w:rsid w:val="00451772"/>
    <w:rsid w:val="00451898"/>
    <w:rsid w:val="004518C8"/>
    <w:rsid w:val="00451A0D"/>
    <w:rsid w:val="00451A66"/>
    <w:rsid w:val="00451E41"/>
    <w:rsid w:val="00451FF6"/>
    <w:rsid w:val="00452109"/>
    <w:rsid w:val="0045222C"/>
    <w:rsid w:val="0045245B"/>
    <w:rsid w:val="004524A6"/>
    <w:rsid w:val="004524AC"/>
    <w:rsid w:val="004524B0"/>
    <w:rsid w:val="00452730"/>
    <w:rsid w:val="00452DD6"/>
    <w:rsid w:val="00452E31"/>
    <w:rsid w:val="00452F09"/>
    <w:rsid w:val="00452F8C"/>
    <w:rsid w:val="0045342B"/>
    <w:rsid w:val="004535F1"/>
    <w:rsid w:val="00453627"/>
    <w:rsid w:val="004539CA"/>
    <w:rsid w:val="00453B9B"/>
    <w:rsid w:val="00453BFD"/>
    <w:rsid w:val="004540D8"/>
    <w:rsid w:val="004543FC"/>
    <w:rsid w:val="0045474B"/>
    <w:rsid w:val="00454BD5"/>
    <w:rsid w:val="00455046"/>
    <w:rsid w:val="0045520E"/>
    <w:rsid w:val="004552CD"/>
    <w:rsid w:val="00455520"/>
    <w:rsid w:val="004556F9"/>
    <w:rsid w:val="00455B00"/>
    <w:rsid w:val="00455CEE"/>
    <w:rsid w:val="00455D40"/>
    <w:rsid w:val="00455E1A"/>
    <w:rsid w:val="00455E29"/>
    <w:rsid w:val="00455E3E"/>
    <w:rsid w:val="00456084"/>
    <w:rsid w:val="004562E5"/>
    <w:rsid w:val="0045631F"/>
    <w:rsid w:val="00456359"/>
    <w:rsid w:val="0045686C"/>
    <w:rsid w:val="00456ABA"/>
    <w:rsid w:val="00456CAE"/>
    <w:rsid w:val="00456CEB"/>
    <w:rsid w:val="00457073"/>
    <w:rsid w:val="004571A3"/>
    <w:rsid w:val="004571A7"/>
    <w:rsid w:val="00457307"/>
    <w:rsid w:val="00457629"/>
    <w:rsid w:val="004576D7"/>
    <w:rsid w:val="00457A4E"/>
    <w:rsid w:val="00457B2B"/>
    <w:rsid w:val="00457B2F"/>
    <w:rsid w:val="00457B6A"/>
    <w:rsid w:val="00457BFF"/>
    <w:rsid w:val="00457CD8"/>
    <w:rsid w:val="00460065"/>
    <w:rsid w:val="004600DF"/>
    <w:rsid w:val="00460126"/>
    <w:rsid w:val="00460492"/>
    <w:rsid w:val="00460787"/>
    <w:rsid w:val="00460934"/>
    <w:rsid w:val="00460FAA"/>
    <w:rsid w:val="0046116C"/>
    <w:rsid w:val="00461569"/>
    <w:rsid w:val="00461A03"/>
    <w:rsid w:val="00461CEF"/>
    <w:rsid w:val="00461EEF"/>
    <w:rsid w:val="00461F83"/>
    <w:rsid w:val="004620EC"/>
    <w:rsid w:val="00462433"/>
    <w:rsid w:val="0046272F"/>
    <w:rsid w:val="00462AE0"/>
    <w:rsid w:val="00462C60"/>
    <w:rsid w:val="004630CA"/>
    <w:rsid w:val="004632E6"/>
    <w:rsid w:val="004632F8"/>
    <w:rsid w:val="004633F9"/>
    <w:rsid w:val="0046358E"/>
    <w:rsid w:val="004635D2"/>
    <w:rsid w:val="00463E1D"/>
    <w:rsid w:val="00463E3A"/>
    <w:rsid w:val="0046413E"/>
    <w:rsid w:val="00464219"/>
    <w:rsid w:val="00464352"/>
    <w:rsid w:val="00464371"/>
    <w:rsid w:val="00464D2C"/>
    <w:rsid w:val="00464D49"/>
    <w:rsid w:val="00464E75"/>
    <w:rsid w:val="00465076"/>
    <w:rsid w:val="004650B9"/>
    <w:rsid w:val="00465347"/>
    <w:rsid w:val="004653E1"/>
    <w:rsid w:val="004656DB"/>
    <w:rsid w:val="004658E8"/>
    <w:rsid w:val="00465C45"/>
    <w:rsid w:val="00465D45"/>
    <w:rsid w:val="00465D82"/>
    <w:rsid w:val="00465DBD"/>
    <w:rsid w:val="00465E8F"/>
    <w:rsid w:val="004661A2"/>
    <w:rsid w:val="0046629E"/>
    <w:rsid w:val="00466328"/>
    <w:rsid w:val="00466588"/>
    <w:rsid w:val="0046677D"/>
    <w:rsid w:val="0046696E"/>
    <w:rsid w:val="004669D4"/>
    <w:rsid w:val="00466DAF"/>
    <w:rsid w:val="00467411"/>
    <w:rsid w:val="00467750"/>
    <w:rsid w:val="00467930"/>
    <w:rsid w:val="00467C7C"/>
    <w:rsid w:val="00467CAB"/>
    <w:rsid w:val="00467D22"/>
    <w:rsid w:val="00467E38"/>
    <w:rsid w:val="00470183"/>
    <w:rsid w:val="0047026D"/>
    <w:rsid w:val="0047030A"/>
    <w:rsid w:val="004704A3"/>
    <w:rsid w:val="004706E4"/>
    <w:rsid w:val="004709EA"/>
    <w:rsid w:val="00470ABA"/>
    <w:rsid w:val="00470C62"/>
    <w:rsid w:val="00470F3A"/>
    <w:rsid w:val="004712D7"/>
    <w:rsid w:val="00471329"/>
    <w:rsid w:val="00471361"/>
    <w:rsid w:val="00471408"/>
    <w:rsid w:val="004714A6"/>
    <w:rsid w:val="004716C1"/>
    <w:rsid w:val="00471884"/>
    <w:rsid w:val="004718D4"/>
    <w:rsid w:val="0047201D"/>
    <w:rsid w:val="004721B7"/>
    <w:rsid w:val="0047233A"/>
    <w:rsid w:val="004723C5"/>
    <w:rsid w:val="004724EE"/>
    <w:rsid w:val="004728A9"/>
    <w:rsid w:val="00472906"/>
    <w:rsid w:val="004729E1"/>
    <w:rsid w:val="00472A10"/>
    <w:rsid w:val="00472B0B"/>
    <w:rsid w:val="00472B4B"/>
    <w:rsid w:val="00472CB5"/>
    <w:rsid w:val="00472CFF"/>
    <w:rsid w:val="00472D85"/>
    <w:rsid w:val="00472E6A"/>
    <w:rsid w:val="00473035"/>
    <w:rsid w:val="004730FD"/>
    <w:rsid w:val="004733D9"/>
    <w:rsid w:val="00473463"/>
    <w:rsid w:val="00473877"/>
    <w:rsid w:val="00473B08"/>
    <w:rsid w:val="00473C0A"/>
    <w:rsid w:val="00473FCC"/>
    <w:rsid w:val="004740C2"/>
    <w:rsid w:val="004742B1"/>
    <w:rsid w:val="004743A7"/>
    <w:rsid w:val="004748C7"/>
    <w:rsid w:val="00474E47"/>
    <w:rsid w:val="00474E9A"/>
    <w:rsid w:val="0047537F"/>
    <w:rsid w:val="0047546C"/>
    <w:rsid w:val="00475600"/>
    <w:rsid w:val="004758D7"/>
    <w:rsid w:val="00475B53"/>
    <w:rsid w:val="00475D7E"/>
    <w:rsid w:val="00476055"/>
    <w:rsid w:val="0047619F"/>
    <w:rsid w:val="00476522"/>
    <w:rsid w:val="0047657A"/>
    <w:rsid w:val="004765BB"/>
    <w:rsid w:val="00476642"/>
    <w:rsid w:val="00476658"/>
    <w:rsid w:val="004766C8"/>
    <w:rsid w:val="00476CF4"/>
    <w:rsid w:val="00476D1C"/>
    <w:rsid w:val="00476D65"/>
    <w:rsid w:val="00476E24"/>
    <w:rsid w:val="00477294"/>
    <w:rsid w:val="004775D0"/>
    <w:rsid w:val="00477618"/>
    <w:rsid w:val="004776FC"/>
    <w:rsid w:val="004777A3"/>
    <w:rsid w:val="004778D0"/>
    <w:rsid w:val="00477915"/>
    <w:rsid w:val="00477A7A"/>
    <w:rsid w:val="00477BC9"/>
    <w:rsid w:val="00477CD6"/>
    <w:rsid w:val="00477DA3"/>
    <w:rsid w:val="00477EB6"/>
    <w:rsid w:val="00480265"/>
    <w:rsid w:val="004803E2"/>
    <w:rsid w:val="0048055F"/>
    <w:rsid w:val="004805E1"/>
    <w:rsid w:val="004806B3"/>
    <w:rsid w:val="00480821"/>
    <w:rsid w:val="00480928"/>
    <w:rsid w:val="00480C30"/>
    <w:rsid w:val="004811A1"/>
    <w:rsid w:val="004812D6"/>
    <w:rsid w:val="004815FF"/>
    <w:rsid w:val="0048162B"/>
    <w:rsid w:val="0048171E"/>
    <w:rsid w:val="0048185C"/>
    <w:rsid w:val="00481A08"/>
    <w:rsid w:val="00481C5B"/>
    <w:rsid w:val="00481F51"/>
    <w:rsid w:val="00482179"/>
    <w:rsid w:val="004823D1"/>
    <w:rsid w:val="00482595"/>
    <w:rsid w:val="00482B67"/>
    <w:rsid w:val="00482DBD"/>
    <w:rsid w:val="00483025"/>
    <w:rsid w:val="00483125"/>
    <w:rsid w:val="0048320C"/>
    <w:rsid w:val="00483274"/>
    <w:rsid w:val="00483642"/>
    <w:rsid w:val="004836C5"/>
    <w:rsid w:val="004836F5"/>
    <w:rsid w:val="004837F0"/>
    <w:rsid w:val="004837F4"/>
    <w:rsid w:val="00483847"/>
    <w:rsid w:val="004838C5"/>
    <w:rsid w:val="00483AEB"/>
    <w:rsid w:val="00483FC8"/>
    <w:rsid w:val="00484104"/>
    <w:rsid w:val="004842CE"/>
    <w:rsid w:val="004842EF"/>
    <w:rsid w:val="0048466D"/>
    <w:rsid w:val="00484835"/>
    <w:rsid w:val="00484892"/>
    <w:rsid w:val="00484B77"/>
    <w:rsid w:val="00484CAB"/>
    <w:rsid w:val="004850BC"/>
    <w:rsid w:val="00485230"/>
    <w:rsid w:val="0048536A"/>
    <w:rsid w:val="00485597"/>
    <w:rsid w:val="004855B3"/>
    <w:rsid w:val="0048578B"/>
    <w:rsid w:val="004859A3"/>
    <w:rsid w:val="00485AF5"/>
    <w:rsid w:val="00485B1C"/>
    <w:rsid w:val="00485B76"/>
    <w:rsid w:val="004860AC"/>
    <w:rsid w:val="0048626E"/>
    <w:rsid w:val="004863AE"/>
    <w:rsid w:val="0048646B"/>
    <w:rsid w:val="00486736"/>
    <w:rsid w:val="0048676E"/>
    <w:rsid w:val="004867F6"/>
    <w:rsid w:val="004869D9"/>
    <w:rsid w:val="00486BF3"/>
    <w:rsid w:val="00486BF4"/>
    <w:rsid w:val="00486DA2"/>
    <w:rsid w:val="004872DA"/>
    <w:rsid w:val="0048735F"/>
    <w:rsid w:val="004877D8"/>
    <w:rsid w:val="004877F4"/>
    <w:rsid w:val="00487824"/>
    <w:rsid w:val="00487966"/>
    <w:rsid w:val="00487B28"/>
    <w:rsid w:val="00487DC8"/>
    <w:rsid w:val="004901A8"/>
    <w:rsid w:val="00490291"/>
    <w:rsid w:val="00490362"/>
    <w:rsid w:val="004905CE"/>
    <w:rsid w:val="004908A1"/>
    <w:rsid w:val="00490BB6"/>
    <w:rsid w:val="00490E62"/>
    <w:rsid w:val="00491001"/>
    <w:rsid w:val="00491018"/>
    <w:rsid w:val="00491041"/>
    <w:rsid w:val="00491154"/>
    <w:rsid w:val="00491596"/>
    <w:rsid w:val="004915A9"/>
    <w:rsid w:val="0049161F"/>
    <w:rsid w:val="0049187D"/>
    <w:rsid w:val="00491A82"/>
    <w:rsid w:val="00491C5B"/>
    <w:rsid w:val="00491CAE"/>
    <w:rsid w:val="00491E63"/>
    <w:rsid w:val="00491E95"/>
    <w:rsid w:val="00491EC6"/>
    <w:rsid w:val="004921B8"/>
    <w:rsid w:val="00492976"/>
    <w:rsid w:val="004929C2"/>
    <w:rsid w:val="004929FD"/>
    <w:rsid w:val="00492B44"/>
    <w:rsid w:val="0049301E"/>
    <w:rsid w:val="004935CC"/>
    <w:rsid w:val="004939C0"/>
    <w:rsid w:val="00493AD4"/>
    <w:rsid w:val="00493D1B"/>
    <w:rsid w:val="004945E7"/>
    <w:rsid w:val="004946B7"/>
    <w:rsid w:val="00494761"/>
    <w:rsid w:val="00494BD0"/>
    <w:rsid w:val="00494E1E"/>
    <w:rsid w:val="004950DE"/>
    <w:rsid w:val="0049529A"/>
    <w:rsid w:val="0049533C"/>
    <w:rsid w:val="0049541F"/>
    <w:rsid w:val="00495446"/>
    <w:rsid w:val="004954B8"/>
    <w:rsid w:val="004957CA"/>
    <w:rsid w:val="0049582F"/>
    <w:rsid w:val="00495B27"/>
    <w:rsid w:val="00495C17"/>
    <w:rsid w:val="0049613E"/>
    <w:rsid w:val="00496313"/>
    <w:rsid w:val="004964A8"/>
    <w:rsid w:val="00496608"/>
    <w:rsid w:val="00496B4D"/>
    <w:rsid w:val="00496D56"/>
    <w:rsid w:val="004972AF"/>
    <w:rsid w:val="0049733B"/>
    <w:rsid w:val="00497477"/>
    <w:rsid w:val="004979C2"/>
    <w:rsid w:val="004A02F5"/>
    <w:rsid w:val="004A0379"/>
    <w:rsid w:val="004A07CE"/>
    <w:rsid w:val="004A0965"/>
    <w:rsid w:val="004A0967"/>
    <w:rsid w:val="004A09D4"/>
    <w:rsid w:val="004A0D07"/>
    <w:rsid w:val="004A0DB6"/>
    <w:rsid w:val="004A0FE5"/>
    <w:rsid w:val="004A1072"/>
    <w:rsid w:val="004A17AF"/>
    <w:rsid w:val="004A193F"/>
    <w:rsid w:val="004A1E06"/>
    <w:rsid w:val="004A1EA6"/>
    <w:rsid w:val="004A1F94"/>
    <w:rsid w:val="004A20C6"/>
    <w:rsid w:val="004A243D"/>
    <w:rsid w:val="004A2A6C"/>
    <w:rsid w:val="004A2C60"/>
    <w:rsid w:val="004A2E3B"/>
    <w:rsid w:val="004A2E62"/>
    <w:rsid w:val="004A3118"/>
    <w:rsid w:val="004A322D"/>
    <w:rsid w:val="004A32CF"/>
    <w:rsid w:val="004A334B"/>
    <w:rsid w:val="004A348B"/>
    <w:rsid w:val="004A359B"/>
    <w:rsid w:val="004A38F1"/>
    <w:rsid w:val="004A3955"/>
    <w:rsid w:val="004A3A6C"/>
    <w:rsid w:val="004A3B3E"/>
    <w:rsid w:val="004A3C9B"/>
    <w:rsid w:val="004A3D0A"/>
    <w:rsid w:val="004A3E04"/>
    <w:rsid w:val="004A42BA"/>
    <w:rsid w:val="004A4575"/>
    <w:rsid w:val="004A4792"/>
    <w:rsid w:val="004A47A0"/>
    <w:rsid w:val="004A4844"/>
    <w:rsid w:val="004A4882"/>
    <w:rsid w:val="004A48EC"/>
    <w:rsid w:val="004A4B20"/>
    <w:rsid w:val="004A4EAC"/>
    <w:rsid w:val="004A5018"/>
    <w:rsid w:val="004A504E"/>
    <w:rsid w:val="004A515C"/>
    <w:rsid w:val="004A51EB"/>
    <w:rsid w:val="004A5698"/>
    <w:rsid w:val="004A5916"/>
    <w:rsid w:val="004A596B"/>
    <w:rsid w:val="004A5B34"/>
    <w:rsid w:val="004A5CAD"/>
    <w:rsid w:val="004A5DEE"/>
    <w:rsid w:val="004A612B"/>
    <w:rsid w:val="004A627C"/>
    <w:rsid w:val="004A63B1"/>
    <w:rsid w:val="004A63FF"/>
    <w:rsid w:val="004A6414"/>
    <w:rsid w:val="004A64E1"/>
    <w:rsid w:val="004A6843"/>
    <w:rsid w:val="004A68A5"/>
    <w:rsid w:val="004A6AEC"/>
    <w:rsid w:val="004A6B79"/>
    <w:rsid w:val="004A6BF8"/>
    <w:rsid w:val="004A6D1B"/>
    <w:rsid w:val="004A6F6B"/>
    <w:rsid w:val="004A6F7C"/>
    <w:rsid w:val="004A7793"/>
    <w:rsid w:val="004A78CD"/>
    <w:rsid w:val="004A7B50"/>
    <w:rsid w:val="004A7D8A"/>
    <w:rsid w:val="004A7E3B"/>
    <w:rsid w:val="004B013A"/>
    <w:rsid w:val="004B0198"/>
    <w:rsid w:val="004B0340"/>
    <w:rsid w:val="004B05F8"/>
    <w:rsid w:val="004B0B7A"/>
    <w:rsid w:val="004B0C30"/>
    <w:rsid w:val="004B0E5F"/>
    <w:rsid w:val="004B0F05"/>
    <w:rsid w:val="004B1201"/>
    <w:rsid w:val="004B1441"/>
    <w:rsid w:val="004B1442"/>
    <w:rsid w:val="004B1AA2"/>
    <w:rsid w:val="004B1B09"/>
    <w:rsid w:val="004B1C34"/>
    <w:rsid w:val="004B20A6"/>
    <w:rsid w:val="004B20A9"/>
    <w:rsid w:val="004B2234"/>
    <w:rsid w:val="004B24BE"/>
    <w:rsid w:val="004B2812"/>
    <w:rsid w:val="004B28D3"/>
    <w:rsid w:val="004B2968"/>
    <w:rsid w:val="004B2A40"/>
    <w:rsid w:val="004B2BBE"/>
    <w:rsid w:val="004B2D7A"/>
    <w:rsid w:val="004B2DCB"/>
    <w:rsid w:val="004B2E4B"/>
    <w:rsid w:val="004B2EB4"/>
    <w:rsid w:val="004B2F54"/>
    <w:rsid w:val="004B3450"/>
    <w:rsid w:val="004B360E"/>
    <w:rsid w:val="004B382F"/>
    <w:rsid w:val="004B38A6"/>
    <w:rsid w:val="004B3994"/>
    <w:rsid w:val="004B3A63"/>
    <w:rsid w:val="004B3B8A"/>
    <w:rsid w:val="004B3E39"/>
    <w:rsid w:val="004B3EEC"/>
    <w:rsid w:val="004B42E4"/>
    <w:rsid w:val="004B44D7"/>
    <w:rsid w:val="004B465C"/>
    <w:rsid w:val="004B46DA"/>
    <w:rsid w:val="004B4B76"/>
    <w:rsid w:val="004B4C9B"/>
    <w:rsid w:val="004B4CA4"/>
    <w:rsid w:val="004B4DCA"/>
    <w:rsid w:val="004B4E42"/>
    <w:rsid w:val="004B51C0"/>
    <w:rsid w:val="004B56BE"/>
    <w:rsid w:val="004B5A90"/>
    <w:rsid w:val="004B66DE"/>
    <w:rsid w:val="004B6C8A"/>
    <w:rsid w:val="004B6FDF"/>
    <w:rsid w:val="004B749C"/>
    <w:rsid w:val="004B7818"/>
    <w:rsid w:val="004B7822"/>
    <w:rsid w:val="004B782F"/>
    <w:rsid w:val="004B7857"/>
    <w:rsid w:val="004B7DE1"/>
    <w:rsid w:val="004B7E72"/>
    <w:rsid w:val="004B7ED0"/>
    <w:rsid w:val="004B7F02"/>
    <w:rsid w:val="004B7FF5"/>
    <w:rsid w:val="004C00CE"/>
    <w:rsid w:val="004C025B"/>
    <w:rsid w:val="004C02AF"/>
    <w:rsid w:val="004C03B2"/>
    <w:rsid w:val="004C0417"/>
    <w:rsid w:val="004C0577"/>
    <w:rsid w:val="004C0696"/>
    <w:rsid w:val="004C077C"/>
    <w:rsid w:val="004C0870"/>
    <w:rsid w:val="004C08F3"/>
    <w:rsid w:val="004C0A07"/>
    <w:rsid w:val="004C0B3D"/>
    <w:rsid w:val="004C0D46"/>
    <w:rsid w:val="004C0D66"/>
    <w:rsid w:val="004C0DBC"/>
    <w:rsid w:val="004C0F75"/>
    <w:rsid w:val="004C0FC6"/>
    <w:rsid w:val="004C110D"/>
    <w:rsid w:val="004C11B4"/>
    <w:rsid w:val="004C12E7"/>
    <w:rsid w:val="004C1A6F"/>
    <w:rsid w:val="004C1BBB"/>
    <w:rsid w:val="004C1D02"/>
    <w:rsid w:val="004C1F02"/>
    <w:rsid w:val="004C20EC"/>
    <w:rsid w:val="004C223B"/>
    <w:rsid w:val="004C22B5"/>
    <w:rsid w:val="004C2465"/>
    <w:rsid w:val="004C252A"/>
    <w:rsid w:val="004C272E"/>
    <w:rsid w:val="004C29F0"/>
    <w:rsid w:val="004C2BDA"/>
    <w:rsid w:val="004C2DA7"/>
    <w:rsid w:val="004C301A"/>
    <w:rsid w:val="004C3616"/>
    <w:rsid w:val="004C379D"/>
    <w:rsid w:val="004C37DF"/>
    <w:rsid w:val="004C3B9F"/>
    <w:rsid w:val="004C4031"/>
    <w:rsid w:val="004C45C0"/>
    <w:rsid w:val="004C4978"/>
    <w:rsid w:val="004C4AEE"/>
    <w:rsid w:val="004C4C4D"/>
    <w:rsid w:val="004C4D8E"/>
    <w:rsid w:val="004C4EE5"/>
    <w:rsid w:val="004C4F43"/>
    <w:rsid w:val="004C4FD5"/>
    <w:rsid w:val="004C56AC"/>
    <w:rsid w:val="004C58CA"/>
    <w:rsid w:val="004C58F8"/>
    <w:rsid w:val="004C605C"/>
    <w:rsid w:val="004C67B9"/>
    <w:rsid w:val="004C6FD6"/>
    <w:rsid w:val="004C6FE0"/>
    <w:rsid w:val="004C6FEC"/>
    <w:rsid w:val="004C7397"/>
    <w:rsid w:val="004C7978"/>
    <w:rsid w:val="004C799D"/>
    <w:rsid w:val="004C7B28"/>
    <w:rsid w:val="004C7CA1"/>
    <w:rsid w:val="004C7FF9"/>
    <w:rsid w:val="004D017D"/>
    <w:rsid w:val="004D02A4"/>
    <w:rsid w:val="004D0BC4"/>
    <w:rsid w:val="004D0D11"/>
    <w:rsid w:val="004D10B3"/>
    <w:rsid w:val="004D126A"/>
    <w:rsid w:val="004D13F2"/>
    <w:rsid w:val="004D1B12"/>
    <w:rsid w:val="004D1CC3"/>
    <w:rsid w:val="004D2575"/>
    <w:rsid w:val="004D2637"/>
    <w:rsid w:val="004D2A8F"/>
    <w:rsid w:val="004D2DDE"/>
    <w:rsid w:val="004D2E43"/>
    <w:rsid w:val="004D308C"/>
    <w:rsid w:val="004D33B2"/>
    <w:rsid w:val="004D34F4"/>
    <w:rsid w:val="004D3684"/>
    <w:rsid w:val="004D36B8"/>
    <w:rsid w:val="004D3EE8"/>
    <w:rsid w:val="004D3F36"/>
    <w:rsid w:val="004D3FDC"/>
    <w:rsid w:val="004D4069"/>
    <w:rsid w:val="004D407B"/>
    <w:rsid w:val="004D40C3"/>
    <w:rsid w:val="004D411B"/>
    <w:rsid w:val="004D4458"/>
    <w:rsid w:val="004D4A75"/>
    <w:rsid w:val="004D4B1F"/>
    <w:rsid w:val="004D4D68"/>
    <w:rsid w:val="004D4DF8"/>
    <w:rsid w:val="004D57F4"/>
    <w:rsid w:val="004D5846"/>
    <w:rsid w:val="004D5F2D"/>
    <w:rsid w:val="004D60CC"/>
    <w:rsid w:val="004D633B"/>
    <w:rsid w:val="004D64F7"/>
    <w:rsid w:val="004D6514"/>
    <w:rsid w:val="004D65DC"/>
    <w:rsid w:val="004D66BF"/>
    <w:rsid w:val="004D6835"/>
    <w:rsid w:val="004D6976"/>
    <w:rsid w:val="004D6A5D"/>
    <w:rsid w:val="004D6BFA"/>
    <w:rsid w:val="004D6E43"/>
    <w:rsid w:val="004D6F68"/>
    <w:rsid w:val="004D703C"/>
    <w:rsid w:val="004D70F2"/>
    <w:rsid w:val="004D71BA"/>
    <w:rsid w:val="004D73D9"/>
    <w:rsid w:val="004D7829"/>
    <w:rsid w:val="004D78DC"/>
    <w:rsid w:val="004D7987"/>
    <w:rsid w:val="004D7A90"/>
    <w:rsid w:val="004D7C1C"/>
    <w:rsid w:val="004D7D22"/>
    <w:rsid w:val="004E0001"/>
    <w:rsid w:val="004E00EE"/>
    <w:rsid w:val="004E063B"/>
    <w:rsid w:val="004E06BA"/>
    <w:rsid w:val="004E081E"/>
    <w:rsid w:val="004E0927"/>
    <w:rsid w:val="004E0BE2"/>
    <w:rsid w:val="004E0EBD"/>
    <w:rsid w:val="004E120F"/>
    <w:rsid w:val="004E134E"/>
    <w:rsid w:val="004E1380"/>
    <w:rsid w:val="004E1755"/>
    <w:rsid w:val="004E19B1"/>
    <w:rsid w:val="004E1A62"/>
    <w:rsid w:val="004E1B2B"/>
    <w:rsid w:val="004E1B63"/>
    <w:rsid w:val="004E1FB5"/>
    <w:rsid w:val="004E208B"/>
    <w:rsid w:val="004E23D8"/>
    <w:rsid w:val="004E2719"/>
    <w:rsid w:val="004E29C2"/>
    <w:rsid w:val="004E2A69"/>
    <w:rsid w:val="004E2F5B"/>
    <w:rsid w:val="004E2FEE"/>
    <w:rsid w:val="004E327E"/>
    <w:rsid w:val="004E32D5"/>
    <w:rsid w:val="004E336F"/>
    <w:rsid w:val="004E3B80"/>
    <w:rsid w:val="004E3B97"/>
    <w:rsid w:val="004E3D0C"/>
    <w:rsid w:val="004E3D0E"/>
    <w:rsid w:val="004E3E3C"/>
    <w:rsid w:val="004E4087"/>
    <w:rsid w:val="004E4137"/>
    <w:rsid w:val="004E4138"/>
    <w:rsid w:val="004E4482"/>
    <w:rsid w:val="004E495E"/>
    <w:rsid w:val="004E4B6C"/>
    <w:rsid w:val="004E4E2E"/>
    <w:rsid w:val="004E4E62"/>
    <w:rsid w:val="004E4F03"/>
    <w:rsid w:val="004E4FA9"/>
    <w:rsid w:val="004E5080"/>
    <w:rsid w:val="004E51C2"/>
    <w:rsid w:val="004E529B"/>
    <w:rsid w:val="004E5434"/>
    <w:rsid w:val="004E5558"/>
    <w:rsid w:val="004E565B"/>
    <w:rsid w:val="004E5CA4"/>
    <w:rsid w:val="004E5CCB"/>
    <w:rsid w:val="004E5D9B"/>
    <w:rsid w:val="004E6674"/>
    <w:rsid w:val="004E6719"/>
    <w:rsid w:val="004E6BD7"/>
    <w:rsid w:val="004E6DA2"/>
    <w:rsid w:val="004E71E7"/>
    <w:rsid w:val="004E73D5"/>
    <w:rsid w:val="004E79A5"/>
    <w:rsid w:val="004F0055"/>
    <w:rsid w:val="004F0078"/>
    <w:rsid w:val="004F0084"/>
    <w:rsid w:val="004F00FA"/>
    <w:rsid w:val="004F0147"/>
    <w:rsid w:val="004F0535"/>
    <w:rsid w:val="004F0A21"/>
    <w:rsid w:val="004F0A26"/>
    <w:rsid w:val="004F0BB8"/>
    <w:rsid w:val="004F0C3E"/>
    <w:rsid w:val="004F0DBA"/>
    <w:rsid w:val="004F0E89"/>
    <w:rsid w:val="004F126A"/>
    <w:rsid w:val="004F165F"/>
    <w:rsid w:val="004F181C"/>
    <w:rsid w:val="004F18BE"/>
    <w:rsid w:val="004F191F"/>
    <w:rsid w:val="004F1A8B"/>
    <w:rsid w:val="004F1B15"/>
    <w:rsid w:val="004F1CDF"/>
    <w:rsid w:val="004F216A"/>
    <w:rsid w:val="004F21BE"/>
    <w:rsid w:val="004F235C"/>
    <w:rsid w:val="004F24DD"/>
    <w:rsid w:val="004F2615"/>
    <w:rsid w:val="004F2873"/>
    <w:rsid w:val="004F297F"/>
    <w:rsid w:val="004F2C07"/>
    <w:rsid w:val="004F2C2C"/>
    <w:rsid w:val="004F2D04"/>
    <w:rsid w:val="004F2D7A"/>
    <w:rsid w:val="004F2E56"/>
    <w:rsid w:val="004F2F41"/>
    <w:rsid w:val="004F34E7"/>
    <w:rsid w:val="004F3517"/>
    <w:rsid w:val="004F3777"/>
    <w:rsid w:val="004F396E"/>
    <w:rsid w:val="004F3B92"/>
    <w:rsid w:val="004F3EB5"/>
    <w:rsid w:val="004F464E"/>
    <w:rsid w:val="004F4681"/>
    <w:rsid w:val="004F47DF"/>
    <w:rsid w:val="004F4B60"/>
    <w:rsid w:val="004F4B90"/>
    <w:rsid w:val="004F4BD2"/>
    <w:rsid w:val="004F4C3C"/>
    <w:rsid w:val="004F4D78"/>
    <w:rsid w:val="004F4DF3"/>
    <w:rsid w:val="004F5068"/>
    <w:rsid w:val="004F5190"/>
    <w:rsid w:val="004F526F"/>
    <w:rsid w:val="004F533B"/>
    <w:rsid w:val="004F561A"/>
    <w:rsid w:val="004F584E"/>
    <w:rsid w:val="004F596A"/>
    <w:rsid w:val="004F5A51"/>
    <w:rsid w:val="004F5B01"/>
    <w:rsid w:val="004F5B6D"/>
    <w:rsid w:val="004F5CBA"/>
    <w:rsid w:val="004F5E35"/>
    <w:rsid w:val="004F5EE3"/>
    <w:rsid w:val="004F5FD9"/>
    <w:rsid w:val="004F60AF"/>
    <w:rsid w:val="004F617F"/>
    <w:rsid w:val="004F62C1"/>
    <w:rsid w:val="004F64D2"/>
    <w:rsid w:val="004F6558"/>
    <w:rsid w:val="004F6685"/>
    <w:rsid w:val="004F66F3"/>
    <w:rsid w:val="004F69CD"/>
    <w:rsid w:val="004F6E77"/>
    <w:rsid w:val="004F6F46"/>
    <w:rsid w:val="004F7076"/>
    <w:rsid w:val="004F7191"/>
    <w:rsid w:val="004F7631"/>
    <w:rsid w:val="004F76DB"/>
    <w:rsid w:val="004F7933"/>
    <w:rsid w:val="004F7B8F"/>
    <w:rsid w:val="005002AC"/>
    <w:rsid w:val="00500601"/>
    <w:rsid w:val="00500666"/>
    <w:rsid w:val="00500720"/>
    <w:rsid w:val="0050082E"/>
    <w:rsid w:val="0050092C"/>
    <w:rsid w:val="0050093E"/>
    <w:rsid w:val="00500B23"/>
    <w:rsid w:val="00500D03"/>
    <w:rsid w:val="00500F2F"/>
    <w:rsid w:val="00500FDA"/>
    <w:rsid w:val="005011B1"/>
    <w:rsid w:val="005013D5"/>
    <w:rsid w:val="0050155B"/>
    <w:rsid w:val="00501B99"/>
    <w:rsid w:val="00501D6D"/>
    <w:rsid w:val="00501EBC"/>
    <w:rsid w:val="005022EE"/>
    <w:rsid w:val="00502751"/>
    <w:rsid w:val="00502BB2"/>
    <w:rsid w:val="00502CF9"/>
    <w:rsid w:val="00502F21"/>
    <w:rsid w:val="005033E7"/>
    <w:rsid w:val="005036BE"/>
    <w:rsid w:val="00503824"/>
    <w:rsid w:val="00503835"/>
    <w:rsid w:val="00503A02"/>
    <w:rsid w:val="00503D68"/>
    <w:rsid w:val="00503DFC"/>
    <w:rsid w:val="00503E19"/>
    <w:rsid w:val="00503E71"/>
    <w:rsid w:val="0050430D"/>
    <w:rsid w:val="00504328"/>
    <w:rsid w:val="00504402"/>
    <w:rsid w:val="005048B8"/>
    <w:rsid w:val="00504A7C"/>
    <w:rsid w:val="00504D06"/>
    <w:rsid w:val="00504D50"/>
    <w:rsid w:val="00504FC9"/>
    <w:rsid w:val="00505908"/>
    <w:rsid w:val="00505964"/>
    <w:rsid w:val="00505ABC"/>
    <w:rsid w:val="00505C5B"/>
    <w:rsid w:val="005065EE"/>
    <w:rsid w:val="0050661E"/>
    <w:rsid w:val="00506639"/>
    <w:rsid w:val="0050667C"/>
    <w:rsid w:val="00506BE6"/>
    <w:rsid w:val="00506C1F"/>
    <w:rsid w:val="00506C58"/>
    <w:rsid w:val="00507108"/>
    <w:rsid w:val="00507450"/>
    <w:rsid w:val="005075E8"/>
    <w:rsid w:val="00507644"/>
    <w:rsid w:val="00507827"/>
    <w:rsid w:val="00507A2E"/>
    <w:rsid w:val="00507B42"/>
    <w:rsid w:val="00507C7D"/>
    <w:rsid w:val="00507C87"/>
    <w:rsid w:val="00507D30"/>
    <w:rsid w:val="00507E7F"/>
    <w:rsid w:val="005100E7"/>
    <w:rsid w:val="005103E2"/>
    <w:rsid w:val="00510954"/>
    <w:rsid w:val="00510A7F"/>
    <w:rsid w:val="00510B66"/>
    <w:rsid w:val="00510CE3"/>
    <w:rsid w:val="00510EEB"/>
    <w:rsid w:val="00511153"/>
    <w:rsid w:val="0051152B"/>
    <w:rsid w:val="00511644"/>
    <w:rsid w:val="0051166D"/>
    <w:rsid w:val="0051176D"/>
    <w:rsid w:val="005117F7"/>
    <w:rsid w:val="0051184B"/>
    <w:rsid w:val="00511900"/>
    <w:rsid w:val="00511D54"/>
    <w:rsid w:val="00511E34"/>
    <w:rsid w:val="005120CC"/>
    <w:rsid w:val="0051211F"/>
    <w:rsid w:val="00512333"/>
    <w:rsid w:val="00512334"/>
    <w:rsid w:val="0051240B"/>
    <w:rsid w:val="0051258D"/>
    <w:rsid w:val="005125B0"/>
    <w:rsid w:val="005126A2"/>
    <w:rsid w:val="005127F7"/>
    <w:rsid w:val="0051288E"/>
    <w:rsid w:val="00512A7B"/>
    <w:rsid w:val="00512B70"/>
    <w:rsid w:val="00512C4C"/>
    <w:rsid w:val="00512EB7"/>
    <w:rsid w:val="00512F3E"/>
    <w:rsid w:val="00513001"/>
    <w:rsid w:val="005130FF"/>
    <w:rsid w:val="00513158"/>
    <w:rsid w:val="00513386"/>
    <w:rsid w:val="00513B25"/>
    <w:rsid w:val="00513D4E"/>
    <w:rsid w:val="00513D7A"/>
    <w:rsid w:val="00513F7A"/>
    <w:rsid w:val="0051426A"/>
    <w:rsid w:val="00514311"/>
    <w:rsid w:val="005143E9"/>
    <w:rsid w:val="0051442E"/>
    <w:rsid w:val="0051494F"/>
    <w:rsid w:val="00514BCB"/>
    <w:rsid w:val="00514E22"/>
    <w:rsid w:val="00515522"/>
    <w:rsid w:val="0051597D"/>
    <w:rsid w:val="0051599A"/>
    <w:rsid w:val="00515A27"/>
    <w:rsid w:val="00515ADC"/>
    <w:rsid w:val="00516083"/>
    <w:rsid w:val="00516354"/>
    <w:rsid w:val="0051663A"/>
    <w:rsid w:val="00516690"/>
    <w:rsid w:val="005166E0"/>
    <w:rsid w:val="005169BA"/>
    <w:rsid w:val="0051721E"/>
    <w:rsid w:val="00517338"/>
    <w:rsid w:val="00517587"/>
    <w:rsid w:val="00517629"/>
    <w:rsid w:val="00517CFC"/>
    <w:rsid w:val="00517DC7"/>
    <w:rsid w:val="005201E5"/>
    <w:rsid w:val="0052036B"/>
    <w:rsid w:val="0052045F"/>
    <w:rsid w:val="00520483"/>
    <w:rsid w:val="00520C1E"/>
    <w:rsid w:val="00520CF1"/>
    <w:rsid w:val="00520EB4"/>
    <w:rsid w:val="005211F4"/>
    <w:rsid w:val="00521485"/>
    <w:rsid w:val="0052157F"/>
    <w:rsid w:val="0052161B"/>
    <w:rsid w:val="0052164C"/>
    <w:rsid w:val="005219BF"/>
    <w:rsid w:val="00522440"/>
    <w:rsid w:val="005224A9"/>
    <w:rsid w:val="00522FB0"/>
    <w:rsid w:val="005231EE"/>
    <w:rsid w:val="00523246"/>
    <w:rsid w:val="0052349B"/>
    <w:rsid w:val="005238C7"/>
    <w:rsid w:val="00523935"/>
    <w:rsid w:val="005239D6"/>
    <w:rsid w:val="00523BDC"/>
    <w:rsid w:val="00523E85"/>
    <w:rsid w:val="00523EF2"/>
    <w:rsid w:val="00524B95"/>
    <w:rsid w:val="00524B9B"/>
    <w:rsid w:val="00524BF7"/>
    <w:rsid w:val="00524C4A"/>
    <w:rsid w:val="00524D08"/>
    <w:rsid w:val="00524D12"/>
    <w:rsid w:val="00524F2B"/>
    <w:rsid w:val="0052500E"/>
    <w:rsid w:val="00525123"/>
    <w:rsid w:val="005251D9"/>
    <w:rsid w:val="0052541B"/>
    <w:rsid w:val="0052570D"/>
    <w:rsid w:val="0052572D"/>
    <w:rsid w:val="00525801"/>
    <w:rsid w:val="00525EFE"/>
    <w:rsid w:val="00526322"/>
    <w:rsid w:val="005264B0"/>
    <w:rsid w:val="005268AC"/>
    <w:rsid w:val="00526BD2"/>
    <w:rsid w:val="00526C05"/>
    <w:rsid w:val="00526D90"/>
    <w:rsid w:val="00526DA9"/>
    <w:rsid w:val="005274D7"/>
    <w:rsid w:val="0052781A"/>
    <w:rsid w:val="00527C5A"/>
    <w:rsid w:val="00527EB0"/>
    <w:rsid w:val="00530044"/>
    <w:rsid w:val="00530236"/>
    <w:rsid w:val="00530243"/>
    <w:rsid w:val="00530718"/>
    <w:rsid w:val="005308AF"/>
    <w:rsid w:val="005308B8"/>
    <w:rsid w:val="00530C5F"/>
    <w:rsid w:val="00530D6B"/>
    <w:rsid w:val="00530ECD"/>
    <w:rsid w:val="00530F53"/>
    <w:rsid w:val="00531024"/>
    <w:rsid w:val="005315B2"/>
    <w:rsid w:val="005315F1"/>
    <w:rsid w:val="00531710"/>
    <w:rsid w:val="00531B90"/>
    <w:rsid w:val="00531BBB"/>
    <w:rsid w:val="00531CA1"/>
    <w:rsid w:val="00531E2B"/>
    <w:rsid w:val="00531E72"/>
    <w:rsid w:val="00531F4A"/>
    <w:rsid w:val="0053213A"/>
    <w:rsid w:val="00532188"/>
    <w:rsid w:val="005323FB"/>
    <w:rsid w:val="005325A3"/>
    <w:rsid w:val="005327E3"/>
    <w:rsid w:val="00532841"/>
    <w:rsid w:val="005328F0"/>
    <w:rsid w:val="00532C08"/>
    <w:rsid w:val="00532DD7"/>
    <w:rsid w:val="00532E2A"/>
    <w:rsid w:val="005330C8"/>
    <w:rsid w:val="00533313"/>
    <w:rsid w:val="0053334A"/>
    <w:rsid w:val="00533360"/>
    <w:rsid w:val="00533396"/>
    <w:rsid w:val="0053360D"/>
    <w:rsid w:val="005337BA"/>
    <w:rsid w:val="005338B8"/>
    <w:rsid w:val="00533A09"/>
    <w:rsid w:val="00533C1E"/>
    <w:rsid w:val="00533C6B"/>
    <w:rsid w:val="00533D74"/>
    <w:rsid w:val="00533F95"/>
    <w:rsid w:val="005342E2"/>
    <w:rsid w:val="0053489D"/>
    <w:rsid w:val="00534A18"/>
    <w:rsid w:val="00534A38"/>
    <w:rsid w:val="00534C93"/>
    <w:rsid w:val="005350AE"/>
    <w:rsid w:val="005351A5"/>
    <w:rsid w:val="00535317"/>
    <w:rsid w:val="00535618"/>
    <w:rsid w:val="0053574F"/>
    <w:rsid w:val="00535915"/>
    <w:rsid w:val="005359E8"/>
    <w:rsid w:val="00535B01"/>
    <w:rsid w:val="00535C43"/>
    <w:rsid w:val="00535C75"/>
    <w:rsid w:val="00535E41"/>
    <w:rsid w:val="0053601F"/>
    <w:rsid w:val="0053624B"/>
    <w:rsid w:val="00536365"/>
    <w:rsid w:val="0053637D"/>
    <w:rsid w:val="00536454"/>
    <w:rsid w:val="00536A11"/>
    <w:rsid w:val="00537070"/>
    <w:rsid w:val="005370A9"/>
    <w:rsid w:val="00537322"/>
    <w:rsid w:val="00537505"/>
    <w:rsid w:val="005375E2"/>
    <w:rsid w:val="00537638"/>
    <w:rsid w:val="0053768B"/>
    <w:rsid w:val="005376BB"/>
    <w:rsid w:val="00537805"/>
    <w:rsid w:val="00537D45"/>
    <w:rsid w:val="00537E82"/>
    <w:rsid w:val="0054003B"/>
    <w:rsid w:val="00540211"/>
    <w:rsid w:val="005404C5"/>
    <w:rsid w:val="0054051D"/>
    <w:rsid w:val="005405A6"/>
    <w:rsid w:val="005406F2"/>
    <w:rsid w:val="005409C8"/>
    <w:rsid w:val="00540ABF"/>
    <w:rsid w:val="00540B4B"/>
    <w:rsid w:val="00540FAB"/>
    <w:rsid w:val="005411FC"/>
    <w:rsid w:val="005412A9"/>
    <w:rsid w:val="0054138F"/>
    <w:rsid w:val="00541835"/>
    <w:rsid w:val="00541924"/>
    <w:rsid w:val="005419BF"/>
    <w:rsid w:val="00541A1C"/>
    <w:rsid w:val="00541ABF"/>
    <w:rsid w:val="00541BA5"/>
    <w:rsid w:val="00541BF8"/>
    <w:rsid w:val="00541E07"/>
    <w:rsid w:val="0054207D"/>
    <w:rsid w:val="005420D2"/>
    <w:rsid w:val="00542297"/>
    <w:rsid w:val="005423AB"/>
    <w:rsid w:val="005424E3"/>
    <w:rsid w:val="00542838"/>
    <w:rsid w:val="00542961"/>
    <w:rsid w:val="00542C6B"/>
    <w:rsid w:val="00542D23"/>
    <w:rsid w:val="005433EC"/>
    <w:rsid w:val="00543400"/>
    <w:rsid w:val="005436F9"/>
    <w:rsid w:val="00543823"/>
    <w:rsid w:val="0054394C"/>
    <w:rsid w:val="00543992"/>
    <w:rsid w:val="005440BD"/>
    <w:rsid w:val="0054412E"/>
    <w:rsid w:val="00544199"/>
    <w:rsid w:val="005443B4"/>
    <w:rsid w:val="005446FF"/>
    <w:rsid w:val="00544879"/>
    <w:rsid w:val="00544F09"/>
    <w:rsid w:val="0054513E"/>
    <w:rsid w:val="005451E9"/>
    <w:rsid w:val="0054548D"/>
    <w:rsid w:val="0054578B"/>
    <w:rsid w:val="00546202"/>
    <w:rsid w:val="005462A9"/>
    <w:rsid w:val="00546512"/>
    <w:rsid w:val="00546600"/>
    <w:rsid w:val="0054679B"/>
    <w:rsid w:val="0054698B"/>
    <w:rsid w:val="00546B4C"/>
    <w:rsid w:val="00546BE4"/>
    <w:rsid w:val="00546DCE"/>
    <w:rsid w:val="005471C3"/>
    <w:rsid w:val="00547733"/>
    <w:rsid w:val="005479B5"/>
    <w:rsid w:val="00547A10"/>
    <w:rsid w:val="00547ADD"/>
    <w:rsid w:val="00547B98"/>
    <w:rsid w:val="00547D43"/>
    <w:rsid w:val="005501B4"/>
    <w:rsid w:val="005505CF"/>
    <w:rsid w:val="00550739"/>
    <w:rsid w:val="005507E5"/>
    <w:rsid w:val="0055080C"/>
    <w:rsid w:val="00550A30"/>
    <w:rsid w:val="00550E7E"/>
    <w:rsid w:val="00550FC0"/>
    <w:rsid w:val="0055164B"/>
    <w:rsid w:val="00551DD9"/>
    <w:rsid w:val="00551EF1"/>
    <w:rsid w:val="00551F24"/>
    <w:rsid w:val="00551F7C"/>
    <w:rsid w:val="00551F7F"/>
    <w:rsid w:val="0055200F"/>
    <w:rsid w:val="005520FE"/>
    <w:rsid w:val="00552133"/>
    <w:rsid w:val="005522FB"/>
    <w:rsid w:val="00552432"/>
    <w:rsid w:val="005525DC"/>
    <w:rsid w:val="005527BA"/>
    <w:rsid w:val="005528AE"/>
    <w:rsid w:val="00552B23"/>
    <w:rsid w:val="00552DD7"/>
    <w:rsid w:val="00552E26"/>
    <w:rsid w:val="005530C5"/>
    <w:rsid w:val="0055313B"/>
    <w:rsid w:val="005536F7"/>
    <w:rsid w:val="00553771"/>
    <w:rsid w:val="00553966"/>
    <w:rsid w:val="00553A8A"/>
    <w:rsid w:val="00553B16"/>
    <w:rsid w:val="00553D15"/>
    <w:rsid w:val="00553D50"/>
    <w:rsid w:val="00553D7E"/>
    <w:rsid w:val="00553FA0"/>
    <w:rsid w:val="005547D0"/>
    <w:rsid w:val="0055492A"/>
    <w:rsid w:val="00554A4E"/>
    <w:rsid w:val="00554ADB"/>
    <w:rsid w:val="00554B5E"/>
    <w:rsid w:val="00554D4A"/>
    <w:rsid w:val="005554B7"/>
    <w:rsid w:val="0055569A"/>
    <w:rsid w:val="005558D2"/>
    <w:rsid w:val="005559D0"/>
    <w:rsid w:val="00555DF9"/>
    <w:rsid w:val="00555ECF"/>
    <w:rsid w:val="00556130"/>
    <w:rsid w:val="00556173"/>
    <w:rsid w:val="0055668A"/>
    <w:rsid w:val="005567AE"/>
    <w:rsid w:val="005567B0"/>
    <w:rsid w:val="0055684D"/>
    <w:rsid w:val="00556999"/>
    <w:rsid w:val="00556BA7"/>
    <w:rsid w:val="00556E44"/>
    <w:rsid w:val="00556F5B"/>
    <w:rsid w:val="00557415"/>
    <w:rsid w:val="00557547"/>
    <w:rsid w:val="00557707"/>
    <w:rsid w:val="005579C1"/>
    <w:rsid w:val="00557C23"/>
    <w:rsid w:val="00557C9C"/>
    <w:rsid w:val="00557DE7"/>
    <w:rsid w:val="00557E00"/>
    <w:rsid w:val="00560334"/>
    <w:rsid w:val="00560709"/>
    <w:rsid w:val="00560B42"/>
    <w:rsid w:val="00561258"/>
    <w:rsid w:val="00561326"/>
    <w:rsid w:val="00561404"/>
    <w:rsid w:val="0056152D"/>
    <w:rsid w:val="00561A2B"/>
    <w:rsid w:val="00561B20"/>
    <w:rsid w:val="00561B3D"/>
    <w:rsid w:val="00561B53"/>
    <w:rsid w:val="00561BA8"/>
    <w:rsid w:val="00561D7D"/>
    <w:rsid w:val="00561E6F"/>
    <w:rsid w:val="0056207F"/>
    <w:rsid w:val="0056211C"/>
    <w:rsid w:val="00562152"/>
    <w:rsid w:val="0056238B"/>
    <w:rsid w:val="00562CB8"/>
    <w:rsid w:val="00562D7E"/>
    <w:rsid w:val="00562DC6"/>
    <w:rsid w:val="00562F6E"/>
    <w:rsid w:val="005630F4"/>
    <w:rsid w:val="0056323B"/>
    <w:rsid w:val="005634F4"/>
    <w:rsid w:val="0056374F"/>
    <w:rsid w:val="00563773"/>
    <w:rsid w:val="00563AC3"/>
    <w:rsid w:val="00563AF4"/>
    <w:rsid w:val="00563C7D"/>
    <w:rsid w:val="00564173"/>
    <w:rsid w:val="005642E8"/>
    <w:rsid w:val="00564356"/>
    <w:rsid w:val="00564438"/>
    <w:rsid w:val="0056455D"/>
    <w:rsid w:val="005647C6"/>
    <w:rsid w:val="00564F5C"/>
    <w:rsid w:val="00565008"/>
    <w:rsid w:val="00565374"/>
    <w:rsid w:val="0056563C"/>
    <w:rsid w:val="00565673"/>
    <w:rsid w:val="005656CA"/>
    <w:rsid w:val="005659D0"/>
    <w:rsid w:val="00565A79"/>
    <w:rsid w:val="00565B80"/>
    <w:rsid w:val="00565CA8"/>
    <w:rsid w:val="00565DCE"/>
    <w:rsid w:val="00565ED3"/>
    <w:rsid w:val="00566089"/>
    <w:rsid w:val="005660BE"/>
    <w:rsid w:val="005660F9"/>
    <w:rsid w:val="00566424"/>
    <w:rsid w:val="0056670D"/>
    <w:rsid w:val="00566B02"/>
    <w:rsid w:val="00566B15"/>
    <w:rsid w:val="00566EC9"/>
    <w:rsid w:val="005672EE"/>
    <w:rsid w:val="00567375"/>
    <w:rsid w:val="005677D8"/>
    <w:rsid w:val="00567902"/>
    <w:rsid w:val="00567B1F"/>
    <w:rsid w:val="00567C7A"/>
    <w:rsid w:val="00567CAD"/>
    <w:rsid w:val="00567E92"/>
    <w:rsid w:val="00570079"/>
    <w:rsid w:val="00570177"/>
    <w:rsid w:val="0057026D"/>
    <w:rsid w:val="005702B2"/>
    <w:rsid w:val="005703B3"/>
    <w:rsid w:val="005705E7"/>
    <w:rsid w:val="005707F8"/>
    <w:rsid w:val="0057096B"/>
    <w:rsid w:val="00570981"/>
    <w:rsid w:val="00570AF3"/>
    <w:rsid w:val="00570BC1"/>
    <w:rsid w:val="00570F77"/>
    <w:rsid w:val="005712D5"/>
    <w:rsid w:val="0057138C"/>
    <w:rsid w:val="005713E5"/>
    <w:rsid w:val="005717AA"/>
    <w:rsid w:val="0057190E"/>
    <w:rsid w:val="00571B4D"/>
    <w:rsid w:val="00571C6A"/>
    <w:rsid w:val="00571CD6"/>
    <w:rsid w:val="00571D38"/>
    <w:rsid w:val="00572025"/>
    <w:rsid w:val="0057204F"/>
    <w:rsid w:val="00572522"/>
    <w:rsid w:val="00572B7B"/>
    <w:rsid w:val="00572BFA"/>
    <w:rsid w:val="005732A6"/>
    <w:rsid w:val="0057332B"/>
    <w:rsid w:val="005733B8"/>
    <w:rsid w:val="00573621"/>
    <w:rsid w:val="00573648"/>
    <w:rsid w:val="00573754"/>
    <w:rsid w:val="00573889"/>
    <w:rsid w:val="00573A9A"/>
    <w:rsid w:val="00573C27"/>
    <w:rsid w:val="00573F07"/>
    <w:rsid w:val="0057412C"/>
    <w:rsid w:val="00574170"/>
    <w:rsid w:val="005746E7"/>
    <w:rsid w:val="00574802"/>
    <w:rsid w:val="00574902"/>
    <w:rsid w:val="00574A1F"/>
    <w:rsid w:val="00574A44"/>
    <w:rsid w:val="00574F4E"/>
    <w:rsid w:val="005750E7"/>
    <w:rsid w:val="005752D4"/>
    <w:rsid w:val="00575634"/>
    <w:rsid w:val="00576101"/>
    <w:rsid w:val="0057611B"/>
    <w:rsid w:val="005766F7"/>
    <w:rsid w:val="00576C46"/>
    <w:rsid w:val="00576C8A"/>
    <w:rsid w:val="00576F44"/>
    <w:rsid w:val="0057707F"/>
    <w:rsid w:val="005771AB"/>
    <w:rsid w:val="00577402"/>
    <w:rsid w:val="00577992"/>
    <w:rsid w:val="005779CB"/>
    <w:rsid w:val="00577AC7"/>
    <w:rsid w:val="00580009"/>
    <w:rsid w:val="00580036"/>
    <w:rsid w:val="0058024A"/>
    <w:rsid w:val="005803A9"/>
    <w:rsid w:val="00580BB4"/>
    <w:rsid w:val="00581029"/>
    <w:rsid w:val="00581076"/>
    <w:rsid w:val="00581085"/>
    <w:rsid w:val="005810CE"/>
    <w:rsid w:val="0058119A"/>
    <w:rsid w:val="00581A1F"/>
    <w:rsid w:val="00581AD3"/>
    <w:rsid w:val="00581DD0"/>
    <w:rsid w:val="00581EA2"/>
    <w:rsid w:val="00582186"/>
    <w:rsid w:val="00582246"/>
    <w:rsid w:val="00582683"/>
    <w:rsid w:val="00582795"/>
    <w:rsid w:val="005829FE"/>
    <w:rsid w:val="00582F4C"/>
    <w:rsid w:val="00582FA7"/>
    <w:rsid w:val="00583106"/>
    <w:rsid w:val="0058314A"/>
    <w:rsid w:val="0058320F"/>
    <w:rsid w:val="005834E6"/>
    <w:rsid w:val="0058350A"/>
    <w:rsid w:val="00583540"/>
    <w:rsid w:val="0058357C"/>
    <w:rsid w:val="00583580"/>
    <w:rsid w:val="00583661"/>
    <w:rsid w:val="0058376A"/>
    <w:rsid w:val="00583C86"/>
    <w:rsid w:val="00583C8E"/>
    <w:rsid w:val="00583E3D"/>
    <w:rsid w:val="00583F06"/>
    <w:rsid w:val="00584010"/>
    <w:rsid w:val="005840F3"/>
    <w:rsid w:val="005842F7"/>
    <w:rsid w:val="0058455E"/>
    <w:rsid w:val="0058475A"/>
    <w:rsid w:val="00584981"/>
    <w:rsid w:val="00584ACB"/>
    <w:rsid w:val="00584D19"/>
    <w:rsid w:val="00584EA1"/>
    <w:rsid w:val="00585266"/>
    <w:rsid w:val="005857C2"/>
    <w:rsid w:val="00585B8D"/>
    <w:rsid w:val="00585B99"/>
    <w:rsid w:val="00585DD8"/>
    <w:rsid w:val="005861AC"/>
    <w:rsid w:val="005864ED"/>
    <w:rsid w:val="0058665E"/>
    <w:rsid w:val="00586731"/>
    <w:rsid w:val="00586824"/>
    <w:rsid w:val="00586AFA"/>
    <w:rsid w:val="00586CBB"/>
    <w:rsid w:val="00586E52"/>
    <w:rsid w:val="00586ECA"/>
    <w:rsid w:val="00587036"/>
    <w:rsid w:val="00587735"/>
    <w:rsid w:val="005877CE"/>
    <w:rsid w:val="00587A73"/>
    <w:rsid w:val="00587AEF"/>
    <w:rsid w:val="00590053"/>
    <w:rsid w:val="0059010F"/>
    <w:rsid w:val="005903A8"/>
    <w:rsid w:val="005906D4"/>
    <w:rsid w:val="005906E0"/>
    <w:rsid w:val="005907C0"/>
    <w:rsid w:val="00590CAC"/>
    <w:rsid w:val="00590F36"/>
    <w:rsid w:val="005912C5"/>
    <w:rsid w:val="00591328"/>
    <w:rsid w:val="0059139B"/>
    <w:rsid w:val="005915E0"/>
    <w:rsid w:val="005916BA"/>
    <w:rsid w:val="005916EF"/>
    <w:rsid w:val="005917DE"/>
    <w:rsid w:val="005918E7"/>
    <w:rsid w:val="00591EC9"/>
    <w:rsid w:val="00591F7F"/>
    <w:rsid w:val="00592166"/>
    <w:rsid w:val="0059221F"/>
    <w:rsid w:val="005927EE"/>
    <w:rsid w:val="005929B8"/>
    <w:rsid w:val="00592A03"/>
    <w:rsid w:val="00592AC5"/>
    <w:rsid w:val="005930FC"/>
    <w:rsid w:val="0059325D"/>
    <w:rsid w:val="005932D4"/>
    <w:rsid w:val="00593458"/>
    <w:rsid w:val="0059347B"/>
    <w:rsid w:val="005934CB"/>
    <w:rsid w:val="00593544"/>
    <w:rsid w:val="005935E4"/>
    <w:rsid w:val="00593629"/>
    <w:rsid w:val="005936A8"/>
    <w:rsid w:val="005936DF"/>
    <w:rsid w:val="00593752"/>
    <w:rsid w:val="0059384B"/>
    <w:rsid w:val="0059415A"/>
    <w:rsid w:val="0059423E"/>
    <w:rsid w:val="00594A60"/>
    <w:rsid w:val="00594C72"/>
    <w:rsid w:val="00594D7F"/>
    <w:rsid w:val="0059540F"/>
    <w:rsid w:val="0059550C"/>
    <w:rsid w:val="00595A04"/>
    <w:rsid w:val="00595A6D"/>
    <w:rsid w:val="00595B03"/>
    <w:rsid w:val="00595B31"/>
    <w:rsid w:val="00595DAA"/>
    <w:rsid w:val="00595DC9"/>
    <w:rsid w:val="00595EA7"/>
    <w:rsid w:val="005960BC"/>
    <w:rsid w:val="0059660C"/>
    <w:rsid w:val="0059697F"/>
    <w:rsid w:val="005969C9"/>
    <w:rsid w:val="00596D0C"/>
    <w:rsid w:val="00596E05"/>
    <w:rsid w:val="005974D7"/>
    <w:rsid w:val="005978F4"/>
    <w:rsid w:val="00597BF2"/>
    <w:rsid w:val="00597C47"/>
    <w:rsid w:val="00597CEE"/>
    <w:rsid w:val="00597E85"/>
    <w:rsid w:val="005A0002"/>
    <w:rsid w:val="005A1393"/>
    <w:rsid w:val="005A1403"/>
    <w:rsid w:val="005A1764"/>
    <w:rsid w:val="005A17FF"/>
    <w:rsid w:val="005A196E"/>
    <w:rsid w:val="005A19AE"/>
    <w:rsid w:val="005A1B20"/>
    <w:rsid w:val="005A1DE5"/>
    <w:rsid w:val="005A1F40"/>
    <w:rsid w:val="005A1FB3"/>
    <w:rsid w:val="005A235D"/>
    <w:rsid w:val="005A2941"/>
    <w:rsid w:val="005A2960"/>
    <w:rsid w:val="005A2FAB"/>
    <w:rsid w:val="005A31A8"/>
    <w:rsid w:val="005A3475"/>
    <w:rsid w:val="005A3AE2"/>
    <w:rsid w:val="005A3F02"/>
    <w:rsid w:val="005A4279"/>
    <w:rsid w:val="005A42C4"/>
    <w:rsid w:val="005A4539"/>
    <w:rsid w:val="005A4546"/>
    <w:rsid w:val="005A455A"/>
    <w:rsid w:val="005A4589"/>
    <w:rsid w:val="005A4676"/>
    <w:rsid w:val="005A4C1F"/>
    <w:rsid w:val="005A4F2A"/>
    <w:rsid w:val="005A4FDD"/>
    <w:rsid w:val="005A5044"/>
    <w:rsid w:val="005A504B"/>
    <w:rsid w:val="005A50DF"/>
    <w:rsid w:val="005A524B"/>
    <w:rsid w:val="005A53C3"/>
    <w:rsid w:val="005A54C5"/>
    <w:rsid w:val="005A5613"/>
    <w:rsid w:val="005A56BB"/>
    <w:rsid w:val="005A5A44"/>
    <w:rsid w:val="005A5A9A"/>
    <w:rsid w:val="005A5B08"/>
    <w:rsid w:val="005A5B2C"/>
    <w:rsid w:val="005A5E5D"/>
    <w:rsid w:val="005A6201"/>
    <w:rsid w:val="005A6325"/>
    <w:rsid w:val="005A688B"/>
    <w:rsid w:val="005A6AF0"/>
    <w:rsid w:val="005A6C43"/>
    <w:rsid w:val="005A6D03"/>
    <w:rsid w:val="005A6FAA"/>
    <w:rsid w:val="005A6FF0"/>
    <w:rsid w:val="005A724F"/>
    <w:rsid w:val="005A7306"/>
    <w:rsid w:val="005A7371"/>
    <w:rsid w:val="005A7418"/>
    <w:rsid w:val="005A752D"/>
    <w:rsid w:val="005A7FCF"/>
    <w:rsid w:val="005B0443"/>
    <w:rsid w:val="005B04EB"/>
    <w:rsid w:val="005B06A5"/>
    <w:rsid w:val="005B0731"/>
    <w:rsid w:val="005B07F5"/>
    <w:rsid w:val="005B0818"/>
    <w:rsid w:val="005B0981"/>
    <w:rsid w:val="005B104A"/>
    <w:rsid w:val="005B1173"/>
    <w:rsid w:val="005B1178"/>
    <w:rsid w:val="005B14DE"/>
    <w:rsid w:val="005B1AFA"/>
    <w:rsid w:val="005B1E1B"/>
    <w:rsid w:val="005B1E67"/>
    <w:rsid w:val="005B2278"/>
    <w:rsid w:val="005B2377"/>
    <w:rsid w:val="005B25C2"/>
    <w:rsid w:val="005B25E3"/>
    <w:rsid w:val="005B262C"/>
    <w:rsid w:val="005B26F1"/>
    <w:rsid w:val="005B27DC"/>
    <w:rsid w:val="005B2A6E"/>
    <w:rsid w:val="005B2BB4"/>
    <w:rsid w:val="005B2C3F"/>
    <w:rsid w:val="005B2C42"/>
    <w:rsid w:val="005B2D40"/>
    <w:rsid w:val="005B2D49"/>
    <w:rsid w:val="005B2EBD"/>
    <w:rsid w:val="005B2F80"/>
    <w:rsid w:val="005B327F"/>
    <w:rsid w:val="005B375A"/>
    <w:rsid w:val="005B3999"/>
    <w:rsid w:val="005B3ACC"/>
    <w:rsid w:val="005B3EF9"/>
    <w:rsid w:val="005B3FD3"/>
    <w:rsid w:val="005B43BE"/>
    <w:rsid w:val="005B4566"/>
    <w:rsid w:val="005B463A"/>
    <w:rsid w:val="005B4654"/>
    <w:rsid w:val="005B4823"/>
    <w:rsid w:val="005B4B87"/>
    <w:rsid w:val="005B4E05"/>
    <w:rsid w:val="005B4E73"/>
    <w:rsid w:val="005B5197"/>
    <w:rsid w:val="005B51A3"/>
    <w:rsid w:val="005B531B"/>
    <w:rsid w:val="005B5320"/>
    <w:rsid w:val="005B5356"/>
    <w:rsid w:val="005B5494"/>
    <w:rsid w:val="005B589B"/>
    <w:rsid w:val="005B592E"/>
    <w:rsid w:val="005B5B16"/>
    <w:rsid w:val="005B5CD9"/>
    <w:rsid w:val="005B5DC5"/>
    <w:rsid w:val="005B5E54"/>
    <w:rsid w:val="005B60DB"/>
    <w:rsid w:val="005B64E4"/>
    <w:rsid w:val="005B66D2"/>
    <w:rsid w:val="005B6B7F"/>
    <w:rsid w:val="005B6DE7"/>
    <w:rsid w:val="005B6FAD"/>
    <w:rsid w:val="005B7016"/>
    <w:rsid w:val="005B701D"/>
    <w:rsid w:val="005B7047"/>
    <w:rsid w:val="005B714A"/>
    <w:rsid w:val="005B7538"/>
    <w:rsid w:val="005B79AF"/>
    <w:rsid w:val="005B7A81"/>
    <w:rsid w:val="005B7C10"/>
    <w:rsid w:val="005C0141"/>
    <w:rsid w:val="005C04D7"/>
    <w:rsid w:val="005C06E8"/>
    <w:rsid w:val="005C06F4"/>
    <w:rsid w:val="005C07E7"/>
    <w:rsid w:val="005C0A8E"/>
    <w:rsid w:val="005C0C6B"/>
    <w:rsid w:val="005C0D80"/>
    <w:rsid w:val="005C0E2F"/>
    <w:rsid w:val="005C1119"/>
    <w:rsid w:val="005C1180"/>
    <w:rsid w:val="005C11A3"/>
    <w:rsid w:val="005C1680"/>
    <w:rsid w:val="005C16DA"/>
    <w:rsid w:val="005C174E"/>
    <w:rsid w:val="005C179F"/>
    <w:rsid w:val="005C17E6"/>
    <w:rsid w:val="005C1C73"/>
    <w:rsid w:val="005C1D94"/>
    <w:rsid w:val="005C1EB7"/>
    <w:rsid w:val="005C229B"/>
    <w:rsid w:val="005C2370"/>
    <w:rsid w:val="005C2406"/>
    <w:rsid w:val="005C250F"/>
    <w:rsid w:val="005C2531"/>
    <w:rsid w:val="005C2625"/>
    <w:rsid w:val="005C27C1"/>
    <w:rsid w:val="005C28BC"/>
    <w:rsid w:val="005C2D88"/>
    <w:rsid w:val="005C2FCF"/>
    <w:rsid w:val="005C31D9"/>
    <w:rsid w:val="005C32D3"/>
    <w:rsid w:val="005C34DF"/>
    <w:rsid w:val="005C38B1"/>
    <w:rsid w:val="005C39DB"/>
    <w:rsid w:val="005C3A58"/>
    <w:rsid w:val="005C3A5D"/>
    <w:rsid w:val="005C3B2A"/>
    <w:rsid w:val="005C3D29"/>
    <w:rsid w:val="005C3D77"/>
    <w:rsid w:val="005C3F2B"/>
    <w:rsid w:val="005C3F70"/>
    <w:rsid w:val="005C3FCF"/>
    <w:rsid w:val="005C46C5"/>
    <w:rsid w:val="005C4AEA"/>
    <w:rsid w:val="005C4E67"/>
    <w:rsid w:val="005C4EC4"/>
    <w:rsid w:val="005C5029"/>
    <w:rsid w:val="005C507C"/>
    <w:rsid w:val="005C5239"/>
    <w:rsid w:val="005C5361"/>
    <w:rsid w:val="005C5572"/>
    <w:rsid w:val="005C5783"/>
    <w:rsid w:val="005C5A65"/>
    <w:rsid w:val="005C5A76"/>
    <w:rsid w:val="005C5ADA"/>
    <w:rsid w:val="005C601E"/>
    <w:rsid w:val="005C60E0"/>
    <w:rsid w:val="005C6109"/>
    <w:rsid w:val="005C62EA"/>
    <w:rsid w:val="005C6420"/>
    <w:rsid w:val="005C66CB"/>
    <w:rsid w:val="005C6B4A"/>
    <w:rsid w:val="005C6C07"/>
    <w:rsid w:val="005C6E13"/>
    <w:rsid w:val="005C709F"/>
    <w:rsid w:val="005C71D0"/>
    <w:rsid w:val="005C733D"/>
    <w:rsid w:val="005C766B"/>
    <w:rsid w:val="005D0152"/>
    <w:rsid w:val="005D01FB"/>
    <w:rsid w:val="005D0732"/>
    <w:rsid w:val="005D074D"/>
    <w:rsid w:val="005D0ADF"/>
    <w:rsid w:val="005D0AFB"/>
    <w:rsid w:val="005D0C27"/>
    <w:rsid w:val="005D0E75"/>
    <w:rsid w:val="005D0FCB"/>
    <w:rsid w:val="005D1028"/>
    <w:rsid w:val="005D102E"/>
    <w:rsid w:val="005D11E4"/>
    <w:rsid w:val="005D1206"/>
    <w:rsid w:val="005D1246"/>
    <w:rsid w:val="005D127F"/>
    <w:rsid w:val="005D1312"/>
    <w:rsid w:val="005D1450"/>
    <w:rsid w:val="005D14A7"/>
    <w:rsid w:val="005D15D1"/>
    <w:rsid w:val="005D1881"/>
    <w:rsid w:val="005D1B6E"/>
    <w:rsid w:val="005D1CBD"/>
    <w:rsid w:val="005D1D68"/>
    <w:rsid w:val="005D23CD"/>
    <w:rsid w:val="005D254F"/>
    <w:rsid w:val="005D25F4"/>
    <w:rsid w:val="005D2649"/>
    <w:rsid w:val="005D2671"/>
    <w:rsid w:val="005D27B7"/>
    <w:rsid w:val="005D28B4"/>
    <w:rsid w:val="005D290C"/>
    <w:rsid w:val="005D2992"/>
    <w:rsid w:val="005D2A27"/>
    <w:rsid w:val="005D2B98"/>
    <w:rsid w:val="005D2B9F"/>
    <w:rsid w:val="005D2C9C"/>
    <w:rsid w:val="005D2CCA"/>
    <w:rsid w:val="005D2D38"/>
    <w:rsid w:val="005D2FF8"/>
    <w:rsid w:val="005D33FF"/>
    <w:rsid w:val="005D3448"/>
    <w:rsid w:val="005D3457"/>
    <w:rsid w:val="005D34AE"/>
    <w:rsid w:val="005D35A6"/>
    <w:rsid w:val="005D360C"/>
    <w:rsid w:val="005D3630"/>
    <w:rsid w:val="005D36F1"/>
    <w:rsid w:val="005D37C2"/>
    <w:rsid w:val="005D3B0F"/>
    <w:rsid w:val="005D3B6D"/>
    <w:rsid w:val="005D4149"/>
    <w:rsid w:val="005D42C3"/>
    <w:rsid w:val="005D4A9C"/>
    <w:rsid w:val="005D4E8F"/>
    <w:rsid w:val="005D5170"/>
    <w:rsid w:val="005D5425"/>
    <w:rsid w:val="005D57E6"/>
    <w:rsid w:val="005D5964"/>
    <w:rsid w:val="005D5A81"/>
    <w:rsid w:val="005D5AF4"/>
    <w:rsid w:val="005D5BBF"/>
    <w:rsid w:val="005D5E26"/>
    <w:rsid w:val="005D64A1"/>
    <w:rsid w:val="005D67B8"/>
    <w:rsid w:val="005D69D3"/>
    <w:rsid w:val="005D6A8B"/>
    <w:rsid w:val="005D6B4E"/>
    <w:rsid w:val="005D6BFB"/>
    <w:rsid w:val="005D6CA6"/>
    <w:rsid w:val="005D6CBA"/>
    <w:rsid w:val="005D6F50"/>
    <w:rsid w:val="005D7060"/>
    <w:rsid w:val="005D74D4"/>
    <w:rsid w:val="005D77BD"/>
    <w:rsid w:val="005D7931"/>
    <w:rsid w:val="005D7996"/>
    <w:rsid w:val="005D7CC6"/>
    <w:rsid w:val="005D7D9B"/>
    <w:rsid w:val="005D7EF9"/>
    <w:rsid w:val="005D7F99"/>
    <w:rsid w:val="005E0002"/>
    <w:rsid w:val="005E0177"/>
    <w:rsid w:val="005E04A2"/>
    <w:rsid w:val="005E04CA"/>
    <w:rsid w:val="005E074B"/>
    <w:rsid w:val="005E081A"/>
    <w:rsid w:val="005E0A8D"/>
    <w:rsid w:val="005E0C26"/>
    <w:rsid w:val="005E0CFF"/>
    <w:rsid w:val="005E0DF1"/>
    <w:rsid w:val="005E12E3"/>
    <w:rsid w:val="005E13A3"/>
    <w:rsid w:val="005E144D"/>
    <w:rsid w:val="005E1456"/>
    <w:rsid w:val="005E14C5"/>
    <w:rsid w:val="005E1778"/>
    <w:rsid w:val="005E1D4A"/>
    <w:rsid w:val="005E1F69"/>
    <w:rsid w:val="005E20FF"/>
    <w:rsid w:val="005E2150"/>
    <w:rsid w:val="005E22B4"/>
    <w:rsid w:val="005E2360"/>
    <w:rsid w:val="005E296E"/>
    <w:rsid w:val="005E29B1"/>
    <w:rsid w:val="005E2DC6"/>
    <w:rsid w:val="005E2F0C"/>
    <w:rsid w:val="005E2F7A"/>
    <w:rsid w:val="005E3159"/>
    <w:rsid w:val="005E388D"/>
    <w:rsid w:val="005E3A96"/>
    <w:rsid w:val="005E3A99"/>
    <w:rsid w:val="005E3AF0"/>
    <w:rsid w:val="005E3C95"/>
    <w:rsid w:val="005E3FA1"/>
    <w:rsid w:val="005E41F6"/>
    <w:rsid w:val="005E42BD"/>
    <w:rsid w:val="005E4B6A"/>
    <w:rsid w:val="005E4ED9"/>
    <w:rsid w:val="005E526E"/>
    <w:rsid w:val="005E52C1"/>
    <w:rsid w:val="005E53EC"/>
    <w:rsid w:val="005E540F"/>
    <w:rsid w:val="005E554D"/>
    <w:rsid w:val="005E568D"/>
    <w:rsid w:val="005E5758"/>
    <w:rsid w:val="005E5AA6"/>
    <w:rsid w:val="005E5B06"/>
    <w:rsid w:val="005E5E67"/>
    <w:rsid w:val="005E5FA8"/>
    <w:rsid w:val="005E6001"/>
    <w:rsid w:val="005E68D7"/>
    <w:rsid w:val="005E68E1"/>
    <w:rsid w:val="005E6AD9"/>
    <w:rsid w:val="005E6CCA"/>
    <w:rsid w:val="005E6E95"/>
    <w:rsid w:val="005E6FBC"/>
    <w:rsid w:val="005E709C"/>
    <w:rsid w:val="005E7551"/>
    <w:rsid w:val="005E7A27"/>
    <w:rsid w:val="005E7D55"/>
    <w:rsid w:val="005E7E73"/>
    <w:rsid w:val="005E7EAA"/>
    <w:rsid w:val="005F006A"/>
    <w:rsid w:val="005F00B0"/>
    <w:rsid w:val="005F03B0"/>
    <w:rsid w:val="005F03F2"/>
    <w:rsid w:val="005F0540"/>
    <w:rsid w:val="005F0554"/>
    <w:rsid w:val="005F055A"/>
    <w:rsid w:val="005F06FA"/>
    <w:rsid w:val="005F08BD"/>
    <w:rsid w:val="005F0946"/>
    <w:rsid w:val="005F0A5B"/>
    <w:rsid w:val="005F0B7B"/>
    <w:rsid w:val="005F0CA0"/>
    <w:rsid w:val="005F0FE5"/>
    <w:rsid w:val="005F1150"/>
    <w:rsid w:val="005F12E0"/>
    <w:rsid w:val="005F1438"/>
    <w:rsid w:val="005F1480"/>
    <w:rsid w:val="005F1634"/>
    <w:rsid w:val="005F16EF"/>
    <w:rsid w:val="005F1CE1"/>
    <w:rsid w:val="005F1F14"/>
    <w:rsid w:val="005F2172"/>
    <w:rsid w:val="005F240A"/>
    <w:rsid w:val="005F249F"/>
    <w:rsid w:val="005F25F8"/>
    <w:rsid w:val="005F2A3F"/>
    <w:rsid w:val="005F2CC1"/>
    <w:rsid w:val="005F2F81"/>
    <w:rsid w:val="005F3159"/>
    <w:rsid w:val="005F3279"/>
    <w:rsid w:val="005F3367"/>
    <w:rsid w:val="005F34BE"/>
    <w:rsid w:val="005F354E"/>
    <w:rsid w:val="005F359E"/>
    <w:rsid w:val="005F3951"/>
    <w:rsid w:val="005F3991"/>
    <w:rsid w:val="005F3A57"/>
    <w:rsid w:val="005F3F35"/>
    <w:rsid w:val="005F429A"/>
    <w:rsid w:val="005F4372"/>
    <w:rsid w:val="005F447A"/>
    <w:rsid w:val="005F44F7"/>
    <w:rsid w:val="005F4531"/>
    <w:rsid w:val="005F45A8"/>
    <w:rsid w:val="005F4C12"/>
    <w:rsid w:val="005F4C24"/>
    <w:rsid w:val="005F4C9F"/>
    <w:rsid w:val="005F4FDB"/>
    <w:rsid w:val="005F5989"/>
    <w:rsid w:val="005F5A78"/>
    <w:rsid w:val="005F5CBC"/>
    <w:rsid w:val="005F5E57"/>
    <w:rsid w:val="005F5E63"/>
    <w:rsid w:val="005F5F65"/>
    <w:rsid w:val="005F62F3"/>
    <w:rsid w:val="005F6443"/>
    <w:rsid w:val="005F64E5"/>
    <w:rsid w:val="005F66CF"/>
    <w:rsid w:val="005F67C5"/>
    <w:rsid w:val="005F6812"/>
    <w:rsid w:val="005F6932"/>
    <w:rsid w:val="005F709C"/>
    <w:rsid w:val="005F7396"/>
    <w:rsid w:val="005F7469"/>
    <w:rsid w:val="005F746C"/>
    <w:rsid w:val="005F765D"/>
    <w:rsid w:val="005F7AE4"/>
    <w:rsid w:val="00600104"/>
    <w:rsid w:val="006004AF"/>
    <w:rsid w:val="0060061A"/>
    <w:rsid w:val="006006BD"/>
    <w:rsid w:val="006009D6"/>
    <w:rsid w:val="00600AB2"/>
    <w:rsid w:val="00600D73"/>
    <w:rsid w:val="00600DD4"/>
    <w:rsid w:val="00600DFA"/>
    <w:rsid w:val="006014E6"/>
    <w:rsid w:val="00601512"/>
    <w:rsid w:val="006017FF"/>
    <w:rsid w:val="0060191F"/>
    <w:rsid w:val="0060192B"/>
    <w:rsid w:val="00601933"/>
    <w:rsid w:val="00601A7A"/>
    <w:rsid w:val="00601EB1"/>
    <w:rsid w:val="006021BB"/>
    <w:rsid w:val="0060297A"/>
    <w:rsid w:val="00602AB3"/>
    <w:rsid w:val="00602B8E"/>
    <w:rsid w:val="0060309C"/>
    <w:rsid w:val="00603517"/>
    <w:rsid w:val="0060377B"/>
    <w:rsid w:val="00603786"/>
    <w:rsid w:val="00603BAB"/>
    <w:rsid w:val="00604012"/>
    <w:rsid w:val="00604031"/>
    <w:rsid w:val="00604358"/>
    <w:rsid w:val="0060445E"/>
    <w:rsid w:val="00604968"/>
    <w:rsid w:val="00604D28"/>
    <w:rsid w:val="00605487"/>
    <w:rsid w:val="0060584D"/>
    <w:rsid w:val="00605D3E"/>
    <w:rsid w:val="00605D67"/>
    <w:rsid w:val="00605DD8"/>
    <w:rsid w:val="00606087"/>
    <w:rsid w:val="0060610E"/>
    <w:rsid w:val="0060612A"/>
    <w:rsid w:val="006061ED"/>
    <w:rsid w:val="0060629D"/>
    <w:rsid w:val="00606405"/>
    <w:rsid w:val="0060657D"/>
    <w:rsid w:val="006065CF"/>
    <w:rsid w:val="00606612"/>
    <w:rsid w:val="00606694"/>
    <w:rsid w:val="00606BEA"/>
    <w:rsid w:val="00606EFC"/>
    <w:rsid w:val="006070AE"/>
    <w:rsid w:val="006070FE"/>
    <w:rsid w:val="00607196"/>
    <w:rsid w:val="006076E8"/>
    <w:rsid w:val="00607737"/>
    <w:rsid w:val="006079C1"/>
    <w:rsid w:val="006079C8"/>
    <w:rsid w:val="00607B60"/>
    <w:rsid w:val="00607BEB"/>
    <w:rsid w:val="00607CA2"/>
    <w:rsid w:val="006100F5"/>
    <w:rsid w:val="0061078C"/>
    <w:rsid w:val="00610987"/>
    <w:rsid w:val="00610993"/>
    <w:rsid w:val="00610C35"/>
    <w:rsid w:val="00610C8A"/>
    <w:rsid w:val="00610CF1"/>
    <w:rsid w:val="0061157E"/>
    <w:rsid w:val="00611A3F"/>
    <w:rsid w:val="00611FA1"/>
    <w:rsid w:val="00612061"/>
    <w:rsid w:val="006120B9"/>
    <w:rsid w:val="00612240"/>
    <w:rsid w:val="006122F6"/>
    <w:rsid w:val="006124A3"/>
    <w:rsid w:val="006124CB"/>
    <w:rsid w:val="0061268C"/>
    <w:rsid w:val="00612AA8"/>
    <w:rsid w:val="00612E48"/>
    <w:rsid w:val="00612ED8"/>
    <w:rsid w:val="006130D0"/>
    <w:rsid w:val="006130E7"/>
    <w:rsid w:val="006130EA"/>
    <w:rsid w:val="00613215"/>
    <w:rsid w:val="00613308"/>
    <w:rsid w:val="0061358D"/>
    <w:rsid w:val="00613677"/>
    <w:rsid w:val="006136B7"/>
    <w:rsid w:val="0061389D"/>
    <w:rsid w:val="006139A2"/>
    <w:rsid w:val="00613CAA"/>
    <w:rsid w:val="00613D68"/>
    <w:rsid w:val="006146B2"/>
    <w:rsid w:val="00614889"/>
    <w:rsid w:val="006149BF"/>
    <w:rsid w:val="00614A73"/>
    <w:rsid w:val="00614D30"/>
    <w:rsid w:val="0061516D"/>
    <w:rsid w:val="006153AE"/>
    <w:rsid w:val="006153F7"/>
    <w:rsid w:val="00615420"/>
    <w:rsid w:val="00615506"/>
    <w:rsid w:val="006157F8"/>
    <w:rsid w:val="006158C4"/>
    <w:rsid w:val="00615F2E"/>
    <w:rsid w:val="00616001"/>
    <w:rsid w:val="006161A2"/>
    <w:rsid w:val="006162C1"/>
    <w:rsid w:val="00616440"/>
    <w:rsid w:val="00616488"/>
    <w:rsid w:val="006164A3"/>
    <w:rsid w:val="00616628"/>
    <w:rsid w:val="006168DB"/>
    <w:rsid w:val="00617257"/>
    <w:rsid w:val="00617519"/>
    <w:rsid w:val="00617764"/>
    <w:rsid w:val="00617DAB"/>
    <w:rsid w:val="00617EC4"/>
    <w:rsid w:val="006200AC"/>
    <w:rsid w:val="006200EF"/>
    <w:rsid w:val="006205FC"/>
    <w:rsid w:val="006208E9"/>
    <w:rsid w:val="0062095C"/>
    <w:rsid w:val="00620982"/>
    <w:rsid w:val="006209F8"/>
    <w:rsid w:val="00620A03"/>
    <w:rsid w:val="00620A75"/>
    <w:rsid w:val="00620B44"/>
    <w:rsid w:val="00621546"/>
    <w:rsid w:val="00621569"/>
    <w:rsid w:val="006215A7"/>
    <w:rsid w:val="00621622"/>
    <w:rsid w:val="00621978"/>
    <w:rsid w:val="00621AD1"/>
    <w:rsid w:val="00621B33"/>
    <w:rsid w:val="00621B8A"/>
    <w:rsid w:val="006221D1"/>
    <w:rsid w:val="006221F6"/>
    <w:rsid w:val="006222FF"/>
    <w:rsid w:val="0062272C"/>
    <w:rsid w:val="00622879"/>
    <w:rsid w:val="00622C46"/>
    <w:rsid w:val="00622CA5"/>
    <w:rsid w:val="006234DC"/>
    <w:rsid w:val="0062380C"/>
    <w:rsid w:val="006238CA"/>
    <w:rsid w:val="006239E5"/>
    <w:rsid w:val="00623A77"/>
    <w:rsid w:val="00623C55"/>
    <w:rsid w:val="00623D90"/>
    <w:rsid w:val="006243B7"/>
    <w:rsid w:val="00624401"/>
    <w:rsid w:val="006245A5"/>
    <w:rsid w:val="006245D6"/>
    <w:rsid w:val="006246D2"/>
    <w:rsid w:val="00624A2C"/>
    <w:rsid w:val="00624B72"/>
    <w:rsid w:val="00624B83"/>
    <w:rsid w:val="00624C4B"/>
    <w:rsid w:val="00625181"/>
    <w:rsid w:val="00625512"/>
    <w:rsid w:val="006255EA"/>
    <w:rsid w:val="00625637"/>
    <w:rsid w:val="00625C34"/>
    <w:rsid w:val="00625C84"/>
    <w:rsid w:val="00625D0C"/>
    <w:rsid w:val="006262AC"/>
    <w:rsid w:val="006264A5"/>
    <w:rsid w:val="00626710"/>
    <w:rsid w:val="00626B4B"/>
    <w:rsid w:val="00626FD1"/>
    <w:rsid w:val="00627076"/>
    <w:rsid w:val="00627183"/>
    <w:rsid w:val="0062762C"/>
    <w:rsid w:val="0062763E"/>
    <w:rsid w:val="00627686"/>
    <w:rsid w:val="00627731"/>
    <w:rsid w:val="0062776F"/>
    <w:rsid w:val="0062786B"/>
    <w:rsid w:val="006279CE"/>
    <w:rsid w:val="006279F7"/>
    <w:rsid w:val="00627B7A"/>
    <w:rsid w:val="006301E0"/>
    <w:rsid w:val="006302CC"/>
    <w:rsid w:val="00630740"/>
    <w:rsid w:val="006308A8"/>
    <w:rsid w:val="00630BE8"/>
    <w:rsid w:val="00630C24"/>
    <w:rsid w:val="00630C55"/>
    <w:rsid w:val="00630CDD"/>
    <w:rsid w:val="00630E87"/>
    <w:rsid w:val="00630F52"/>
    <w:rsid w:val="00631009"/>
    <w:rsid w:val="006316F1"/>
    <w:rsid w:val="00631A87"/>
    <w:rsid w:val="00631B3B"/>
    <w:rsid w:val="00631C17"/>
    <w:rsid w:val="00631D83"/>
    <w:rsid w:val="00631E5C"/>
    <w:rsid w:val="00632035"/>
    <w:rsid w:val="0063214F"/>
    <w:rsid w:val="0063224A"/>
    <w:rsid w:val="0063238F"/>
    <w:rsid w:val="00632667"/>
    <w:rsid w:val="006327CC"/>
    <w:rsid w:val="00632BFF"/>
    <w:rsid w:val="00632C3D"/>
    <w:rsid w:val="00632EBF"/>
    <w:rsid w:val="006337FF"/>
    <w:rsid w:val="00633942"/>
    <w:rsid w:val="0063395A"/>
    <w:rsid w:val="00633A1A"/>
    <w:rsid w:val="00633B91"/>
    <w:rsid w:val="00633D60"/>
    <w:rsid w:val="00633DB2"/>
    <w:rsid w:val="00633EF9"/>
    <w:rsid w:val="00634395"/>
    <w:rsid w:val="006343BE"/>
    <w:rsid w:val="00634430"/>
    <w:rsid w:val="006344B4"/>
    <w:rsid w:val="006344BA"/>
    <w:rsid w:val="006345DE"/>
    <w:rsid w:val="00634715"/>
    <w:rsid w:val="0063476F"/>
    <w:rsid w:val="00634F97"/>
    <w:rsid w:val="00635069"/>
    <w:rsid w:val="006352AC"/>
    <w:rsid w:val="00635461"/>
    <w:rsid w:val="00635581"/>
    <w:rsid w:val="00635847"/>
    <w:rsid w:val="00635B93"/>
    <w:rsid w:val="00635C55"/>
    <w:rsid w:val="00635E62"/>
    <w:rsid w:val="00635F76"/>
    <w:rsid w:val="00636334"/>
    <w:rsid w:val="00636979"/>
    <w:rsid w:val="00636AC0"/>
    <w:rsid w:val="00636C5C"/>
    <w:rsid w:val="00636F34"/>
    <w:rsid w:val="00637031"/>
    <w:rsid w:val="00637297"/>
    <w:rsid w:val="006373D0"/>
    <w:rsid w:val="00637466"/>
    <w:rsid w:val="0063754A"/>
    <w:rsid w:val="00637764"/>
    <w:rsid w:val="006377B5"/>
    <w:rsid w:val="006377EC"/>
    <w:rsid w:val="00637D72"/>
    <w:rsid w:val="00637E94"/>
    <w:rsid w:val="0064029F"/>
    <w:rsid w:val="00640395"/>
    <w:rsid w:val="0064045E"/>
    <w:rsid w:val="00640525"/>
    <w:rsid w:val="0064067E"/>
    <w:rsid w:val="00640685"/>
    <w:rsid w:val="006406BF"/>
    <w:rsid w:val="00640763"/>
    <w:rsid w:val="006407EE"/>
    <w:rsid w:val="006408DE"/>
    <w:rsid w:val="006409AC"/>
    <w:rsid w:val="006409C3"/>
    <w:rsid w:val="00640C5B"/>
    <w:rsid w:val="0064110C"/>
    <w:rsid w:val="00641372"/>
    <w:rsid w:val="006413C0"/>
    <w:rsid w:val="006418B6"/>
    <w:rsid w:val="00641D14"/>
    <w:rsid w:val="0064203F"/>
    <w:rsid w:val="006420DC"/>
    <w:rsid w:val="00642538"/>
    <w:rsid w:val="00642890"/>
    <w:rsid w:val="00642F7B"/>
    <w:rsid w:val="006433A4"/>
    <w:rsid w:val="0064358B"/>
    <w:rsid w:val="0064362E"/>
    <w:rsid w:val="006437B9"/>
    <w:rsid w:val="006438AA"/>
    <w:rsid w:val="00643DBC"/>
    <w:rsid w:val="006441A9"/>
    <w:rsid w:val="006441FE"/>
    <w:rsid w:val="006445A1"/>
    <w:rsid w:val="006445BE"/>
    <w:rsid w:val="006446D1"/>
    <w:rsid w:val="00644874"/>
    <w:rsid w:val="006449EA"/>
    <w:rsid w:val="00644B3D"/>
    <w:rsid w:val="00644D95"/>
    <w:rsid w:val="00644E45"/>
    <w:rsid w:val="00645052"/>
    <w:rsid w:val="006451B4"/>
    <w:rsid w:val="00645558"/>
    <w:rsid w:val="0064585A"/>
    <w:rsid w:val="006459F6"/>
    <w:rsid w:val="00645E64"/>
    <w:rsid w:val="00645F15"/>
    <w:rsid w:val="00646094"/>
    <w:rsid w:val="0064671F"/>
    <w:rsid w:val="006468B8"/>
    <w:rsid w:val="00646BEA"/>
    <w:rsid w:val="00646DA7"/>
    <w:rsid w:val="00646E2C"/>
    <w:rsid w:val="00646E80"/>
    <w:rsid w:val="00646E98"/>
    <w:rsid w:val="00646FC5"/>
    <w:rsid w:val="00647065"/>
    <w:rsid w:val="006470D5"/>
    <w:rsid w:val="006471B2"/>
    <w:rsid w:val="00647473"/>
    <w:rsid w:val="006474B5"/>
    <w:rsid w:val="006475BB"/>
    <w:rsid w:val="006476DD"/>
    <w:rsid w:val="00647A1C"/>
    <w:rsid w:val="00647EC6"/>
    <w:rsid w:val="0065088E"/>
    <w:rsid w:val="0065089D"/>
    <w:rsid w:val="006509D2"/>
    <w:rsid w:val="00650A9A"/>
    <w:rsid w:val="00650B1F"/>
    <w:rsid w:val="0065127C"/>
    <w:rsid w:val="00651547"/>
    <w:rsid w:val="00651A20"/>
    <w:rsid w:val="00651B2A"/>
    <w:rsid w:val="00651B8D"/>
    <w:rsid w:val="00651DE4"/>
    <w:rsid w:val="00651EC8"/>
    <w:rsid w:val="00651ECA"/>
    <w:rsid w:val="00651FED"/>
    <w:rsid w:val="00652083"/>
    <w:rsid w:val="00652091"/>
    <w:rsid w:val="006523A6"/>
    <w:rsid w:val="006523EB"/>
    <w:rsid w:val="00652A04"/>
    <w:rsid w:val="0065307D"/>
    <w:rsid w:val="00653381"/>
    <w:rsid w:val="00653400"/>
    <w:rsid w:val="0065372A"/>
    <w:rsid w:val="0065380A"/>
    <w:rsid w:val="00653816"/>
    <w:rsid w:val="00653DD3"/>
    <w:rsid w:val="00654353"/>
    <w:rsid w:val="006543E6"/>
    <w:rsid w:val="00654617"/>
    <w:rsid w:val="00654846"/>
    <w:rsid w:val="00654C7C"/>
    <w:rsid w:val="00654DA4"/>
    <w:rsid w:val="00654F30"/>
    <w:rsid w:val="00655337"/>
    <w:rsid w:val="0065539B"/>
    <w:rsid w:val="0065550A"/>
    <w:rsid w:val="006558CF"/>
    <w:rsid w:val="00655916"/>
    <w:rsid w:val="0065593C"/>
    <w:rsid w:val="00655D15"/>
    <w:rsid w:val="00655D1F"/>
    <w:rsid w:val="00655D97"/>
    <w:rsid w:val="00655E39"/>
    <w:rsid w:val="00655F4E"/>
    <w:rsid w:val="0065603A"/>
    <w:rsid w:val="00656134"/>
    <w:rsid w:val="006561A6"/>
    <w:rsid w:val="006561C2"/>
    <w:rsid w:val="00656660"/>
    <w:rsid w:val="006567C2"/>
    <w:rsid w:val="00656894"/>
    <w:rsid w:val="006568A6"/>
    <w:rsid w:val="00656B54"/>
    <w:rsid w:val="00656D3E"/>
    <w:rsid w:val="00656D6B"/>
    <w:rsid w:val="00656DCB"/>
    <w:rsid w:val="0065719B"/>
    <w:rsid w:val="00657228"/>
    <w:rsid w:val="00657255"/>
    <w:rsid w:val="006573E2"/>
    <w:rsid w:val="00657435"/>
    <w:rsid w:val="006577C1"/>
    <w:rsid w:val="00657A0A"/>
    <w:rsid w:val="00657AE4"/>
    <w:rsid w:val="00657D45"/>
    <w:rsid w:val="00657E17"/>
    <w:rsid w:val="00657EA0"/>
    <w:rsid w:val="00657F27"/>
    <w:rsid w:val="0066015B"/>
    <w:rsid w:val="006601B2"/>
    <w:rsid w:val="00660229"/>
    <w:rsid w:val="006604C6"/>
    <w:rsid w:val="006604E6"/>
    <w:rsid w:val="006605BD"/>
    <w:rsid w:val="006607DA"/>
    <w:rsid w:val="00660C31"/>
    <w:rsid w:val="00660C34"/>
    <w:rsid w:val="00660E8E"/>
    <w:rsid w:val="00660EF1"/>
    <w:rsid w:val="00660F57"/>
    <w:rsid w:val="006615B9"/>
    <w:rsid w:val="00661784"/>
    <w:rsid w:val="00661934"/>
    <w:rsid w:val="00661943"/>
    <w:rsid w:val="00661971"/>
    <w:rsid w:val="006619D0"/>
    <w:rsid w:val="00661A70"/>
    <w:rsid w:val="00661B87"/>
    <w:rsid w:val="00661BEA"/>
    <w:rsid w:val="00661FAE"/>
    <w:rsid w:val="00661FC4"/>
    <w:rsid w:val="006620DA"/>
    <w:rsid w:val="0066221B"/>
    <w:rsid w:val="00662475"/>
    <w:rsid w:val="006624A3"/>
    <w:rsid w:val="006624C6"/>
    <w:rsid w:val="006625AF"/>
    <w:rsid w:val="00662881"/>
    <w:rsid w:val="0066290D"/>
    <w:rsid w:val="0066298B"/>
    <w:rsid w:val="00662BDF"/>
    <w:rsid w:val="00662C7F"/>
    <w:rsid w:val="00662CE9"/>
    <w:rsid w:val="00662E03"/>
    <w:rsid w:val="00662EFB"/>
    <w:rsid w:val="00662FBB"/>
    <w:rsid w:val="00663066"/>
    <w:rsid w:val="0066308A"/>
    <w:rsid w:val="006632EA"/>
    <w:rsid w:val="00663491"/>
    <w:rsid w:val="006634B0"/>
    <w:rsid w:val="006635C1"/>
    <w:rsid w:val="006636B2"/>
    <w:rsid w:val="006639BE"/>
    <w:rsid w:val="00663A91"/>
    <w:rsid w:val="00663FA7"/>
    <w:rsid w:val="006644DC"/>
    <w:rsid w:val="0066455F"/>
    <w:rsid w:val="00664634"/>
    <w:rsid w:val="00664DFE"/>
    <w:rsid w:val="00664FDF"/>
    <w:rsid w:val="00665036"/>
    <w:rsid w:val="006651C1"/>
    <w:rsid w:val="00665780"/>
    <w:rsid w:val="00665915"/>
    <w:rsid w:val="006659E9"/>
    <w:rsid w:val="00665BA7"/>
    <w:rsid w:val="00665BBC"/>
    <w:rsid w:val="00665F02"/>
    <w:rsid w:val="00665FD3"/>
    <w:rsid w:val="006662AC"/>
    <w:rsid w:val="006665B4"/>
    <w:rsid w:val="006666D1"/>
    <w:rsid w:val="00666828"/>
    <w:rsid w:val="00666AAD"/>
    <w:rsid w:val="00666C89"/>
    <w:rsid w:val="00666DCC"/>
    <w:rsid w:val="006670F6"/>
    <w:rsid w:val="006672FA"/>
    <w:rsid w:val="0066733B"/>
    <w:rsid w:val="00667410"/>
    <w:rsid w:val="0066783F"/>
    <w:rsid w:val="00667BA6"/>
    <w:rsid w:val="00667BFC"/>
    <w:rsid w:val="00667E05"/>
    <w:rsid w:val="00667EB7"/>
    <w:rsid w:val="00667ED5"/>
    <w:rsid w:val="00667FC7"/>
    <w:rsid w:val="00670082"/>
    <w:rsid w:val="00670159"/>
    <w:rsid w:val="0067030C"/>
    <w:rsid w:val="00670491"/>
    <w:rsid w:val="00670587"/>
    <w:rsid w:val="00670911"/>
    <w:rsid w:val="00670A12"/>
    <w:rsid w:val="00670A35"/>
    <w:rsid w:val="00670B13"/>
    <w:rsid w:val="00670B2A"/>
    <w:rsid w:val="00670B2B"/>
    <w:rsid w:val="00670BBB"/>
    <w:rsid w:val="00671049"/>
    <w:rsid w:val="00671154"/>
    <w:rsid w:val="006713B8"/>
    <w:rsid w:val="0067146A"/>
    <w:rsid w:val="006714A3"/>
    <w:rsid w:val="006714D7"/>
    <w:rsid w:val="0067177C"/>
    <w:rsid w:val="00671823"/>
    <w:rsid w:val="00671B3E"/>
    <w:rsid w:val="00671E14"/>
    <w:rsid w:val="00672022"/>
    <w:rsid w:val="006723A7"/>
    <w:rsid w:val="00672AD5"/>
    <w:rsid w:val="00672BAD"/>
    <w:rsid w:val="00673163"/>
    <w:rsid w:val="00673337"/>
    <w:rsid w:val="0067355B"/>
    <w:rsid w:val="00673664"/>
    <w:rsid w:val="00673695"/>
    <w:rsid w:val="006736CE"/>
    <w:rsid w:val="0067385E"/>
    <w:rsid w:val="006739A9"/>
    <w:rsid w:val="00673F4A"/>
    <w:rsid w:val="006740B4"/>
    <w:rsid w:val="006741B9"/>
    <w:rsid w:val="00674351"/>
    <w:rsid w:val="0067462C"/>
    <w:rsid w:val="00674670"/>
    <w:rsid w:val="00674872"/>
    <w:rsid w:val="00674A0F"/>
    <w:rsid w:val="00674D9D"/>
    <w:rsid w:val="00674DEC"/>
    <w:rsid w:val="00674FFC"/>
    <w:rsid w:val="00675033"/>
    <w:rsid w:val="00675219"/>
    <w:rsid w:val="0067521B"/>
    <w:rsid w:val="00675237"/>
    <w:rsid w:val="00675506"/>
    <w:rsid w:val="00675936"/>
    <w:rsid w:val="00675940"/>
    <w:rsid w:val="00675CF1"/>
    <w:rsid w:val="00676071"/>
    <w:rsid w:val="00676271"/>
    <w:rsid w:val="006765E2"/>
    <w:rsid w:val="006766D9"/>
    <w:rsid w:val="0067670B"/>
    <w:rsid w:val="006767AF"/>
    <w:rsid w:val="006768EC"/>
    <w:rsid w:val="00676AFA"/>
    <w:rsid w:val="00676C0C"/>
    <w:rsid w:val="00677189"/>
    <w:rsid w:val="006772AD"/>
    <w:rsid w:val="00677518"/>
    <w:rsid w:val="006775C8"/>
    <w:rsid w:val="00677736"/>
    <w:rsid w:val="0067792C"/>
    <w:rsid w:val="0067795F"/>
    <w:rsid w:val="00677A59"/>
    <w:rsid w:val="00677B84"/>
    <w:rsid w:val="00677BEA"/>
    <w:rsid w:val="00677CFD"/>
    <w:rsid w:val="00677DC3"/>
    <w:rsid w:val="00677E06"/>
    <w:rsid w:val="00677F26"/>
    <w:rsid w:val="00680134"/>
    <w:rsid w:val="00680166"/>
    <w:rsid w:val="006801BB"/>
    <w:rsid w:val="006805B1"/>
    <w:rsid w:val="006806F1"/>
    <w:rsid w:val="006806FB"/>
    <w:rsid w:val="00680899"/>
    <w:rsid w:val="00680AC9"/>
    <w:rsid w:val="00680BBE"/>
    <w:rsid w:val="00680EEE"/>
    <w:rsid w:val="00681134"/>
    <w:rsid w:val="006819EE"/>
    <w:rsid w:val="00681A36"/>
    <w:rsid w:val="00681AC9"/>
    <w:rsid w:val="00681AF3"/>
    <w:rsid w:val="00681C4D"/>
    <w:rsid w:val="00681CBB"/>
    <w:rsid w:val="00681CCA"/>
    <w:rsid w:val="006822D9"/>
    <w:rsid w:val="0068236E"/>
    <w:rsid w:val="00682412"/>
    <w:rsid w:val="0068288A"/>
    <w:rsid w:val="00682B6E"/>
    <w:rsid w:val="00682C19"/>
    <w:rsid w:val="00682F45"/>
    <w:rsid w:val="00682F9B"/>
    <w:rsid w:val="0068317B"/>
    <w:rsid w:val="006834E9"/>
    <w:rsid w:val="0068351C"/>
    <w:rsid w:val="00683555"/>
    <w:rsid w:val="006835A5"/>
    <w:rsid w:val="006835A9"/>
    <w:rsid w:val="00683B65"/>
    <w:rsid w:val="00683CC1"/>
    <w:rsid w:val="00683D9E"/>
    <w:rsid w:val="00683E90"/>
    <w:rsid w:val="00683FF9"/>
    <w:rsid w:val="00684198"/>
    <w:rsid w:val="006843B5"/>
    <w:rsid w:val="006846CA"/>
    <w:rsid w:val="00684750"/>
    <w:rsid w:val="0068488C"/>
    <w:rsid w:val="00684AB4"/>
    <w:rsid w:val="00684EB4"/>
    <w:rsid w:val="0068513F"/>
    <w:rsid w:val="00685186"/>
    <w:rsid w:val="006853C9"/>
    <w:rsid w:val="006857C1"/>
    <w:rsid w:val="0068583E"/>
    <w:rsid w:val="00685912"/>
    <w:rsid w:val="00685939"/>
    <w:rsid w:val="00685C11"/>
    <w:rsid w:val="00685CC2"/>
    <w:rsid w:val="00686188"/>
    <w:rsid w:val="006862D5"/>
    <w:rsid w:val="006864A9"/>
    <w:rsid w:val="00686759"/>
    <w:rsid w:val="00686A7B"/>
    <w:rsid w:val="00686A98"/>
    <w:rsid w:val="00687032"/>
    <w:rsid w:val="006875ED"/>
    <w:rsid w:val="006878A8"/>
    <w:rsid w:val="00690607"/>
    <w:rsid w:val="00690739"/>
    <w:rsid w:val="0069073F"/>
    <w:rsid w:val="00690979"/>
    <w:rsid w:val="00690A76"/>
    <w:rsid w:val="00690AD5"/>
    <w:rsid w:val="00690B7E"/>
    <w:rsid w:val="00690C60"/>
    <w:rsid w:val="00690E87"/>
    <w:rsid w:val="00690F4C"/>
    <w:rsid w:val="00690F54"/>
    <w:rsid w:val="00690F73"/>
    <w:rsid w:val="00690F8A"/>
    <w:rsid w:val="006911FD"/>
    <w:rsid w:val="00691495"/>
    <w:rsid w:val="0069163A"/>
    <w:rsid w:val="00691650"/>
    <w:rsid w:val="006916B6"/>
    <w:rsid w:val="00691808"/>
    <w:rsid w:val="006918A0"/>
    <w:rsid w:val="00691D41"/>
    <w:rsid w:val="00691E30"/>
    <w:rsid w:val="0069209E"/>
    <w:rsid w:val="0069220C"/>
    <w:rsid w:val="006924D0"/>
    <w:rsid w:val="006926A1"/>
    <w:rsid w:val="0069282E"/>
    <w:rsid w:val="00692847"/>
    <w:rsid w:val="0069297F"/>
    <w:rsid w:val="00692AAD"/>
    <w:rsid w:val="00692AAF"/>
    <w:rsid w:val="00692AC5"/>
    <w:rsid w:val="00692E07"/>
    <w:rsid w:val="006932AB"/>
    <w:rsid w:val="0069388C"/>
    <w:rsid w:val="006939B3"/>
    <w:rsid w:val="00693C3C"/>
    <w:rsid w:val="00693C78"/>
    <w:rsid w:val="00693DBA"/>
    <w:rsid w:val="00693EF0"/>
    <w:rsid w:val="00694743"/>
    <w:rsid w:val="006949DD"/>
    <w:rsid w:val="00694C41"/>
    <w:rsid w:val="00694E32"/>
    <w:rsid w:val="00694E3B"/>
    <w:rsid w:val="006954A6"/>
    <w:rsid w:val="00695522"/>
    <w:rsid w:val="00695658"/>
    <w:rsid w:val="00695708"/>
    <w:rsid w:val="00695711"/>
    <w:rsid w:val="00695851"/>
    <w:rsid w:val="00695A33"/>
    <w:rsid w:val="00695A6F"/>
    <w:rsid w:val="00695B01"/>
    <w:rsid w:val="00695C3D"/>
    <w:rsid w:val="00695C96"/>
    <w:rsid w:val="00695DBF"/>
    <w:rsid w:val="00695E64"/>
    <w:rsid w:val="00696215"/>
    <w:rsid w:val="006965D7"/>
    <w:rsid w:val="00696637"/>
    <w:rsid w:val="006967E9"/>
    <w:rsid w:val="006968B9"/>
    <w:rsid w:val="006969CB"/>
    <w:rsid w:val="006969FF"/>
    <w:rsid w:val="00696A61"/>
    <w:rsid w:val="00696D4F"/>
    <w:rsid w:val="00696DBC"/>
    <w:rsid w:val="006971B3"/>
    <w:rsid w:val="00697317"/>
    <w:rsid w:val="006973AA"/>
    <w:rsid w:val="006973EC"/>
    <w:rsid w:val="006974A0"/>
    <w:rsid w:val="006977DE"/>
    <w:rsid w:val="00697995"/>
    <w:rsid w:val="00697CBD"/>
    <w:rsid w:val="00697CC6"/>
    <w:rsid w:val="00697D21"/>
    <w:rsid w:val="00697D3D"/>
    <w:rsid w:val="00697D54"/>
    <w:rsid w:val="00697DD1"/>
    <w:rsid w:val="006A0037"/>
    <w:rsid w:val="006A008C"/>
    <w:rsid w:val="006A03CE"/>
    <w:rsid w:val="006A03E6"/>
    <w:rsid w:val="006A0716"/>
    <w:rsid w:val="006A08DD"/>
    <w:rsid w:val="006A08E7"/>
    <w:rsid w:val="006A09FD"/>
    <w:rsid w:val="006A0B43"/>
    <w:rsid w:val="006A0C29"/>
    <w:rsid w:val="006A0DBD"/>
    <w:rsid w:val="006A1037"/>
    <w:rsid w:val="006A10DA"/>
    <w:rsid w:val="006A12A8"/>
    <w:rsid w:val="006A13E6"/>
    <w:rsid w:val="006A1433"/>
    <w:rsid w:val="006A1A88"/>
    <w:rsid w:val="006A1B20"/>
    <w:rsid w:val="006A1BDF"/>
    <w:rsid w:val="006A1C50"/>
    <w:rsid w:val="006A1C5F"/>
    <w:rsid w:val="006A1D9F"/>
    <w:rsid w:val="006A1EF2"/>
    <w:rsid w:val="006A1FA8"/>
    <w:rsid w:val="006A2459"/>
    <w:rsid w:val="006A24B4"/>
    <w:rsid w:val="006A27D2"/>
    <w:rsid w:val="006A2A62"/>
    <w:rsid w:val="006A2ECA"/>
    <w:rsid w:val="006A2F16"/>
    <w:rsid w:val="006A301C"/>
    <w:rsid w:val="006A315B"/>
    <w:rsid w:val="006A3246"/>
    <w:rsid w:val="006A35E7"/>
    <w:rsid w:val="006A3607"/>
    <w:rsid w:val="006A3710"/>
    <w:rsid w:val="006A376A"/>
    <w:rsid w:val="006A3B17"/>
    <w:rsid w:val="006A3BBF"/>
    <w:rsid w:val="006A3BCA"/>
    <w:rsid w:val="006A3E82"/>
    <w:rsid w:val="006A45FC"/>
    <w:rsid w:val="006A468D"/>
    <w:rsid w:val="006A47B8"/>
    <w:rsid w:val="006A4812"/>
    <w:rsid w:val="006A4971"/>
    <w:rsid w:val="006A4AA3"/>
    <w:rsid w:val="006A4B01"/>
    <w:rsid w:val="006A4EBD"/>
    <w:rsid w:val="006A5000"/>
    <w:rsid w:val="006A5258"/>
    <w:rsid w:val="006A5336"/>
    <w:rsid w:val="006A5344"/>
    <w:rsid w:val="006A53C9"/>
    <w:rsid w:val="006A58FD"/>
    <w:rsid w:val="006A5ADA"/>
    <w:rsid w:val="006A5D76"/>
    <w:rsid w:val="006A608A"/>
    <w:rsid w:val="006A60A6"/>
    <w:rsid w:val="006A64C6"/>
    <w:rsid w:val="006A6B0B"/>
    <w:rsid w:val="006A6C14"/>
    <w:rsid w:val="006A6C6F"/>
    <w:rsid w:val="006A6C88"/>
    <w:rsid w:val="006A6C89"/>
    <w:rsid w:val="006A6C9B"/>
    <w:rsid w:val="006A6DB9"/>
    <w:rsid w:val="006A6E83"/>
    <w:rsid w:val="006A6FFF"/>
    <w:rsid w:val="006A70BE"/>
    <w:rsid w:val="006A7122"/>
    <w:rsid w:val="006A715D"/>
    <w:rsid w:val="006A7444"/>
    <w:rsid w:val="006A7785"/>
    <w:rsid w:val="006A77D3"/>
    <w:rsid w:val="006A7913"/>
    <w:rsid w:val="006A79B2"/>
    <w:rsid w:val="006A7A89"/>
    <w:rsid w:val="006A7C11"/>
    <w:rsid w:val="006A7C5C"/>
    <w:rsid w:val="006A7CD5"/>
    <w:rsid w:val="006A7D5D"/>
    <w:rsid w:val="006B011C"/>
    <w:rsid w:val="006B025D"/>
    <w:rsid w:val="006B02A9"/>
    <w:rsid w:val="006B05BB"/>
    <w:rsid w:val="006B05CF"/>
    <w:rsid w:val="006B05F9"/>
    <w:rsid w:val="006B0BD9"/>
    <w:rsid w:val="006B0C4E"/>
    <w:rsid w:val="006B0DCD"/>
    <w:rsid w:val="006B0E4E"/>
    <w:rsid w:val="006B0E57"/>
    <w:rsid w:val="006B144B"/>
    <w:rsid w:val="006B164E"/>
    <w:rsid w:val="006B168B"/>
    <w:rsid w:val="006B186B"/>
    <w:rsid w:val="006B18BA"/>
    <w:rsid w:val="006B1C0A"/>
    <w:rsid w:val="006B1EAB"/>
    <w:rsid w:val="006B1EDC"/>
    <w:rsid w:val="006B20C5"/>
    <w:rsid w:val="006B20CA"/>
    <w:rsid w:val="006B2663"/>
    <w:rsid w:val="006B2776"/>
    <w:rsid w:val="006B2ADD"/>
    <w:rsid w:val="006B2C4C"/>
    <w:rsid w:val="006B2C6D"/>
    <w:rsid w:val="006B3227"/>
    <w:rsid w:val="006B3300"/>
    <w:rsid w:val="006B3574"/>
    <w:rsid w:val="006B379B"/>
    <w:rsid w:val="006B3CBE"/>
    <w:rsid w:val="006B3E0A"/>
    <w:rsid w:val="006B3F0B"/>
    <w:rsid w:val="006B3FB8"/>
    <w:rsid w:val="006B3FE7"/>
    <w:rsid w:val="006B4035"/>
    <w:rsid w:val="006B40F8"/>
    <w:rsid w:val="006B4485"/>
    <w:rsid w:val="006B44F1"/>
    <w:rsid w:val="006B457C"/>
    <w:rsid w:val="006B49C6"/>
    <w:rsid w:val="006B4A50"/>
    <w:rsid w:val="006B4C83"/>
    <w:rsid w:val="006B4F96"/>
    <w:rsid w:val="006B509A"/>
    <w:rsid w:val="006B50BB"/>
    <w:rsid w:val="006B5299"/>
    <w:rsid w:val="006B5385"/>
    <w:rsid w:val="006B565A"/>
    <w:rsid w:val="006B5A15"/>
    <w:rsid w:val="006B5D50"/>
    <w:rsid w:val="006B5DE1"/>
    <w:rsid w:val="006B6750"/>
    <w:rsid w:val="006B681D"/>
    <w:rsid w:val="006B696D"/>
    <w:rsid w:val="006B69AC"/>
    <w:rsid w:val="006B6C64"/>
    <w:rsid w:val="006B6E46"/>
    <w:rsid w:val="006B70C7"/>
    <w:rsid w:val="006B716A"/>
    <w:rsid w:val="006B74AD"/>
    <w:rsid w:val="006B754D"/>
    <w:rsid w:val="006B7640"/>
    <w:rsid w:val="006B78B4"/>
    <w:rsid w:val="006C0188"/>
    <w:rsid w:val="006C01B8"/>
    <w:rsid w:val="006C032D"/>
    <w:rsid w:val="006C0835"/>
    <w:rsid w:val="006C08ED"/>
    <w:rsid w:val="006C186C"/>
    <w:rsid w:val="006C1BBC"/>
    <w:rsid w:val="006C2144"/>
    <w:rsid w:val="006C239E"/>
    <w:rsid w:val="006C248C"/>
    <w:rsid w:val="006C24F3"/>
    <w:rsid w:val="006C25C9"/>
    <w:rsid w:val="006C2873"/>
    <w:rsid w:val="006C2BDF"/>
    <w:rsid w:val="006C2D98"/>
    <w:rsid w:val="006C2DC4"/>
    <w:rsid w:val="006C2DC8"/>
    <w:rsid w:val="006C3777"/>
    <w:rsid w:val="006C37B5"/>
    <w:rsid w:val="006C386E"/>
    <w:rsid w:val="006C3870"/>
    <w:rsid w:val="006C3AA4"/>
    <w:rsid w:val="006C3B45"/>
    <w:rsid w:val="006C3B7E"/>
    <w:rsid w:val="006C3BF9"/>
    <w:rsid w:val="006C3CF0"/>
    <w:rsid w:val="006C3D75"/>
    <w:rsid w:val="006C3EAC"/>
    <w:rsid w:val="006C3F6F"/>
    <w:rsid w:val="006C40B5"/>
    <w:rsid w:val="006C421D"/>
    <w:rsid w:val="006C437A"/>
    <w:rsid w:val="006C438C"/>
    <w:rsid w:val="006C482D"/>
    <w:rsid w:val="006C494C"/>
    <w:rsid w:val="006C4A90"/>
    <w:rsid w:val="006C4CAC"/>
    <w:rsid w:val="006C4DA3"/>
    <w:rsid w:val="006C4E92"/>
    <w:rsid w:val="006C4FE7"/>
    <w:rsid w:val="006C5026"/>
    <w:rsid w:val="006C5166"/>
    <w:rsid w:val="006C5354"/>
    <w:rsid w:val="006C541E"/>
    <w:rsid w:val="006C5A81"/>
    <w:rsid w:val="006C5C0E"/>
    <w:rsid w:val="006C5C49"/>
    <w:rsid w:val="006C5ED1"/>
    <w:rsid w:val="006C60FB"/>
    <w:rsid w:val="006C632F"/>
    <w:rsid w:val="006C6358"/>
    <w:rsid w:val="006C639E"/>
    <w:rsid w:val="006C6975"/>
    <w:rsid w:val="006C6AA5"/>
    <w:rsid w:val="006C6B19"/>
    <w:rsid w:val="006C6CDE"/>
    <w:rsid w:val="006C6D12"/>
    <w:rsid w:val="006C70F8"/>
    <w:rsid w:val="006C7371"/>
    <w:rsid w:val="006C7374"/>
    <w:rsid w:val="006C767B"/>
    <w:rsid w:val="006C7725"/>
    <w:rsid w:val="006C78ED"/>
    <w:rsid w:val="006C79BF"/>
    <w:rsid w:val="006C79FB"/>
    <w:rsid w:val="006C7AAA"/>
    <w:rsid w:val="006C7BAE"/>
    <w:rsid w:val="006C7BEE"/>
    <w:rsid w:val="006C7DEA"/>
    <w:rsid w:val="006C7FB2"/>
    <w:rsid w:val="006D0404"/>
    <w:rsid w:val="006D0707"/>
    <w:rsid w:val="006D08E1"/>
    <w:rsid w:val="006D0900"/>
    <w:rsid w:val="006D090F"/>
    <w:rsid w:val="006D09A8"/>
    <w:rsid w:val="006D0A8F"/>
    <w:rsid w:val="006D0BED"/>
    <w:rsid w:val="006D0E75"/>
    <w:rsid w:val="006D10BA"/>
    <w:rsid w:val="006D132B"/>
    <w:rsid w:val="006D13AF"/>
    <w:rsid w:val="006D148B"/>
    <w:rsid w:val="006D1716"/>
    <w:rsid w:val="006D17D4"/>
    <w:rsid w:val="006D1817"/>
    <w:rsid w:val="006D1824"/>
    <w:rsid w:val="006D1A0E"/>
    <w:rsid w:val="006D1AF1"/>
    <w:rsid w:val="006D1BC8"/>
    <w:rsid w:val="006D1F2D"/>
    <w:rsid w:val="006D1FB7"/>
    <w:rsid w:val="006D22B6"/>
    <w:rsid w:val="006D245C"/>
    <w:rsid w:val="006D2567"/>
    <w:rsid w:val="006D271C"/>
    <w:rsid w:val="006D285D"/>
    <w:rsid w:val="006D2D26"/>
    <w:rsid w:val="006D2F04"/>
    <w:rsid w:val="006D32EA"/>
    <w:rsid w:val="006D32EE"/>
    <w:rsid w:val="006D341B"/>
    <w:rsid w:val="006D35A0"/>
    <w:rsid w:val="006D36EA"/>
    <w:rsid w:val="006D3F78"/>
    <w:rsid w:val="006D421C"/>
    <w:rsid w:val="006D42DE"/>
    <w:rsid w:val="006D43CF"/>
    <w:rsid w:val="006D43D5"/>
    <w:rsid w:val="006D43DC"/>
    <w:rsid w:val="006D44A4"/>
    <w:rsid w:val="006D44C1"/>
    <w:rsid w:val="006D469B"/>
    <w:rsid w:val="006D4832"/>
    <w:rsid w:val="006D48E5"/>
    <w:rsid w:val="006D4925"/>
    <w:rsid w:val="006D4BAD"/>
    <w:rsid w:val="006D4C43"/>
    <w:rsid w:val="006D4D92"/>
    <w:rsid w:val="006D503F"/>
    <w:rsid w:val="006D508A"/>
    <w:rsid w:val="006D51CD"/>
    <w:rsid w:val="006D5203"/>
    <w:rsid w:val="006D5616"/>
    <w:rsid w:val="006D5734"/>
    <w:rsid w:val="006D5A23"/>
    <w:rsid w:val="006D5A85"/>
    <w:rsid w:val="006D5D6A"/>
    <w:rsid w:val="006D5EB8"/>
    <w:rsid w:val="006D6063"/>
    <w:rsid w:val="006D6076"/>
    <w:rsid w:val="006D60F5"/>
    <w:rsid w:val="006D6151"/>
    <w:rsid w:val="006D61D2"/>
    <w:rsid w:val="006D626D"/>
    <w:rsid w:val="006D6706"/>
    <w:rsid w:val="006D67E7"/>
    <w:rsid w:val="006D6AFB"/>
    <w:rsid w:val="006D6F28"/>
    <w:rsid w:val="006D6F6A"/>
    <w:rsid w:val="006D711C"/>
    <w:rsid w:val="006D7216"/>
    <w:rsid w:val="006D73EF"/>
    <w:rsid w:val="006D7513"/>
    <w:rsid w:val="006D76EA"/>
    <w:rsid w:val="006D7828"/>
    <w:rsid w:val="006D79BC"/>
    <w:rsid w:val="006D7C1D"/>
    <w:rsid w:val="006D7CE6"/>
    <w:rsid w:val="006D7E7D"/>
    <w:rsid w:val="006D7F52"/>
    <w:rsid w:val="006D7FFE"/>
    <w:rsid w:val="006E0168"/>
    <w:rsid w:val="006E02B6"/>
    <w:rsid w:val="006E06E9"/>
    <w:rsid w:val="006E0791"/>
    <w:rsid w:val="006E09AB"/>
    <w:rsid w:val="006E0DA2"/>
    <w:rsid w:val="006E0FE4"/>
    <w:rsid w:val="006E119A"/>
    <w:rsid w:val="006E11D1"/>
    <w:rsid w:val="006E1F3A"/>
    <w:rsid w:val="006E1FA4"/>
    <w:rsid w:val="006E211C"/>
    <w:rsid w:val="006E2373"/>
    <w:rsid w:val="006E249E"/>
    <w:rsid w:val="006E2546"/>
    <w:rsid w:val="006E2727"/>
    <w:rsid w:val="006E27E3"/>
    <w:rsid w:val="006E29A5"/>
    <w:rsid w:val="006E2CB4"/>
    <w:rsid w:val="006E2F00"/>
    <w:rsid w:val="006E3126"/>
    <w:rsid w:val="006E335D"/>
    <w:rsid w:val="006E350A"/>
    <w:rsid w:val="006E3CAE"/>
    <w:rsid w:val="006E3D47"/>
    <w:rsid w:val="006E40E8"/>
    <w:rsid w:val="006E41ED"/>
    <w:rsid w:val="006E4294"/>
    <w:rsid w:val="006E43AD"/>
    <w:rsid w:val="006E4768"/>
    <w:rsid w:val="006E4783"/>
    <w:rsid w:val="006E4800"/>
    <w:rsid w:val="006E4812"/>
    <w:rsid w:val="006E49B7"/>
    <w:rsid w:val="006E4A84"/>
    <w:rsid w:val="006E4AF6"/>
    <w:rsid w:val="006E4C36"/>
    <w:rsid w:val="006E51F3"/>
    <w:rsid w:val="006E539D"/>
    <w:rsid w:val="006E5522"/>
    <w:rsid w:val="006E55A1"/>
    <w:rsid w:val="006E566E"/>
    <w:rsid w:val="006E56AC"/>
    <w:rsid w:val="006E5968"/>
    <w:rsid w:val="006E59C4"/>
    <w:rsid w:val="006E5ABE"/>
    <w:rsid w:val="006E5D90"/>
    <w:rsid w:val="006E60F9"/>
    <w:rsid w:val="006E6178"/>
    <w:rsid w:val="006E63A4"/>
    <w:rsid w:val="006E63EC"/>
    <w:rsid w:val="006E63F4"/>
    <w:rsid w:val="006E64EB"/>
    <w:rsid w:val="006E6581"/>
    <w:rsid w:val="006E67B6"/>
    <w:rsid w:val="006E692D"/>
    <w:rsid w:val="006E6AF3"/>
    <w:rsid w:val="006E6C93"/>
    <w:rsid w:val="006E6C96"/>
    <w:rsid w:val="006E6D4C"/>
    <w:rsid w:val="006E7235"/>
    <w:rsid w:val="006E7348"/>
    <w:rsid w:val="006E756D"/>
    <w:rsid w:val="006E75EB"/>
    <w:rsid w:val="006E76A0"/>
    <w:rsid w:val="006E7762"/>
    <w:rsid w:val="006E7835"/>
    <w:rsid w:val="006E79B0"/>
    <w:rsid w:val="006F003F"/>
    <w:rsid w:val="006F03AF"/>
    <w:rsid w:val="006F0413"/>
    <w:rsid w:val="006F04C0"/>
    <w:rsid w:val="006F05DD"/>
    <w:rsid w:val="006F0706"/>
    <w:rsid w:val="006F0AFB"/>
    <w:rsid w:val="006F0DE2"/>
    <w:rsid w:val="006F0DEE"/>
    <w:rsid w:val="006F1567"/>
    <w:rsid w:val="006F156E"/>
    <w:rsid w:val="006F15AE"/>
    <w:rsid w:val="006F1644"/>
    <w:rsid w:val="006F1AD9"/>
    <w:rsid w:val="006F1AF8"/>
    <w:rsid w:val="006F1F99"/>
    <w:rsid w:val="006F2067"/>
    <w:rsid w:val="006F22A7"/>
    <w:rsid w:val="006F2348"/>
    <w:rsid w:val="006F2A3A"/>
    <w:rsid w:val="006F2AC9"/>
    <w:rsid w:val="006F2D31"/>
    <w:rsid w:val="006F2E37"/>
    <w:rsid w:val="006F2E86"/>
    <w:rsid w:val="006F2EB3"/>
    <w:rsid w:val="006F307A"/>
    <w:rsid w:val="006F3336"/>
    <w:rsid w:val="006F3434"/>
    <w:rsid w:val="006F3666"/>
    <w:rsid w:val="006F3779"/>
    <w:rsid w:val="006F37B6"/>
    <w:rsid w:val="006F3840"/>
    <w:rsid w:val="006F3C4A"/>
    <w:rsid w:val="006F3F01"/>
    <w:rsid w:val="006F40A5"/>
    <w:rsid w:val="006F444F"/>
    <w:rsid w:val="006F4582"/>
    <w:rsid w:val="006F474E"/>
    <w:rsid w:val="006F47D6"/>
    <w:rsid w:val="006F48E6"/>
    <w:rsid w:val="006F49AF"/>
    <w:rsid w:val="006F4C04"/>
    <w:rsid w:val="006F4CD2"/>
    <w:rsid w:val="006F4DAC"/>
    <w:rsid w:val="006F4DE6"/>
    <w:rsid w:val="006F5168"/>
    <w:rsid w:val="006F528C"/>
    <w:rsid w:val="006F5412"/>
    <w:rsid w:val="006F577F"/>
    <w:rsid w:val="006F579D"/>
    <w:rsid w:val="006F5959"/>
    <w:rsid w:val="006F597C"/>
    <w:rsid w:val="006F5C9A"/>
    <w:rsid w:val="006F5CC7"/>
    <w:rsid w:val="006F5E63"/>
    <w:rsid w:val="006F5E68"/>
    <w:rsid w:val="006F5FA1"/>
    <w:rsid w:val="006F6034"/>
    <w:rsid w:val="006F6197"/>
    <w:rsid w:val="006F621D"/>
    <w:rsid w:val="006F624D"/>
    <w:rsid w:val="006F63A5"/>
    <w:rsid w:val="006F6425"/>
    <w:rsid w:val="006F6AC3"/>
    <w:rsid w:val="006F6E4F"/>
    <w:rsid w:val="006F6F56"/>
    <w:rsid w:val="006F6F66"/>
    <w:rsid w:val="006F747C"/>
    <w:rsid w:val="006F763B"/>
    <w:rsid w:val="006F7950"/>
    <w:rsid w:val="006F7E0A"/>
    <w:rsid w:val="006F7F4C"/>
    <w:rsid w:val="0070023D"/>
    <w:rsid w:val="007003C5"/>
    <w:rsid w:val="007006D7"/>
    <w:rsid w:val="007006F4"/>
    <w:rsid w:val="00700797"/>
    <w:rsid w:val="00700930"/>
    <w:rsid w:val="00700B0F"/>
    <w:rsid w:val="00700B97"/>
    <w:rsid w:val="00700BA5"/>
    <w:rsid w:val="00700FF6"/>
    <w:rsid w:val="0070130E"/>
    <w:rsid w:val="0070139E"/>
    <w:rsid w:val="00701466"/>
    <w:rsid w:val="007014F0"/>
    <w:rsid w:val="00701553"/>
    <w:rsid w:val="007018BA"/>
    <w:rsid w:val="007018DE"/>
    <w:rsid w:val="00701914"/>
    <w:rsid w:val="00701BBD"/>
    <w:rsid w:val="00701C63"/>
    <w:rsid w:val="00701F73"/>
    <w:rsid w:val="00702202"/>
    <w:rsid w:val="00702350"/>
    <w:rsid w:val="007023FF"/>
    <w:rsid w:val="007027E8"/>
    <w:rsid w:val="007028C1"/>
    <w:rsid w:val="007029D4"/>
    <w:rsid w:val="00702A5C"/>
    <w:rsid w:val="00702BA4"/>
    <w:rsid w:val="00702C68"/>
    <w:rsid w:val="00702CD2"/>
    <w:rsid w:val="007030AD"/>
    <w:rsid w:val="007031FA"/>
    <w:rsid w:val="0070323B"/>
    <w:rsid w:val="00703514"/>
    <w:rsid w:val="00703725"/>
    <w:rsid w:val="00703AA9"/>
    <w:rsid w:val="00703C1C"/>
    <w:rsid w:val="00703CD3"/>
    <w:rsid w:val="00703F5A"/>
    <w:rsid w:val="00704291"/>
    <w:rsid w:val="007046D1"/>
    <w:rsid w:val="007049BA"/>
    <w:rsid w:val="00704C70"/>
    <w:rsid w:val="00704CBE"/>
    <w:rsid w:val="00704E0A"/>
    <w:rsid w:val="00704E26"/>
    <w:rsid w:val="00704FB1"/>
    <w:rsid w:val="007050D1"/>
    <w:rsid w:val="007051B8"/>
    <w:rsid w:val="007053D5"/>
    <w:rsid w:val="0070559E"/>
    <w:rsid w:val="007058CA"/>
    <w:rsid w:val="007059BE"/>
    <w:rsid w:val="00705CA5"/>
    <w:rsid w:val="00705CD2"/>
    <w:rsid w:val="00705D96"/>
    <w:rsid w:val="00705DFF"/>
    <w:rsid w:val="00705F6C"/>
    <w:rsid w:val="007061D5"/>
    <w:rsid w:val="0070625F"/>
    <w:rsid w:val="007063A2"/>
    <w:rsid w:val="0070668F"/>
    <w:rsid w:val="00706747"/>
    <w:rsid w:val="0070681E"/>
    <w:rsid w:val="00706A65"/>
    <w:rsid w:val="00706B05"/>
    <w:rsid w:val="00706B93"/>
    <w:rsid w:val="00706BE7"/>
    <w:rsid w:val="00706CBD"/>
    <w:rsid w:val="00706D09"/>
    <w:rsid w:val="00706D4B"/>
    <w:rsid w:val="00706E82"/>
    <w:rsid w:val="00706E95"/>
    <w:rsid w:val="007072F7"/>
    <w:rsid w:val="0070735A"/>
    <w:rsid w:val="007073C3"/>
    <w:rsid w:val="00707984"/>
    <w:rsid w:val="00707D70"/>
    <w:rsid w:val="00707E05"/>
    <w:rsid w:val="00707E1B"/>
    <w:rsid w:val="00707FEC"/>
    <w:rsid w:val="0071025C"/>
    <w:rsid w:val="0071051C"/>
    <w:rsid w:val="00710625"/>
    <w:rsid w:val="00710867"/>
    <w:rsid w:val="007109C8"/>
    <w:rsid w:val="00710B12"/>
    <w:rsid w:val="00710DA1"/>
    <w:rsid w:val="00710F91"/>
    <w:rsid w:val="00711449"/>
    <w:rsid w:val="00711546"/>
    <w:rsid w:val="0071156C"/>
    <w:rsid w:val="00711654"/>
    <w:rsid w:val="00711AB4"/>
    <w:rsid w:val="00711B66"/>
    <w:rsid w:val="00711CB6"/>
    <w:rsid w:val="00711E38"/>
    <w:rsid w:val="00711ECD"/>
    <w:rsid w:val="007120D5"/>
    <w:rsid w:val="007128E7"/>
    <w:rsid w:val="00712947"/>
    <w:rsid w:val="00712DA2"/>
    <w:rsid w:val="00712DD7"/>
    <w:rsid w:val="00713018"/>
    <w:rsid w:val="00713085"/>
    <w:rsid w:val="00713098"/>
    <w:rsid w:val="0071329F"/>
    <w:rsid w:val="0071348C"/>
    <w:rsid w:val="007136A3"/>
    <w:rsid w:val="00713791"/>
    <w:rsid w:val="007139AD"/>
    <w:rsid w:val="00713B86"/>
    <w:rsid w:val="00713BC9"/>
    <w:rsid w:val="007140AA"/>
    <w:rsid w:val="007140B2"/>
    <w:rsid w:val="007144B7"/>
    <w:rsid w:val="0071455A"/>
    <w:rsid w:val="00714621"/>
    <w:rsid w:val="007146D9"/>
    <w:rsid w:val="00714989"/>
    <w:rsid w:val="00714994"/>
    <w:rsid w:val="00714A8F"/>
    <w:rsid w:val="00714BD4"/>
    <w:rsid w:val="00715147"/>
    <w:rsid w:val="00715287"/>
    <w:rsid w:val="007152D4"/>
    <w:rsid w:val="00715352"/>
    <w:rsid w:val="0071557F"/>
    <w:rsid w:val="007155AF"/>
    <w:rsid w:val="00715C89"/>
    <w:rsid w:val="00715CA7"/>
    <w:rsid w:val="00715F9D"/>
    <w:rsid w:val="007163F4"/>
    <w:rsid w:val="00716B64"/>
    <w:rsid w:val="00716BED"/>
    <w:rsid w:val="00716C2B"/>
    <w:rsid w:val="00716EDC"/>
    <w:rsid w:val="007170D2"/>
    <w:rsid w:val="00717337"/>
    <w:rsid w:val="007177A8"/>
    <w:rsid w:val="00717809"/>
    <w:rsid w:val="00717870"/>
    <w:rsid w:val="007178B8"/>
    <w:rsid w:val="00717A1B"/>
    <w:rsid w:val="00717A42"/>
    <w:rsid w:val="00717FB9"/>
    <w:rsid w:val="00717FF3"/>
    <w:rsid w:val="007200FB"/>
    <w:rsid w:val="0072014F"/>
    <w:rsid w:val="007203A3"/>
    <w:rsid w:val="007203C9"/>
    <w:rsid w:val="00720533"/>
    <w:rsid w:val="00720625"/>
    <w:rsid w:val="00720676"/>
    <w:rsid w:val="00720734"/>
    <w:rsid w:val="007208AE"/>
    <w:rsid w:val="007208F4"/>
    <w:rsid w:val="00720920"/>
    <w:rsid w:val="007209A6"/>
    <w:rsid w:val="007209EA"/>
    <w:rsid w:val="00720D03"/>
    <w:rsid w:val="00720D87"/>
    <w:rsid w:val="00720E95"/>
    <w:rsid w:val="00720FF9"/>
    <w:rsid w:val="00721043"/>
    <w:rsid w:val="00721297"/>
    <w:rsid w:val="00721415"/>
    <w:rsid w:val="0072178F"/>
    <w:rsid w:val="00721958"/>
    <w:rsid w:val="00721AD7"/>
    <w:rsid w:val="00721FC8"/>
    <w:rsid w:val="0072224A"/>
    <w:rsid w:val="00722289"/>
    <w:rsid w:val="0072292A"/>
    <w:rsid w:val="00722A6A"/>
    <w:rsid w:val="00722CC1"/>
    <w:rsid w:val="00722DEE"/>
    <w:rsid w:val="007232D4"/>
    <w:rsid w:val="00723575"/>
    <w:rsid w:val="0072365C"/>
    <w:rsid w:val="0072366F"/>
    <w:rsid w:val="00723756"/>
    <w:rsid w:val="007237C9"/>
    <w:rsid w:val="0072394B"/>
    <w:rsid w:val="007239A0"/>
    <w:rsid w:val="00723BEF"/>
    <w:rsid w:val="00723C60"/>
    <w:rsid w:val="00723D29"/>
    <w:rsid w:val="00723E20"/>
    <w:rsid w:val="00723E35"/>
    <w:rsid w:val="00723F23"/>
    <w:rsid w:val="007240AF"/>
    <w:rsid w:val="007243E2"/>
    <w:rsid w:val="00724433"/>
    <w:rsid w:val="00724532"/>
    <w:rsid w:val="007245EE"/>
    <w:rsid w:val="007249E8"/>
    <w:rsid w:val="00724C2A"/>
    <w:rsid w:val="00724C80"/>
    <w:rsid w:val="00724DFD"/>
    <w:rsid w:val="00725067"/>
    <w:rsid w:val="0072526A"/>
    <w:rsid w:val="0072529A"/>
    <w:rsid w:val="00725420"/>
    <w:rsid w:val="00725473"/>
    <w:rsid w:val="007257CB"/>
    <w:rsid w:val="007259E9"/>
    <w:rsid w:val="007260C4"/>
    <w:rsid w:val="00726218"/>
    <w:rsid w:val="00726462"/>
    <w:rsid w:val="0072671C"/>
    <w:rsid w:val="00726B22"/>
    <w:rsid w:val="00726C30"/>
    <w:rsid w:val="00726C55"/>
    <w:rsid w:val="00726C7F"/>
    <w:rsid w:val="00727611"/>
    <w:rsid w:val="0072779A"/>
    <w:rsid w:val="00727924"/>
    <w:rsid w:val="0072794F"/>
    <w:rsid w:val="00727BD0"/>
    <w:rsid w:val="00727C40"/>
    <w:rsid w:val="00727CA8"/>
    <w:rsid w:val="00727FE1"/>
    <w:rsid w:val="007303F7"/>
    <w:rsid w:val="0073057D"/>
    <w:rsid w:val="007305BB"/>
    <w:rsid w:val="00730C44"/>
    <w:rsid w:val="00730D7E"/>
    <w:rsid w:val="007310B5"/>
    <w:rsid w:val="007310DD"/>
    <w:rsid w:val="0073132F"/>
    <w:rsid w:val="00731357"/>
    <w:rsid w:val="007313C7"/>
    <w:rsid w:val="007313FF"/>
    <w:rsid w:val="00731633"/>
    <w:rsid w:val="00731652"/>
    <w:rsid w:val="00731667"/>
    <w:rsid w:val="0073172A"/>
    <w:rsid w:val="00731B41"/>
    <w:rsid w:val="00731D65"/>
    <w:rsid w:val="00731EFB"/>
    <w:rsid w:val="00731FEE"/>
    <w:rsid w:val="00732489"/>
    <w:rsid w:val="00732A0B"/>
    <w:rsid w:val="00732B6F"/>
    <w:rsid w:val="00732BF5"/>
    <w:rsid w:val="00732DF6"/>
    <w:rsid w:val="00732EE6"/>
    <w:rsid w:val="00732F80"/>
    <w:rsid w:val="007330BB"/>
    <w:rsid w:val="00733203"/>
    <w:rsid w:val="00733367"/>
    <w:rsid w:val="007333AE"/>
    <w:rsid w:val="007337F1"/>
    <w:rsid w:val="00733AA8"/>
    <w:rsid w:val="00733BA8"/>
    <w:rsid w:val="00733D3C"/>
    <w:rsid w:val="00733DA5"/>
    <w:rsid w:val="00733FC6"/>
    <w:rsid w:val="00733FDE"/>
    <w:rsid w:val="0073413D"/>
    <w:rsid w:val="00734189"/>
    <w:rsid w:val="007341B8"/>
    <w:rsid w:val="00734261"/>
    <w:rsid w:val="007343DD"/>
    <w:rsid w:val="00734432"/>
    <w:rsid w:val="0073472A"/>
    <w:rsid w:val="007347FF"/>
    <w:rsid w:val="00734801"/>
    <w:rsid w:val="0073488C"/>
    <w:rsid w:val="00734AF2"/>
    <w:rsid w:val="00734B3E"/>
    <w:rsid w:val="00734BBF"/>
    <w:rsid w:val="00734D1E"/>
    <w:rsid w:val="00734E70"/>
    <w:rsid w:val="007350A8"/>
    <w:rsid w:val="007351B5"/>
    <w:rsid w:val="0073539B"/>
    <w:rsid w:val="00735764"/>
    <w:rsid w:val="007357A7"/>
    <w:rsid w:val="007358B1"/>
    <w:rsid w:val="00735913"/>
    <w:rsid w:val="00735A5F"/>
    <w:rsid w:val="00735CF0"/>
    <w:rsid w:val="00736009"/>
    <w:rsid w:val="007360E8"/>
    <w:rsid w:val="00736113"/>
    <w:rsid w:val="00736303"/>
    <w:rsid w:val="00736388"/>
    <w:rsid w:val="007363A9"/>
    <w:rsid w:val="0073672A"/>
    <w:rsid w:val="00736848"/>
    <w:rsid w:val="00736D13"/>
    <w:rsid w:val="00736DCA"/>
    <w:rsid w:val="00736E07"/>
    <w:rsid w:val="00737444"/>
    <w:rsid w:val="00737580"/>
    <w:rsid w:val="0073764B"/>
    <w:rsid w:val="007378A2"/>
    <w:rsid w:val="00737A03"/>
    <w:rsid w:val="00737B89"/>
    <w:rsid w:val="00737C7B"/>
    <w:rsid w:val="00737D5F"/>
    <w:rsid w:val="00737D6F"/>
    <w:rsid w:val="00737EAA"/>
    <w:rsid w:val="00737FD8"/>
    <w:rsid w:val="00737FE1"/>
    <w:rsid w:val="007400D2"/>
    <w:rsid w:val="0074012A"/>
    <w:rsid w:val="007402BF"/>
    <w:rsid w:val="007404AC"/>
    <w:rsid w:val="0074058E"/>
    <w:rsid w:val="0074059C"/>
    <w:rsid w:val="007407E7"/>
    <w:rsid w:val="00740944"/>
    <w:rsid w:val="00740B30"/>
    <w:rsid w:val="00741458"/>
    <w:rsid w:val="007414E1"/>
    <w:rsid w:val="00741C3B"/>
    <w:rsid w:val="00741C5B"/>
    <w:rsid w:val="00741C78"/>
    <w:rsid w:val="00742026"/>
    <w:rsid w:val="007421E6"/>
    <w:rsid w:val="007422B7"/>
    <w:rsid w:val="00742582"/>
    <w:rsid w:val="007430CB"/>
    <w:rsid w:val="007430F4"/>
    <w:rsid w:val="00743210"/>
    <w:rsid w:val="00743419"/>
    <w:rsid w:val="007437DC"/>
    <w:rsid w:val="00743886"/>
    <w:rsid w:val="007439C4"/>
    <w:rsid w:val="00743BB4"/>
    <w:rsid w:val="00743DD3"/>
    <w:rsid w:val="00744171"/>
    <w:rsid w:val="00744332"/>
    <w:rsid w:val="007444F5"/>
    <w:rsid w:val="007445D1"/>
    <w:rsid w:val="00744772"/>
    <w:rsid w:val="007448BB"/>
    <w:rsid w:val="00744EF9"/>
    <w:rsid w:val="00744F20"/>
    <w:rsid w:val="007450C8"/>
    <w:rsid w:val="007450FD"/>
    <w:rsid w:val="00745621"/>
    <w:rsid w:val="0074567D"/>
    <w:rsid w:val="00745884"/>
    <w:rsid w:val="00745CAA"/>
    <w:rsid w:val="00745D26"/>
    <w:rsid w:val="00745DCC"/>
    <w:rsid w:val="00745E05"/>
    <w:rsid w:val="00745E16"/>
    <w:rsid w:val="007461FD"/>
    <w:rsid w:val="0074649C"/>
    <w:rsid w:val="007465C4"/>
    <w:rsid w:val="00746692"/>
    <w:rsid w:val="007469A0"/>
    <w:rsid w:val="00746C06"/>
    <w:rsid w:val="00746C9F"/>
    <w:rsid w:val="00746CB4"/>
    <w:rsid w:val="00746CB7"/>
    <w:rsid w:val="00746D21"/>
    <w:rsid w:val="00746EE4"/>
    <w:rsid w:val="00746F83"/>
    <w:rsid w:val="00747082"/>
    <w:rsid w:val="00747442"/>
    <w:rsid w:val="007476F1"/>
    <w:rsid w:val="00747C34"/>
    <w:rsid w:val="00747D6D"/>
    <w:rsid w:val="00747DF0"/>
    <w:rsid w:val="00747FF9"/>
    <w:rsid w:val="007503C8"/>
    <w:rsid w:val="00750753"/>
    <w:rsid w:val="00750A97"/>
    <w:rsid w:val="00750DA9"/>
    <w:rsid w:val="00750FAA"/>
    <w:rsid w:val="007513A3"/>
    <w:rsid w:val="007514C5"/>
    <w:rsid w:val="00751711"/>
    <w:rsid w:val="007518AF"/>
    <w:rsid w:val="00751EEF"/>
    <w:rsid w:val="00752075"/>
    <w:rsid w:val="0075217C"/>
    <w:rsid w:val="00752509"/>
    <w:rsid w:val="0075270E"/>
    <w:rsid w:val="007529C8"/>
    <w:rsid w:val="00752C06"/>
    <w:rsid w:val="00752D44"/>
    <w:rsid w:val="00752DB5"/>
    <w:rsid w:val="00752EB6"/>
    <w:rsid w:val="00752EC7"/>
    <w:rsid w:val="0075302B"/>
    <w:rsid w:val="0075312F"/>
    <w:rsid w:val="007532BD"/>
    <w:rsid w:val="007535AE"/>
    <w:rsid w:val="007535D1"/>
    <w:rsid w:val="00753B91"/>
    <w:rsid w:val="00753BE3"/>
    <w:rsid w:val="00753CC0"/>
    <w:rsid w:val="00753CC4"/>
    <w:rsid w:val="00753CCF"/>
    <w:rsid w:val="00753DC3"/>
    <w:rsid w:val="00753E19"/>
    <w:rsid w:val="00753F9D"/>
    <w:rsid w:val="0075400C"/>
    <w:rsid w:val="00754069"/>
    <w:rsid w:val="007540B5"/>
    <w:rsid w:val="0075419A"/>
    <w:rsid w:val="0075436C"/>
    <w:rsid w:val="0075438B"/>
    <w:rsid w:val="00754394"/>
    <w:rsid w:val="007543FE"/>
    <w:rsid w:val="0075457A"/>
    <w:rsid w:val="00754BE4"/>
    <w:rsid w:val="00754DC1"/>
    <w:rsid w:val="00754FCD"/>
    <w:rsid w:val="0075510A"/>
    <w:rsid w:val="0075510E"/>
    <w:rsid w:val="00755215"/>
    <w:rsid w:val="0075537A"/>
    <w:rsid w:val="0075564E"/>
    <w:rsid w:val="00755743"/>
    <w:rsid w:val="0075595D"/>
    <w:rsid w:val="00755D10"/>
    <w:rsid w:val="00755E06"/>
    <w:rsid w:val="00756240"/>
    <w:rsid w:val="00756392"/>
    <w:rsid w:val="00756B46"/>
    <w:rsid w:val="00756BB0"/>
    <w:rsid w:val="00756BB5"/>
    <w:rsid w:val="007572D2"/>
    <w:rsid w:val="0075750C"/>
    <w:rsid w:val="00757823"/>
    <w:rsid w:val="00757CA3"/>
    <w:rsid w:val="00760016"/>
    <w:rsid w:val="007600A1"/>
    <w:rsid w:val="0076017F"/>
    <w:rsid w:val="007603EA"/>
    <w:rsid w:val="007605B2"/>
    <w:rsid w:val="00760639"/>
    <w:rsid w:val="0076097E"/>
    <w:rsid w:val="00760D80"/>
    <w:rsid w:val="00760D9A"/>
    <w:rsid w:val="00760EA7"/>
    <w:rsid w:val="00761090"/>
    <w:rsid w:val="00761091"/>
    <w:rsid w:val="00761418"/>
    <w:rsid w:val="007619C0"/>
    <w:rsid w:val="00761B87"/>
    <w:rsid w:val="00761E75"/>
    <w:rsid w:val="0076231D"/>
    <w:rsid w:val="00762339"/>
    <w:rsid w:val="007628F8"/>
    <w:rsid w:val="00762E3C"/>
    <w:rsid w:val="00762EB7"/>
    <w:rsid w:val="007630E8"/>
    <w:rsid w:val="007637AF"/>
    <w:rsid w:val="00763B9B"/>
    <w:rsid w:val="00763BED"/>
    <w:rsid w:val="00763D17"/>
    <w:rsid w:val="00763D2C"/>
    <w:rsid w:val="00763F14"/>
    <w:rsid w:val="007641FA"/>
    <w:rsid w:val="007646A0"/>
    <w:rsid w:val="00764757"/>
    <w:rsid w:val="00764F39"/>
    <w:rsid w:val="0076520D"/>
    <w:rsid w:val="00765337"/>
    <w:rsid w:val="0076540B"/>
    <w:rsid w:val="00765A74"/>
    <w:rsid w:val="00765CEB"/>
    <w:rsid w:val="00765ECD"/>
    <w:rsid w:val="00765FF4"/>
    <w:rsid w:val="00766129"/>
    <w:rsid w:val="00766146"/>
    <w:rsid w:val="00766331"/>
    <w:rsid w:val="0076633F"/>
    <w:rsid w:val="00766688"/>
    <w:rsid w:val="00766959"/>
    <w:rsid w:val="00766F78"/>
    <w:rsid w:val="00766FFB"/>
    <w:rsid w:val="00767008"/>
    <w:rsid w:val="00767189"/>
    <w:rsid w:val="0076719D"/>
    <w:rsid w:val="007671A8"/>
    <w:rsid w:val="00767218"/>
    <w:rsid w:val="0076721B"/>
    <w:rsid w:val="00767262"/>
    <w:rsid w:val="00767309"/>
    <w:rsid w:val="007675C9"/>
    <w:rsid w:val="007676D5"/>
    <w:rsid w:val="00767730"/>
    <w:rsid w:val="0076788D"/>
    <w:rsid w:val="007678B2"/>
    <w:rsid w:val="0076792C"/>
    <w:rsid w:val="00767A15"/>
    <w:rsid w:val="00767BC7"/>
    <w:rsid w:val="00767C3F"/>
    <w:rsid w:val="00767FC9"/>
    <w:rsid w:val="00770552"/>
    <w:rsid w:val="007706E0"/>
    <w:rsid w:val="007709EC"/>
    <w:rsid w:val="00770AC0"/>
    <w:rsid w:val="00770B25"/>
    <w:rsid w:val="00770D66"/>
    <w:rsid w:val="00770F5D"/>
    <w:rsid w:val="00771104"/>
    <w:rsid w:val="007714AB"/>
    <w:rsid w:val="0077177F"/>
    <w:rsid w:val="00771984"/>
    <w:rsid w:val="00771D09"/>
    <w:rsid w:val="00771D2E"/>
    <w:rsid w:val="00771DB8"/>
    <w:rsid w:val="00771E59"/>
    <w:rsid w:val="00772087"/>
    <w:rsid w:val="0077235D"/>
    <w:rsid w:val="0077260D"/>
    <w:rsid w:val="00772C08"/>
    <w:rsid w:val="0077317E"/>
    <w:rsid w:val="0077327A"/>
    <w:rsid w:val="00773624"/>
    <w:rsid w:val="00773898"/>
    <w:rsid w:val="007738EA"/>
    <w:rsid w:val="00773961"/>
    <w:rsid w:val="00773A58"/>
    <w:rsid w:val="00773C8D"/>
    <w:rsid w:val="00773D48"/>
    <w:rsid w:val="00773E73"/>
    <w:rsid w:val="00773FEF"/>
    <w:rsid w:val="00774070"/>
    <w:rsid w:val="007741C8"/>
    <w:rsid w:val="0077433D"/>
    <w:rsid w:val="0077448D"/>
    <w:rsid w:val="007744FF"/>
    <w:rsid w:val="00774915"/>
    <w:rsid w:val="00774C4A"/>
    <w:rsid w:val="00774CA5"/>
    <w:rsid w:val="00774D96"/>
    <w:rsid w:val="007750A1"/>
    <w:rsid w:val="007751CF"/>
    <w:rsid w:val="007753C8"/>
    <w:rsid w:val="00775561"/>
    <w:rsid w:val="007758C9"/>
    <w:rsid w:val="00775C5D"/>
    <w:rsid w:val="00775FE7"/>
    <w:rsid w:val="0077608A"/>
    <w:rsid w:val="007762CB"/>
    <w:rsid w:val="00776334"/>
    <w:rsid w:val="007766AF"/>
    <w:rsid w:val="007769F2"/>
    <w:rsid w:val="00776B23"/>
    <w:rsid w:val="00776B40"/>
    <w:rsid w:val="00776C2E"/>
    <w:rsid w:val="00776E48"/>
    <w:rsid w:val="00776F6D"/>
    <w:rsid w:val="007770E3"/>
    <w:rsid w:val="007772C9"/>
    <w:rsid w:val="007772ED"/>
    <w:rsid w:val="00777390"/>
    <w:rsid w:val="00777633"/>
    <w:rsid w:val="00777694"/>
    <w:rsid w:val="00777AF7"/>
    <w:rsid w:val="00777EA5"/>
    <w:rsid w:val="00777F94"/>
    <w:rsid w:val="0078012E"/>
    <w:rsid w:val="007805C8"/>
    <w:rsid w:val="007806E4"/>
    <w:rsid w:val="00780761"/>
    <w:rsid w:val="00780B04"/>
    <w:rsid w:val="00780D5A"/>
    <w:rsid w:val="00780D66"/>
    <w:rsid w:val="00780E90"/>
    <w:rsid w:val="00780F49"/>
    <w:rsid w:val="0078107F"/>
    <w:rsid w:val="007810C4"/>
    <w:rsid w:val="007812C2"/>
    <w:rsid w:val="007812D2"/>
    <w:rsid w:val="007812F7"/>
    <w:rsid w:val="0078146F"/>
    <w:rsid w:val="0078159F"/>
    <w:rsid w:val="007818B1"/>
    <w:rsid w:val="007818E5"/>
    <w:rsid w:val="00781A55"/>
    <w:rsid w:val="007821C5"/>
    <w:rsid w:val="007822E6"/>
    <w:rsid w:val="007822F5"/>
    <w:rsid w:val="007823AB"/>
    <w:rsid w:val="00782498"/>
    <w:rsid w:val="0078249D"/>
    <w:rsid w:val="0078255B"/>
    <w:rsid w:val="00782646"/>
    <w:rsid w:val="007826EC"/>
    <w:rsid w:val="007829A6"/>
    <w:rsid w:val="00782D7D"/>
    <w:rsid w:val="00782DE5"/>
    <w:rsid w:val="00782F43"/>
    <w:rsid w:val="00783019"/>
    <w:rsid w:val="00783245"/>
    <w:rsid w:val="007833BE"/>
    <w:rsid w:val="007833F3"/>
    <w:rsid w:val="007835E6"/>
    <w:rsid w:val="0078373E"/>
    <w:rsid w:val="00783A0C"/>
    <w:rsid w:val="00783B7D"/>
    <w:rsid w:val="00783CD3"/>
    <w:rsid w:val="00783DE2"/>
    <w:rsid w:val="00784188"/>
    <w:rsid w:val="007842A1"/>
    <w:rsid w:val="007843C7"/>
    <w:rsid w:val="0078442D"/>
    <w:rsid w:val="00784463"/>
    <w:rsid w:val="0078457D"/>
    <w:rsid w:val="007845A4"/>
    <w:rsid w:val="0078472C"/>
    <w:rsid w:val="0078479A"/>
    <w:rsid w:val="007848AE"/>
    <w:rsid w:val="00784A5B"/>
    <w:rsid w:val="00784BB7"/>
    <w:rsid w:val="00784CD6"/>
    <w:rsid w:val="00784D10"/>
    <w:rsid w:val="00784EF9"/>
    <w:rsid w:val="007850D7"/>
    <w:rsid w:val="0078511C"/>
    <w:rsid w:val="007851A3"/>
    <w:rsid w:val="007851B9"/>
    <w:rsid w:val="0078534A"/>
    <w:rsid w:val="00785534"/>
    <w:rsid w:val="00785954"/>
    <w:rsid w:val="007859C3"/>
    <w:rsid w:val="00785E47"/>
    <w:rsid w:val="00785EBC"/>
    <w:rsid w:val="00786186"/>
    <w:rsid w:val="00786196"/>
    <w:rsid w:val="0078630A"/>
    <w:rsid w:val="0078652C"/>
    <w:rsid w:val="0078654B"/>
    <w:rsid w:val="0078670D"/>
    <w:rsid w:val="00786752"/>
    <w:rsid w:val="0078682B"/>
    <w:rsid w:val="007868A1"/>
    <w:rsid w:val="0078698D"/>
    <w:rsid w:val="00786C15"/>
    <w:rsid w:val="00786E61"/>
    <w:rsid w:val="007870B1"/>
    <w:rsid w:val="0078721A"/>
    <w:rsid w:val="007872B7"/>
    <w:rsid w:val="007876E3"/>
    <w:rsid w:val="007876F8"/>
    <w:rsid w:val="00787790"/>
    <w:rsid w:val="00787B75"/>
    <w:rsid w:val="00787DC7"/>
    <w:rsid w:val="00787DCB"/>
    <w:rsid w:val="00787E2F"/>
    <w:rsid w:val="007901E8"/>
    <w:rsid w:val="007906CF"/>
    <w:rsid w:val="00790B53"/>
    <w:rsid w:val="00790BF4"/>
    <w:rsid w:val="0079134A"/>
    <w:rsid w:val="00791358"/>
    <w:rsid w:val="0079156D"/>
    <w:rsid w:val="0079173F"/>
    <w:rsid w:val="00791802"/>
    <w:rsid w:val="0079199C"/>
    <w:rsid w:val="00791AD2"/>
    <w:rsid w:val="007920BE"/>
    <w:rsid w:val="0079213E"/>
    <w:rsid w:val="00792528"/>
    <w:rsid w:val="00792A96"/>
    <w:rsid w:val="00792CCF"/>
    <w:rsid w:val="00792CFA"/>
    <w:rsid w:val="00792ED6"/>
    <w:rsid w:val="00792F2A"/>
    <w:rsid w:val="007930DF"/>
    <w:rsid w:val="007935D6"/>
    <w:rsid w:val="007936BF"/>
    <w:rsid w:val="007938E3"/>
    <w:rsid w:val="00793904"/>
    <w:rsid w:val="00793ADE"/>
    <w:rsid w:val="00793DBD"/>
    <w:rsid w:val="00793EA8"/>
    <w:rsid w:val="00793FC9"/>
    <w:rsid w:val="00794291"/>
    <w:rsid w:val="007942C7"/>
    <w:rsid w:val="007943D0"/>
    <w:rsid w:val="0079442B"/>
    <w:rsid w:val="007945E9"/>
    <w:rsid w:val="007946CC"/>
    <w:rsid w:val="007946F6"/>
    <w:rsid w:val="007948C7"/>
    <w:rsid w:val="00794A62"/>
    <w:rsid w:val="00794AD9"/>
    <w:rsid w:val="00794DBB"/>
    <w:rsid w:val="00794DEE"/>
    <w:rsid w:val="0079513C"/>
    <w:rsid w:val="00795277"/>
    <w:rsid w:val="007953D2"/>
    <w:rsid w:val="007954A4"/>
    <w:rsid w:val="00795830"/>
    <w:rsid w:val="00795883"/>
    <w:rsid w:val="007958E5"/>
    <w:rsid w:val="00795C9B"/>
    <w:rsid w:val="00795CA1"/>
    <w:rsid w:val="00795CAB"/>
    <w:rsid w:val="00795DA7"/>
    <w:rsid w:val="0079634B"/>
    <w:rsid w:val="00796485"/>
    <w:rsid w:val="0079674A"/>
    <w:rsid w:val="00796899"/>
    <w:rsid w:val="00796941"/>
    <w:rsid w:val="00796B9E"/>
    <w:rsid w:val="00796CF7"/>
    <w:rsid w:val="00796E0C"/>
    <w:rsid w:val="00796E44"/>
    <w:rsid w:val="00796ED9"/>
    <w:rsid w:val="00796FFD"/>
    <w:rsid w:val="00797052"/>
    <w:rsid w:val="007970EF"/>
    <w:rsid w:val="007975A9"/>
    <w:rsid w:val="007975C5"/>
    <w:rsid w:val="0079770E"/>
    <w:rsid w:val="00797878"/>
    <w:rsid w:val="00797AB1"/>
    <w:rsid w:val="00797B46"/>
    <w:rsid w:val="00797CA8"/>
    <w:rsid w:val="00797F11"/>
    <w:rsid w:val="007A0000"/>
    <w:rsid w:val="007A0656"/>
    <w:rsid w:val="007A0A04"/>
    <w:rsid w:val="007A0A9A"/>
    <w:rsid w:val="007A0AC3"/>
    <w:rsid w:val="007A0B6A"/>
    <w:rsid w:val="007A0C9D"/>
    <w:rsid w:val="007A1042"/>
    <w:rsid w:val="007A139A"/>
    <w:rsid w:val="007A1404"/>
    <w:rsid w:val="007A1456"/>
    <w:rsid w:val="007A14CB"/>
    <w:rsid w:val="007A16A2"/>
    <w:rsid w:val="007A1994"/>
    <w:rsid w:val="007A1B4E"/>
    <w:rsid w:val="007A1EDD"/>
    <w:rsid w:val="007A218B"/>
    <w:rsid w:val="007A22E8"/>
    <w:rsid w:val="007A23E6"/>
    <w:rsid w:val="007A244C"/>
    <w:rsid w:val="007A26FC"/>
    <w:rsid w:val="007A27AC"/>
    <w:rsid w:val="007A282B"/>
    <w:rsid w:val="007A29B9"/>
    <w:rsid w:val="007A2EBD"/>
    <w:rsid w:val="007A3324"/>
    <w:rsid w:val="007A35B8"/>
    <w:rsid w:val="007A384F"/>
    <w:rsid w:val="007A3A07"/>
    <w:rsid w:val="007A3C9B"/>
    <w:rsid w:val="007A3CB1"/>
    <w:rsid w:val="007A3F3C"/>
    <w:rsid w:val="007A3FA6"/>
    <w:rsid w:val="007A4027"/>
    <w:rsid w:val="007A42B0"/>
    <w:rsid w:val="007A4334"/>
    <w:rsid w:val="007A456E"/>
    <w:rsid w:val="007A464C"/>
    <w:rsid w:val="007A4690"/>
    <w:rsid w:val="007A487F"/>
    <w:rsid w:val="007A49FA"/>
    <w:rsid w:val="007A4A50"/>
    <w:rsid w:val="007A4FF4"/>
    <w:rsid w:val="007A5155"/>
    <w:rsid w:val="007A5237"/>
    <w:rsid w:val="007A52BF"/>
    <w:rsid w:val="007A532D"/>
    <w:rsid w:val="007A5608"/>
    <w:rsid w:val="007A5676"/>
    <w:rsid w:val="007A5685"/>
    <w:rsid w:val="007A5845"/>
    <w:rsid w:val="007A586A"/>
    <w:rsid w:val="007A59EA"/>
    <w:rsid w:val="007A5BE7"/>
    <w:rsid w:val="007A5C75"/>
    <w:rsid w:val="007A5C9A"/>
    <w:rsid w:val="007A5DEB"/>
    <w:rsid w:val="007A611F"/>
    <w:rsid w:val="007A6277"/>
    <w:rsid w:val="007A62C8"/>
    <w:rsid w:val="007A65FA"/>
    <w:rsid w:val="007A6687"/>
    <w:rsid w:val="007A6DCE"/>
    <w:rsid w:val="007A72B4"/>
    <w:rsid w:val="007A73EB"/>
    <w:rsid w:val="007A76C3"/>
    <w:rsid w:val="007A7949"/>
    <w:rsid w:val="007A794C"/>
    <w:rsid w:val="007A7AC0"/>
    <w:rsid w:val="007A7BB5"/>
    <w:rsid w:val="007A7C2C"/>
    <w:rsid w:val="007A7DC1"/>
    <w:rsid w:val="007A7E93"/>
    <w:rsid w:val="007B0188"/>
    <w:rsid w:val="007B01E3"/>
    <w:rsid w:val="007B03B2"/>
    <w:rsid w:val="007B0648"/>
    <w:rsid w:val="007B06E8"/>
    <w:rsid w:val="007B0766"/>
    <w:rsid w:val="007B0AF3"/>
    <w:rsid w:val="007B0EA7"/>
    <w:rsid w:val="007B0EE9"/>
    <w:rsid w:val="007B11C8"/>
    <w:rsid w:val="007B12C6"/>
    <w:rsid w:val="007B148A"/>
    <w:rsid w:val="007B191A"/>
    <w:rsid w:val="007B1A27"/>
    <w:rsid w:val="007B1A82"/>
    <w:rsid w:val="007B1AE3"/>
    <w:rsid w:val="007B1CEC"/>
    <w:rsid w:val="007B1DD0"/>
    <w:rsid w:val="007B201B"/>
    <w:rsid w:val="007B2187"/>
    <w:rsid w:val="007B2B28"/>
    <w:rsid w:val="007B2D2F"/>
    <w:rsid w:val="007B2F52"/>
    <w:rsid w:val="007B2F8A"/>
    <w:rsid w:val="007B2FB7"/>
    <w:rsid w:val="007B3152"/>
    <w:rsid w:val="007B3429"/>
    <w:rsid w:val="007B343B"/>
    <w:rsid w:val="007B34E9"/>
    <w:rsid w:val="007B34F9"/>
    <w:rsid w:val="007B384E"/>
    <w:rsid w:val="007B3E45"/>
    <w:rsid w:val="007B4344"/>
    <w:rsid w:val="007B4798"/>
    <w:rsid w:val="007B4976"/>
    <w:rsid w:val="007B4A2F"/>
    <w:rsid w:val="007B4EA7"/>
    <w:rsid w:val="007B4F9D"/>
    <w:rsid w:val="007B5259"/>
    <w:rsid w:val="007B52D8"/>
    <w:rsid w:val="007B52DE"/>
    <w:rsid w:val="007B53FB"/>
    <w:rsid w:val="007B580F"/>
    <w:rsid w:val="007B5885"/>
    <w:rsid w:val="007B5AC5"/>
    <w:rsid w:val="007B5B16"/>
    <w:rsid w:val="007B5B49"/>
    <w:rsid w:val="007B5F4F"/>
    <w:rsid w:val="007B605D"/>
    <w:rsid w:val="007B653D"/>
    <w:rsid w:val="007B65D3"/>
    <w:rsid w:val="007B6776"/>
    <w:rsid w:val="007B6944"/>
    <w:rsid w:val="007B6AD9"/>
    <w:rsid w:val="007B7237"/>
    <w:rsid w:val="007B7369"/>
    <w:rsid w:val="007B7457"/>
    <w:rsid w:val="007B74D2"/>
    <w:rsid w:val="007B759A"/>
    <w:rsid w:val="007B75A5"/>
    <w:rsid w:val="007B778A"/>
    <w:rsid w:val="007B77D4"/>
    <w:rsid w:val="007B794D"/>
    <w:rsid w:val="007B7A4B"/>
    <w:rsid w:val="007B7CCE"/>
    <w:rsid w:val="007B7E49"/>
    <w:rsid w:val="007B7FB4"/>
    <w:rsid w:val="007C0217"/>
    <w:rsid w:val="007C0987"/>
    <w:rsid w:val="007C0B32"/>
    <w:rsid w:val="007C0E4A"/>
    <w:rsid w:val="007C0E74"/>
    <w:rsid w:val="007C10E8"/>
    <w:rsid w:val="007C1197"/>
    <w:rsid w:val="007C129F"/>
    <w:rsid w:val="007C1674"/>
    <w:rsid w:val="007C1676"/>
    <w:rsid w:val="007C170F"/>
    <w:rsid w:val="007C1713"/>
    <w:rsid w:val="007C17C1"/>
    <w:rsid w:val="007C19E3"/>
    <w:rsid w:val="007C1B9B"/>
    <w:rsid w:val="007C1BA1"/>
    <w:rsid w:val="007C1C91"/>
    <w:rsid w:val="007C1E38"/>
    <w:rsid w:val="007C2046"/>
    <w:rsid w:val="007C21CC"/>
    <w:rsid w:val="007C21F8"/>
    <w:rsid w:val="007C2277"/>
    <w:rsid w:val="007C2358"/>
    <w:rsid w:val="007C273F"/>
    <w:rsid w:val="007C27D6"/>
    <w:rsid w:val="007C285B"/>
    <w:rsid w:val="007C2AEB"/>
    <w:rsid w:val="007C2B2C"/>
    <w:rsid w:val="007C2DA5"/>
    <w:rsid w:val="007C2E23"/>
    <w:rsid w:val="007C2E57"/>
    <w:rsid w:val="007C3748"/>
    <w:rsid w:val="007C3ACA"/>
    <w:rsid w:val="007C3DBF"/>
    <w:rsid w:val="007C3FDE"/>
    <w:rsid w:val="007C405B"/>
    <w:rsid w:val="007C463F"/>
    <w:rsid w:val="007C473E"/>
    <w:rsid w:val="007C4895"/>
    <w:rsid w:val="007C4BF9"/>
    <w:rsid w:val="007C4C93"/>
    <w:rsid w:val="007C4D70"/>
    <w:rsid w:val="007C5364"/>
    <w:rsid w:val="007C5418"/>
    <w:rsid w:val="007C5557"/>
    <w:rsid w:val="007C55EF"/>
    <w:rsid w:val="007C5989"/>
    <w:rsid w:val="007C598F"/>
    <w:rsid w:val="007C5DF1"/>
    <w:rsid w:val="007C5E77"/>
    <w:rsid w:val="007C5EF3"/>
    <w:rsid w:val="007C60BE"/>
    <w:rsid w:val="007C61CB"/>
    <w:rsid w:val="007C665A"/>
    <w:rsid w:val="007C6905"/>
    <w:rsid w:val="007C693A"/>
    <w:rsid w:val="007C6A8D"/>
    <w:rsid w:val="007C6ABD"/>
    <w:rsid w:val="007C6C59"/>
    <w:rsid w:val="007C6FA2"/>
    <w:rsid w:val="007C7331"/>
    <w:rsid w:val="007C7421"/>
    <w:rsid w:val="007C74B4"/>
    <w:rsid w:val="007C794D"/>
    <w:rsid w:val="007C7C5C"/>
    <w:rsid w:val="007C7C80"/>
    <w:rsid w:val="007C7E82"/>
    <w:rsid w:val="007D02F5"/>
    <w:rsid w:val="007D03FB"/>
    <w:rsid w:val="007D0407"/>
    <w:rsid w:val="007D0673"/>
    <w:rsid w:val="007D067E"/>
    <w:rsid w:val="007D06D9"/>
    <w:rsid w:val="007D0746"/>
    <w:rsid w:val="007D076A"/>
    <w:rsid w:val="007D0982"/>
    <w:rsid w:val="007D0E39"/>
    <w:rsid w:val="007D0EF1"/>
    <w:rsid w:val="007D0F08"/>
    <w:rsid w:val="007D1251"/>
    <w:rsid w:val="007D1647"/>
    <w:rsid w:val="007D169E"/>
    <w:rsid w:val="007D191B"/>
    <w:rsid w:val="007D1B5A"/>
    <w:rsid w:val="007D1C21"/>
    <w:rsid w:val="007D1C58"/>
    <w:rsid w:val="007D2198"/>
    <w:rsid w:val="007D2F74"/>
    <w:rsid w:val="007D305B"/>
    <w:rsid w:val="007D3113"/>
    <w:rsid w:val="007D31D9"/>
    <w:rsid w:val="007D3477"/>
    <w:rsid w:val="007D3546"/>
    <w:rsid w:val="007D35A0"/>
    <w:rsid w:val="007D35C1"/>
    <w:rsid w:val="007D3615"/>
    <w:rsid w:val="007D3923"/>
    <w:rsid w:val="007D39F0"/>
    <w:rsid w:val="007D3ACC"/>
    <w:rsid w:val="007D3C0C"/>
    <w:rsid w:val="007D3D51"/>
    <w:rsid w:val="007D3D9E"/>
    <w:rsid w:val="007D3E2F"/>
    <w:rsid w:val="007D3F27"/>
    <w:rsid w:val="007D3FAF"/>
    <w:rsid w:val="007D4342"/>
    <w:rsid w:val="007D4547"/>
    <w:rsid w:val="007D462D"/>
    <w:rsid w:val="007D4B69"/>
    <w:rsid w:val="007D4BC2"/>
    <w:rsid w:val="007D4D49"/>
    <w:rsid w:val="007D4DD3"/>
    <w:rsid w:val="007D4F52"/>
    <w:rsid w:val="007D5294"/>
    <w:rsid w:val="007D52BC"/>
    <w:rsid w:val="007D543A"/>
    <w:rsid w:val="007D54CB"/>
    <w:rsid w:val="007D5A4F"/>
    <w:rsid w:val="007D5DF7"/>
    <w:rsid w:val="007D5EF9"/>
    <w:rsid w:val="007D5F9A"/>
    <w:rsid w:val="007D5F9E"/>
    <w:rsid w:val="007D60CB"/>
    <w:rsid w:val="007D614D"/>
    <w:rsid w:val="007D661A"/>
    <w:rsid w:val="007D6709"/>
    <w:rsid w:val="007D68A7"/>
    <w:rsid w:val="007D6916"/>
    <w:rsid w:val="007D6A96"/>
    <w:rsid w:val="007D6B60"/>
    <w:rsid w:val="007D6C50"/>
    <w:rsid w:val="007D6DCF"/>
    <w:rsid w:val="007D6F9F"/>
    <w:rsid w:val="007D710D"/>
    <w:rsid w:val="007D711D"/>
    <w:rsid w:val="007D729A"/>
    <w:rsid w:val="007D73F1"/>
    <w:rsid w:val="007D7562"/>
    <w:rsid w:val="007D78B0"/>
    <w:rsid w:val="007D7F9B"/>
    <w:rsid w:val="007E01CE"/>
    <w:rsid w:val="007E03A0"/>
    <w:rsid w:val="007E04B3"/>
    <w:rsid w:val="007E0509"/>
    <w:rsid w:val="007E063F"/>
    <w:rsid w:val="007E0675"/>
    <w:rsid w:val="007E079D"/>
    <w:rsid w:val="007E079F"/>
    <w:rsid w:val="007E0875"/>
    <w:rsid w:val="007E0A60"/>
    <w:rsid w:val="007E0E77"/>
    <w:rsid w:val="007E0FD5"/>
    <w:rsid w:val="007E1079"/>
    <w:rsid w:val="007E1485"/>
    <w:rsid w:val="007E14A6"/>
    <w:rsid w:val="007E15FA"/>
    <w:rsid w:val="007E1B55"/>
    <w:rsid w:val="007E1CCF"/>
    <w:rsid w:val="007E1D45"/>
    <w:rsid w:val="007E1F14"/>
    <w:rsid w:val="007E1F24"/>
    <w:rsid w:val="007E1FAE"/>
    <w:rsid w:val="007E2021"/>
    <w:rsid w:val="007E207D"/>
    <w:rsid w:val="007E2128"/>
    <w:rsid w:val="007E2249"/>
    <w:rsid w:val="007E23A5"/>
    <w:rsid w:val="007E248C"/>
    <w:rsid w:val="007E2704"/>
    <w:rsid w:val="007E28E6"/>
    <w:rsid w:val="007E2912"/>
    <w:rsid w:val="007E2B13"/>
    <w:rsid w:val="007E2C1B"/>
    <w:rsid w:val="007E2DAC"/>
    <w:rsid w:val="007E2EDB"/>
    <w:rsid w:val="007E34AD"/>
    <w:rsid w:val="007E3CBA"/>
    <w:rsid w:val="007E3DB8"/>
    <w:rsid w:val="007E40BB"/>
    <w:rsid w:val="007E416F"/>
    <w:rsid w:val="007E4288"/>
    <w:rsid w:val="007E4342"/>
    <w:rsid w:val="007E462B"/>
    <w:rsid w:val="007E475D"/>
    <w:rsid w:val="007E48DB"/>
    <w:rsid w:val="007E4AA1"/>
    <w:rsid w:val="007E4CD8"/>
    <w:rsid w:val="007E4CDF"/>
    <w:rsid w:val="007E4E4B"/>
    <w:rsid w:val="007E50FB"/>
    <w:rsid w:val="007E5140"/>
    <w:rsid w:val="007E53D4"/>
    <w:rsid w:val="007E57D5"/>
    <w:rsid w:val="007E5BF6"/>
    <w:rsid w:val="007E5DA1"/>
    <w:rsid w:val="007E60F2"/>
    <w:rsid w:val="007E61B9"/>
    <w:rsid w:val="007E632B"/>
    <w:rsid w:val="007E65F9"/>
    <w:rsid w:val="007E6BDC"/>
    <w:rsid w:val="007E6EB6"/>
    <w:rsid w:val="007E7059"/>
    <w:rsid w:val="007E71DA"/>
    <w:rsid w:val="007E7269"/>
    <w:rsid w:val="007E76E2"/>
    <w:rsid w:val="007E78FB"/>
    <w:rsid w:val="007E7942"/>
    <w:rsid w:val="007E7B36"/>
    <w:rsid w:val="007E7E7D"/>
    <w:rsid w:val="007E7FCE"/>
    <w:rsid w:val="007F03C6"/>
    <w:rsid w:val="007F0693"/>
    <w:rsid w:val="007F07FE"/>
    <w:rsid w:val="007F090B"/>
    <w:rsid w:val="007F0AA4"/>
    <w:rsid w:val="007F0E43"/>
    <w:rsid w:val="007F1046"/>
    <w:rsid w:val="007F1078"/>
    <w:rsid w:val="007F112D"/>
    <w:rsid w:val="007F1341"/>
    <w:rsid w:val="007F1531"/>
    <w:rsid w:val="007F16D9"/>
    <w:rsid w:val="007F1762"/>
    <w:rsid w:val="007F1825"/>
    <w:rsid w:val="007F1862"/>
    <w:rsid w:val="007F196F"/>
    <w:rsid w:val="007F1A11"/>
    <w:rsid w:val="007F1A66"/>
    <w:rsid w:val="007F1BBA"/>
    <w:rsid w:val="007F1E36"/>
    <w:rsid w:val="007F21E4"/>
    <w:rsid w:val="007F24C5"/>
    <w:rsid w:val="007F252A"/>
    <w:rsid w:val="007F2564"/>
    <w:rsid w:val="007F274E"/>
    <w:rsid w:val="007F2762"/>
    <w:rsid w:val="007F27D9"/>
    <w:rsid w:val="007F29D8"/>
    <w:rsid w:val="007F3026"/>
    <w:rsid w:val="007F35F3"/>
    <w:rsid w:val="007F3654"/>
    <w:rsid w:val="007F3677"/>
    <w:rsid w:val="007F3B1A"/>
    <w:rsid w:val="007F3B3D"/>
    <w:rsid w:val="007F3E24"/>
    <w:rsid w:val="007F3F71"/>
    <w:rsid w:val="007F3FDB"/>
    <w:rsid w:val="007F415B"/>
    <w:rsid w:val="007F420E"/>
    <w:rsid w:val="007F435F"/>
    <w:rsid w:val="007F44F3"/>
    <w:rsid w:val="007F45E0"/>
    <w:rsid w:val="007F4CDE"/>
    <w:rsid w:val="007F4D37"/>
    <w:rsid w:val="007F5061"/>
    <w:rsid w:val="007F536E"/>
    <w:rsid w:val="007F5459"/>
    <w:rsid w:val="007F5599"/>
    <w:rsid w:val="007F5730"/>
    <w:rsid w:val="007F581A"/>
    <w:rsid w:val="007F5919"/>
    <w:rsid w:val="007F5986"/>
    <w:rsid w:val="007F5AE6"/>
    <w:rsid w:val="007F5C26"/>
    <w:rsid w:val="007F6034"/>
    <w:rsid w:val="007F6227"/>
    <w:rsid w:val="007F62E5"/>
    <w:rsid w:val="007F683E"/>
    <w:rsid w:val="007F687B"/>
    <w:rsid w:val="007F68D2"/>
    <w:rsid w:val="007F6EF4"/>
    <w:rsid w:val="007F6FD7"/>
    <w:rsid w:val="007F70BA"/>
    <w:rsid w:val="007F7110"/>
    <w:rsid w:val="007F7429"/>
    <w:rsid w:val="007F745B"/>
    <w:rsid w:val="007F75B2"/>
    <w:rsid w:val="007F7669"/>
    <w:rsid w:val="007F766A"/>
    <w:rsid w:val="007F7838"/>
    <w:rsid w:val="007F78C5"/>
    <w:rsid w:val="007F7E8D"/>
    <w:rsid w:val="007F7FE7"/>
    <w:rsid w:val="00800164"/>
    <w:rsid w:val="008008BB"/>
    <w:rsid w:val="008008C9"/>
    <w:rsid w:val="00800A0B"/>
    <w:rsid w:val="00800A77"/>
    <w:rsid w:val="008012E7"/>
    <w:rsid w:val="0080143B"/>
    <w:rsid w:val="00801632"/>
    <w:rsid w:val="008016B2"/>
    <w:rsid w:val="00801928"/>
    <w:rsid w:val="00801996"/>
    <w:rsid w:val="00801A08"/>
    <w:rsid w:val="00801AE7"/>
    <w:rsid w:val="00801F28"/>
    <w:rsid w:val="00801FFF"/>
    <w:rsid w:val="00802063"/>
    <w:rsid w:val="00802367"/>
    <w:rsid w:val="00802400"/>
    <w:rsid w:val="00802515"/>
    <w:rsid w:val="00802785"/>
    <w:rsid w:val="00802BA5"/>
    <w:rsid w:val="00802BD1"/>
    <w:rsid w:val="00802BF4"/>
    <w:rsid w:val="00802C8E"/>
    <w:rsid w:val="00802D44"/>
    <w:rsid w:val="00803066"/>
    <w:rsid w:val="008032B6"/>
    <w:rsid w:val="008032B8"/>
    <w:rsid w:val="008033C4"/>
    <w:rsid w:val="008035E4"/>
    <w:rsid w:val="008036F5"/>
    <w:rsid w:val="00803738"/>
    <w:rsid w:val="008037B3"/>
    <w:rsid w:val="00803E67"/>
    <w:rsid w:val="0080410D"/>
    <w:rsid w:val="008042A3"/>
    <w:rsid w:val="008042EB"/>
    <w:rsid w:val="0080456F"/>
    <w:rsid w:val="00804A2D"/>
    <w:rsid w:val="00804D95"/>
    <w:rsid w:val="00804E4D"/>
    <w:rsid w:val="00804E7D"/>
    <w:rsid w:val="00804E90"/>
    <w:rsid w:val="00804F18"/>
    <w:rsid w:val="00805056"/>
    <w:rsid w:val="00805080"/>
    <w:rsid w:val="008051A7"/>
    <w:rsid w:val="00805493"/>
    <w:rsid w:val="00805842"/>
    <w:rsid w:val="00805E59"/>
    <w:rsid w:val="00805F25"/>
    <w:rsid w:val="008063A7"/>
    <w:rsid w:val="0080644F"/>
    <w:rsid w:val="008066D6"/>
    <w:rsid w:val="00806904"/>
    <w:rsid w:val="00806920"/>
    <w:rsid w:val="008069A6"/>
    <w:rsid w:val="008069EF"/>
    <w:rsid w:val="00806B79"/>
    <w:rsid w:val="00806FCD"/>
    <w:rsid w:val="0080714B"/>
    <w:rsid w:val="0080715B"/>
    <w:rsid w:val="00807290"/>
    <w:rsid w:val="00807705"/>
    <w:rsid w:val="00807852"/>
    <w:rsid w:val="00807854"/>
    <w:rsid w:val="00807AA5"/>
    <w:rsid w:val="00807BDA"/>
    <w:rsid w:val="0081027A"/>
    <w:rsid w:val="008103A5"/>
    <w:rsid w:val="00810464"/>
    <w:rsid w:val="008104D0"/>
    <w:rsid w:val="008106D4"/>
    <w:rsid w:val="00810810"/>
    <w:rsid w:val="008108B2"/>
    <w:rsid w:val="00810EC7"/>
    <w:rsid w:val="00811137"/>
    <w:rsid w:val="00811179"/>
    <w:rsid w:val="008116E0"/>
    <w:rsid w:val="008116F3"/>
    <w:rsid w:val="00811751"/>
    <w:rsid w:val="008117BC"/>
    <w:rsid w:val="00811940"/>
    <w:rsid w:val="008119F2"/>
    <w:rsid w:val="00811A40"/>
    <w:rsid w:val="00811CE5"/>
    <w:rsid w:val="00811D0F"/>
    <w:rsid w:val="00811DCE"/>
    <w:rsid w:val="008121CA"/>
    <w:rsid w:val="00812318"/>
    <w:rsid w:val="0081242B"/>
    <w:rsid w:val="00812546"/>
    <w:rsid w:val="008126E5"/>
    <w:rsid w:val="0081292A"/>
    <w:rsid w:val="00812951"/>
    <w:rsid w:val="00812B2C"/>
    <w:rsid w:val="00812C49"/>
    <w:rsid w:val="00812C6C"/>
    <w:rsid w:val="00812F8C"/>
    <w:rsid w:val="0081312A"/>
    <w:rsid w:val="0081317A"/>
    <w:rsid w:val="00813369"/>
    <w:rsid w:val="008136C3"/>
    <w:rsid w:val="008138C0"/>
    <w:rsid w:val="00813A62"/>
    <w:rsid w:val="008143B8"/>
    <w:rsid w:val="008143D5"/>
    <w:rsid w:val="008143E0"/>
    <w:rsid w:val="0081444D"/>
    <w:rsid w:val="00814B34"/>
    <w:rsid w:val="00814C4B"/>
    <w:rsid w:val="00814D6A"/>
    <w:rsid w:val="00814FC3"/>
    <w:rsid w:val="00814FF3"/>
    <w:rsid w:val="0081528F"/>
    <w:rsid w:val="0081573C"/>
    <w:rsid w:val="00815877"/>
    <w:rsid w:val="00815F24"/>
    <w:rsid w:val="00816154"/>
    <w:rsid w:val="008163FE"/>
    <w:rsid w:val="008167E4"/>
    <w:rsid w:val="00816B24"/>
    <w:rsid w:val="00816CE7"/>
    <w:rsid w:val="00816E22"/>
    <w:rsid w:val="0081716D"/>
    <w:rsid w:val="008171E6"/>
    <w:rsid w:val="00817329"/>
    <w:rsid w:val="008176E5"/>
    <w:rsid w:val="00817973"/>
    <w:rsid w:val="00817D6B"/>
    <w:rsid w:val="0082050D"/>
    <w:rsid w:val="00820742"/>
    <w:rsid w:val="00820AA4"/>
    <w:rsid w:val="00820B19"/>
    <w:rsid w:val="00820BD2"/>
    <w:rsid w:val="00820CAE"/>
    <w:rsid w:val="00820EE4"/>
    <w:rsid w:val="008212F8"/>
    <w:rsid w:val="00821316"/>
    <w:rsid w:val="00821401"/>
    <w:rsid w:val="00821474"/>
    <w:rsid w:val="00821582"/>
    <w:rsid w:val="00821630"/>
    <w:rsid w:val="00821C19"/>
    <w:rsid w:val="00821E3A"/>
    <w:rsid w:val="00821F92"/>
    <w:rsid w:val="00822583"/>
    <w:rsid w:val="008225A5"/>
    <w:rsid w:val="00822683"/>
    <w:rsid w:val="008226F2"/>
    <w:rsid w:val="00822BB1"/>
    <w:rsid w:val="008231CE"/>
    <w:rsid w:val="0082321C"/>
    <w:rsid w:val="0082327A"/>
    <w:rsid w:val="008233F8"/>
    <w:rsid w:val="008234DE"/>
    <w:rsid w:val="00823848"/>
    <w:rsid w:val="00823D29"/>
    <w:rsid w:val="00823E2F"/>
    <w:rsid w:val="00823F18"/>
    <w:rsid w:val="008240F2"/>
    <w:rsid w:val="00824315"/>
    <w:rsid w:val="0082431F"/>
    <w:rsid w:val="00824325"/>
    <w:rsid w:val="00824379"/>
    <w:rsid w:val="0082449D"/>
    <w:rsid w:val="008246CA"/>
    <w:rsid w:val="00824761"/>
    <w:rsid w:val="00824EA6"/>
    <w:rsid w:val="00825018"/>
    <w:rsid w:val="0082523C"/>
    <w:rsid w:val="0082546F"/>
    <w:rsid w:val="00825535"/>
    <w:rsid w:val="00825556"/>
    <w:rsid w:val="00825574"/>
    <w:rsid w:val="00825999"/>
    <w:rsid w:val="00825A32"/>
    <w:rsid w:val="00825E72"/>
    <w:rsid w:val="00825F96"/>
    <w:rsid w:val="00825FDB"/>
    <w:rsid w:val="00826271"/>
    <w:rsid w:val="00826367"/>
    <w:rsid w:val="00826421"/>
    <w:rsid w:val="00826634"/>
    <w:rsid w:val="00826952"/>
    <w:rsid w:val="00826AE8"/>
    <w:rsid w:val="00826B85"/>
    <w:rsid w:val="00826B8E"/>
    <w:rsid w:val="00826D42"/>
    <w:rsid w:val="008270EB"/>
    <w:rsid w:val="00827117"/>
    <w:rsid w:val="00827129"/>
    <w:rsid w:val="00827379"/>
    <w:rsid w:val="008273BF"/>
    <w:rsid w:val="0082786E"/>
    <w:rsid w:val="00827AD2"/>
    <w:rsid w:val="00827CFD"/>
    <w:rsid w:val="0083024D"/>
    <w:rsid w:val="008307C3"/>
    <w:rsid w:val="008307E2"/>
    <w:rsid w:val="0083084E"/>
    <w:rsid w:val="00830897"/>
    <w:rsid w:val="0083089A"/>
    <w:rsid w:val="00830B5D"/>
    <w:rsid w:val="00830C34"/>
    <w:rsid w:val="00830E77"/>
    <w:rsid w:val="0083124F"/>
    <w:rsid w:val="008312AF"/>
    <w:rsid w:val="0083144E"/>
    <w:rsid w:val="00831741"/>
    <w:rsid w:val="008317E4"/>
    <w:rsid w:val="00831A7E"/>
    <w:rsid w:val="00831CB5"/>
    <w:rsid w:val="00831EE5"/>
    <w:rsid w:val="00831F33"/>
    <w:rsid w:val="00831F7E"/>
    <w:rsid w:val="0083227E"/>
    <w:rsid w:val="0083243D"/>
    <w:rsid w:val="0083247F"/>
    <w:rsid w:val="008324E9"/>
    <w:rsid w:val="008325C9"/>
    <w:rsid w:val="0083268B"/>
    <w:rsid w:val="008332E4"/>
    <w:rsid w:val="00833402"/>
    <w:rsid w:val="00833904"/>
    <w:rsid w:val="00833BDE"/>
    <w:rsid w:val="00833D63"/>
    <w:rsid w:val="00833F7D"/>
    <w:rsid w:val="00833FFA"/>
    <w:rsid w:val="008346F9"/>
    <w:rsid w:val="0083479E"/>
    <w:rsid w:val="00834EB6"/>
    <w:rsid w:val="00834F29"/>
    <w:rsid w:val="00835106"/>
    <w:rsid w:val="0083515A"/>
    <w:rsid w:val="008351E6"/>
    <w:rsid w:val="008351F3"/>
    <w:rsid w:val="008355E4"/>
    <w:rsid w:val="00835BC6"/>
    <w:rsid w:val="00835F72"/>
    <w:rsid w:val="00835F73"/>
    <w:rsid w:val="00835F99"/>
    <w:rsid w:val="0083605F"/>
    <w:rsid w:val="008364B6"/>
    <w:rsid w:val="008368CD"/>
    <w:rsid w:val="0083694E"/>
    <w:rsid w:val="00836BF5"/>
    <w:rsid w:val="00836D9B"/>
    <w:rsid w:val="00836DC8"/>
    <w:rsid w:val="0083785E"/>
    <w:rsid w:val="00837B1D"/>
    <w:rsid w:val="00837B7D"/>
    <w:rsid w:val="00837EB3"/>
    <w:rsid w:val="00837ED7"/>
    <w:rsid w:val="0084000B"/>
    <w:rsid w:val="0084011A"/>
    <w:rsid w:val="008402A3"/>
    <w:rsid w:val="008403B5"/>
    <w:rsid w:val="008405AE"/>
    <w:rsid w:val="0084060B"/>
    <w:rsid w:val="008406BF"/>
    <w:rsid w:val="008406DD"/>
    <w:rsid w:val="00840708"/>
    <w:rsid w:val="00840A9D"/>
    <w:rsid w:val="00840EDF"/>
    <w:rsid w:val="00840F70"/>
    <w:rsid w:val="00841099"/>
    <w:rsid w:val="00841142"/>
    <w:rsid w:val="00841182"/>
    <w:rsid w:val="00841350"/>
    <w:rsid w:val="00841883"/>
    <w:rsid w:val="00841DF4"/>
    <w:rsid w:val="008424A1"/>
    <w:rsid w:val="0084258C"/>
    <w:rsid w:val="008426D8"/>
    <w:rsid w:val="00842918"/>
    <w:rsid w:val="00842A3E"/>
    <w:rsid w:val="00842E25"/>
    <w:rsid w:val="00842EEA"/>
    <w:rsid w:val="008433E9"/>
    <w:rsid w:val="008434AD"/>
    <w:rsid w:val="008434BF"/>
    <w:rsid w:val="0084354C"/>
    <w:rsid w:val="00843581"/>
    <w:rsid w:val="0084370E"/>
    <w:rsid w:val="008437CF"/>
    <w:rsid w:val="0084381A"/>
    <w:rsid w:val="00843D7B"/>
    <w:rsid w:val="00843D83"/>
    <w:rsid w:val="00843EBC"/>
    <w:rsid w:val="0084416A"/>
    <w:rsid w:val="00844344"/>
    <w:rsid w:val="0084482F"/>
    <w:rsid w:val="008449B1"/>
    <w:rsid w:val="00844F19"/>
    <w:rsid w:val="00844FEF"/>
    <w:rsid w:val="00845139"/>
    <w:rsid w:val="00845193"/>
    <w:rsid w:val="0084526D"/>
    <w:rsid w:val="008452A9"/>
    <w:rsid w:val="0084545F"/>
    <w:rsid w:val="00845602"/>
    <w:rsid w:val="00845625"/>
    <w:rsid w:val="00845635"/>
    <w:rsid w:val="008456CD"/>
    <w:rsid w:val="00845E2E"/>
    <w:rsid w:val="00845E62"/>
    <w:rsid w:val="00846506"/>
    <w:rsid w:val="00846510"/>
    <w:rsid w:val="00846576"/>
    <w:rsid w:val="008465DA"/>
    <w:rsid w:val="008465F5"/>
    <w:rsid w:val="00846802"/>
    <w:rsid w:val="00846809"/>
    <w:rsid w:val="00846865"/>
    <w:rsid w:val="00846AAF"/>
    <w:rsid w:val="00846B05"/>
    <w:rsid w:val="00846B0B"/>
    <w:rsid w:val="00846B88"/>
    <w:rsid w:val="00846C67"/>
    <w:rsid w:val="00846E67"/>
    <w:rsid w:val="00847491"/>
    <w:rsid w:val="0084750F"/>
    <w:rsid w:val="00847736"/>
    <w:rsid w:val="00847BA8"/>
    <w:rsid w:val="00847CDC"/>
    <w:rsid w:val="008501ED"/>
    <w:rsid w:val="0085030D"/>
    <w:rsid w:val="00850365"/>
    <w:rsid w:val="00850377"/>
    <w:rsid w:val="008503F6"/>
    <w:rsid w:val="0085045B"/>
    <w:rsid w:val="0085049F"/>
    <w:rsid w:val="0085088E"/>
    <w:rsid w:val="00850BD4"/>
    <w:rsid w:val="00850C01"/>
    <w:rsid w:val="00850DE5"/>
    <w:rsid w:val="00851099"/>
    <w:rsid w:val="008511C1"/>
    <w:rsid w:val="008513BE"/>
    <w:rsid w:val="0085142C"/>
    <w:rsid w:val="00851972"/>
    <w:rsid w:val="00851A3A"/>
    <w:rsid w:val="00851B6E"/>
    <w:rsid w:val="0085211C"/>
    <w:rsid w:val="00852704"/>
    <w:rsid w:val="008528FB"/>
    <w:rsid w:val="00852A91"/>
    <w:rsid w:val="00853481"/>
    <w:rsid w:val="0085350D"/>
    <w:rsid w:val="008536A7"/>
    <w:rsid w:val="008537CF"/>
    <w:rsid w:val="00853825"/>
    <w:rsid w:val="0085386D"/>
    <w:rsid w:val="00853A29"/>
    <w:rsid w:val="00853AB7"/>
    <w:rsid w:val="00853BAC"/>
    <w:rsid w:val="00853C8B"/>
    <w:rsid w:val="00853E77"/>
    <w:rsid w:val="0085416E"/>
    <w:rsid w:val="00854433"/>
    <w:rsid w:val="00854454"/>
    <w:rsid w:val="008546E2"/>
    <w:rsid w:val="0085486A"/>
    <w:rsid w:val="00854A09"/>
    <w:rsid w:val="00854BF4"/>
    <w:rsid w:val="0085528D"/>
    <w:rsid w:val="0085548E"/>
    <w:rsid w:val="008555F5"/>
    <w:rsid w:val="00855640"/>
    <w:rsid w:val="008557BE"/>
    <w:rsid w:val="008558CC"/>
    <w:rsid w:val="00855C71"/>
    <w:rsid w:val="00855CB3"/>
    <w:rsid w:val="00855D35"/>
    <w:rsid w:val="00855F58"/>
    <w:rsid w:val="008561A1"/>
    <w:rsid w:val="008561C3"/>
    <w:rsid w:val="00856369"/>
    <w:rsid w:val="00856540"/>
    <w:rsid w:val="0085678F"/>
    <w:rsid w:val="0085692F"/>
    <w:rsid w:val="00856B8A"/>
    <w:rsid w:val="00856D53"/>
    <w:rsid w:val="00856DB8"/>
    <w:rsid w:val="008573F8"/>
    <w:rsid w:val="008576D5"/>
    <w:rsid w:val="008578AD"/>
    <w:rsid w:val="00857AB8"/>
    <w:rsid w:val="00857D76"/>
    <w:rsid w:val="00857F1C"/>
    <w:rsid w:val="00857FB8"/>
    <w:rsid w:val="008601BE"/>
    <w:rsid w:val="0086045E"/>
    <w:rsid w:val="0086089D"/>
    <w:rsid w:val="00860CD9"/>
    <w:rsid w:val="00861177"/>
    <w:rsid w:val="00861416"/>
    <w:rsid w:val="00861568"/>
    <w:rsid w:val="00861773"/>
    <w:rsid w:val="008619BA"/>
    <w:rsid w:val="008619D4"/>
    <w:rsid w:val="008619FB"/>
    <w:rsid w:val="00861F25"/>
    <w:rsid w:val="0086207E"/>
    <w:rsid w:val="0086227F"/>
    <w:rsid w:val="008622CA"/>
    <w:rsid w:val="0086289D"/>
    <w:rsid w:val="00862951"/>
    <w:rsid w:val="00862B3F"/>
    <w:rsid w:val="00862D78"/>
    <w:rsid w:val="00862E4F"/>
    <w:rsid w:val="00863117"/>
    <w:rsid w:val="00863141"/>
    <w:rsid w:val="00863185"/>
    <w:rsid w:val="0086331A"/>
    <w:rsid w:val="0086356F"/>
    <w:rsid w:val="00863667"/>
    <w:rsid w:val="00863FE7"/>
    <w:rsid w:val="00863FF2"/>
    <w:rsid w:val="0086448C"/>
    <w:rsid w:val="00864520"/>
    <w:rsid w:val="0086465B"/>
    <w:rsid w:val="00864797"/>
    <w:rsid w:val="008647DD"/>
    <w:rsid w:val="00864948"/>
    <w:rsid w:val="00864A18"/>
    <w:rsid w:val="00864A3F"/>
    <w:rsid w:val="00864AAC"/>
    <w:rsid w:val="00864ABF"/>
    <w:rsid w:val="00864B1D"/>
    <w:rsid w:val="00864BD0"/>
    <w:rsid w:val="00864E2E"/>
    <w:rsid w:val="0086525B"/>
    <w:rsid w:val="0086527B"/>
    <w:rsid w:val="00865337"/>
    <w:rsid w:val="008653E9"/>
    <w:rsid w:val="008654BF"/>
    <w:rsid w:val="008654FA"/>
    <w:rsid w:val="00865536"/>
    <w:rsid w:val="00865753"/>
    <w:rsid w:val="00865875"/>
    <w:rsid w:val="00865A15"/>
    <w:rsid w:val="00865AB2"/>
    <w:rsid w:val="00865FB5"/>
    <w:rsid w:val="00865FDA"/>
    <w:rsid w:val="008660CB"/>
    <w:rsid w:val="00866208"/>
    <w:rsid w:val="0086621A"/>
    <w:rsid w:val="0086623B"/>
    <w:rsid w:val="00866330"/>
    <w:rsid w:val="008667F1"/>
    <w:rsid w:val="0086681E"/>
    <w:rsid w:val="00866946"/>
    <w:rsid w:val="00866AD3"/>
    <w:rsid w:val="00866F68"/>
    <w:rsid w:val="00867743"/>
    <w:rsid w:val="00867750"/>
    <w:rsid w:val="0086778F"/>
    <w:rsid w:val="00867DAE"/>
    <w:rsid w:val="00867F83"/>
    <w:rsid w:val="008700B2"/>
    <w:rsid w:val="00870550"/>
    <w:rsid w:val="008709C8"/>
    <w:rsid w:val="00870BC8"/>
    <w:rsid w:val="00870BCA"/>
    <w:rsid w:val="00870DD9"/>
    <w:rsid w:val="00871002"/>
    <w:rsid w:val="008710D3"/>
    <w:rsid w:val="00871295"/>
    <w:rsid w:val="00871486"/>
    <w:rsid w:val="008717B9"/>
    <w:rsid w:val="00871984"/>
    <w:rsid w:val="00871987"/>
    <w:rsid w:val="00871A33"/>
    <w:rsid w:val="00871AEE"/>
    <w:rsid w:val="00871AF3"/>
    <w:rsid w:val="00871DE5"/>
    <w:rsid w:val="00872129"/>
    <w:rsid w:val="008722A0"/>
    <w:rsid w:val="008725C5"/>
    <w:rsid w:val="008726B6"/>
    <w:rsid w:val="0087277C"/>
    <w:rsid w:val="00872BAB"/>
    <w:rsid w:val="00872BF7"/>
    <w:rsid w:val="00872CFD"/>
    <w:rsid w:val="00872F18"/>
    <w:rsid w:val="00873504"/>
    <w:rsid w:val="008735F3"/>
    <w:rsid w:val="008736A6"/>
    <w:rsid w:val="008736DF"/>
    <w:rsid w:val="00873715"/>
    <w:rsid w:val="008738D4"/>
    <w:rsid w:val="008738D7"/>
    <w:rsid w:val="00873A30"/>
    <w:rsid w:val="00873A4B"/>
    <w:rsid w:val="00873B3D"/>
    <w:rsid w:val="00873ECD"/>
    <w:rsid w:val="00873FE9"/>
    <w:rsid w:val="008741CB"/>
    <w:rsid w:val="008742F3"/>
    <w:rsid w:val="0087440A"/>
    <w:rsid w:val="008744EA"/>
    <w:rsid w:val="008747E3"/>
    <w:rsid w:val="00874C70"/>
    <w:rsid w:val="00874CC1"/>
    <w:rsid w:val="00874F0A"/>
    <w:rsid w:val="00874FAE"/>
    <w:rsid w:val="008752D2"/>
    <w:rsid w:val="00875561"/>
    <w:rsid w:val="00875A30"/>
    <w:rsid w:val="00875C58"/>
    <w:rsid w:val="00875D22"/>
    <w:rsid w:val="0087652A"/>
    <w:rsid w:val="00876544"/>
    <w:rsid w:val="00876798"/>
    <w:rsid w:val="00876835"/>
    <w:rsid w:val="00876AE0"/>
    <w:rsid w:val="00876B96"/>
    <w:rsid w:val="00876C74"/>
    <w:rsid w:val="00876FA5"/>
    <w:rsid w:val="0087712F"/>
    <w:rsid w:val="008772E9"/>
    <w:rsid w:val="00877308"/>
    <w:rsid w:val="008776D2"/>
    <w:rsid w:val="00877728"/>
    <w:rsid w:val="00877856"/>
    <w:rsid w:val="00877AA0"/>
    <w:rsid w:val="00877F44"/>
    <w:rsid w:val="00880275"/>
    <w:rsid w:val="008802B3"/>
    <w:rsid w:val="008802CE"/>
    <w:rsid w:val="00880856"/>
    <w:rsid w:val="0088090C"/>
    <w:rsid w:val="008809AB"/>
    <w:rsid w:val="00880A02"/>
    <w:rsid w:val="00880ABF"/>
    <w:rsid w:val="00880AD9"/>
    <w:rsid w:val="00880E72"/>
    <w:rsid w:val="00880EAE"/>
    <w:rsid w:val="008810F2"/>
    <w:rsid w:val="00881305"/>
    <w:rsid w:val="008817AC"/>
    <w:rsid w:val="0088197A"/>
    <w:rsid w:val="00881BD9"/>
    <w:rsid w:val="00881D5C"/>
    <w:rsid w:val="00881ECC"/>
    <w:rsid w:val="00882105"/>
    <w:rsid w:val="00882193"/>
    <w:rsid w:val="00882196"/>
    <w:rsid w:val="008823BD"/>
    <w:rsid w:val="008824ED"/>
    <w:rsid w:val="0088297B"/>
    <w:rsid w:val="00882F03"/>
    <w:rsid w:val="00883088"/>
    <w:rsid w:val="008833D8"/>
    <w:rsid w:val="00883786"/>
    <w:rsid w:val="00883811"/>
    <w:rsid w:val="00883ABD"/>
    <w:rsid w:val="00883B09"/>
    <w:rsid w:val="00883C80"/>
    <w:rsid w:val="00883F46"/>
    <w:rsid w:val="008846D9"/>
    <w:rsid w:val="00884E39"/>
    <w:rsid w:val="0088522A"/>
    <w:rsid w:val="0088552A"/>
    <w:rsid w:val="00885682"/>
    <w:rsid w:val="00885711"/>
    <w:rsid w:val="00885833"/>
    <w:rsid w:val="008859A7"/>
    <w:rsid w:val="00885BA7"/>
    <w:rsid w:val="00885C82"/>
    <w:rsid w:val="00885CEC"/>
    <w:rsid w:val="00885F2B"/>
    <w:rsid w:val="0088621A"/>
    <w:rsid w:val="00886887"/>
    <w:rsid w:val="008869F7"/>
    <w:rsid w:val="00886AB0"/>
    <w:rsid w:val="00886B89"/>
    <w:rsid w:val="00886CDE"/>
    <w:rsid w:val="00886F34"/>
    <w:rsid w:val="00886F6B"/>
    <w:rsid w:val="008870CC"/>
    <w:rsid w:val="00887374"/>
    <w:rsid w:val="0088740A"/>
    <w:rsid w:val="008874BE"/>
    <w:rsid w:val="0088764A"/>
    <w:rsid w:val="008876AC"/>
    <w:rsid w:val="008877C1"/>
    <w:rsid w:val="00887801"/>
    <w:rsid w:val="00887859"/>
    <w:rsid w:val="008879D9"/>
    <w:rsid w:val="00887EAA"/>
    <w:rsid w:val="00887EFE"/>
    <w:rsid w:val="008900B0"/>
    <w:rsid w:val="0089055B"/>
    <w:rsid w:val="008905F8"/>
    <w:rsid w:val="00890C5C"/>
    <w:rsid w:val="00890D95"/>
    <w:rsid w:val="00890E3C"/>
    <w:rsid w:val="00890F3D"/>
    <w:rsid w:val="00890F67"/>
    <w:rsid w:val="008915B8"/>
    <w:rsid w:val="00891B88"/>
    <w:rsid w:val="00891D88"/>
    <w:rsid w:val="00891E7C"/>
    <w:rsid w:val="00891E8D"/>
    <w:rsid w:val="0089216D"/>
    <w:rsid w:val="0089229F"/>
    <w:rsid w:val="00892625"/>
    <w:rsid w:val="00892871"/>
    <w:rsid w:val="00892EBB"/>
    <w:rsid w:val="00892F33"/>
    <w:rsid w:val="00892FA5"/>
    <w:rsid w:val="00892FB0"/>
    <w:rsid w:val="00893032"/>
    <w:rsid w:val="008930A0"/>
    <w:rsid w:val="00893364"/>
    <w:rsid w:val="008934B2"/>
    <w:rsid w:val="00893544"/>
    <w:rsid w:val="008938E1"/>
    <w:rsid w:val="00893A4E"/>
    <w:rsid w:val="00893AD1"/>
    <w:rsid w:val="00893E3B"/>
    <w:rsid w:val="00894BBF"/>
    <w:rsid w:val="00894E49"/>
    <w:rsid w:val="00894E90"/>
    <w:rsid w:val="0089533B"/>
    <w:rsid w:val="008953F0"/>
    <w:rsid w:val="0089565E"/>
    <w:rsid w:val="008957CD"/>
    <w:rsid w:val="008958D0"/>
    <w:rsid w:val="00895965"/>
    <w:rsid w:val="008959A1"/>
    <w:rsid w:val="00895C9C"/>
    <w:rsid w:val="00895D60"/>
    <w:rsid w:val="00895D96"/>
    <w:rsid w:val="00895F2A"/>
    <w:rsid w:val="00895F7D"/>
    <w:rsid w:val="00896C2E"/>
    <w:rsid w:val="00896D5D"/>
    <w:rsid w:val="00896F95"/>
    <w:rsid w:val="00896F96"/>
    <w:rsid w:val="0089702C"/>
    <w:rsid w:val="008971F0"/>
    <w:rsid w:val="00897235"/>
    <w:rsid w:val="00897698"/>
    <w:rsid w:val="008976D3"/>
    <w:rsid w:val="008977AC"/>
    <w:rsid w:val="008977AE"/>
    <w:rsid w:val="0089790C"/>
    <w:rsid w:val="00897A61"/>
    <w:rsid w:val="00897CBA"/>
    <w:rsid w:val="00897CD1"/>
    <w:rsid w:val="00897E3E"/>
    <w:rsid w:val="008A0150"/>
    <w:rsid w:val="008A025B"/>
    <w:rsid w:val="008A061B"/>
    <w:rsid w:val="008A079B"/>
    <w:rsid w:val="008A07A1"/>
    <w:rsid w:val="008A081E"/>
    <w:rsid w:val="008A0861"/>
    <w:rsid w:val="008A0866"/>
    <w:rsid w:val="008A08DA"/>
    <w:rsid w:val="008A1131"/>
    <w:rsid w:val="008A13C9"/>
    <w:rsid w:val="008A13E2"/>
    <w:rsid w:val="008A1655"/>
    <w:rsid w:val="008A167F"/>
    <w:rsid w:val="008A169D"/>
    <w:rsid w:val="008A16F0"/>
    <w:rsid w:val="008A1954"/>
    <w:rsid w:val="008A1BB0"/>
    <w:rsid w:val="008A1C01"/>
    <w:rsid w:val="008A1D9D"/>
    <w:rsid w:val="008A1FEE"/>
    <w:rsid w:val="008A2717"/>
    <w:rsid w:val="008A2B4E"/>
    <w:rsid w:val="008A2BCB"/>
    <w:rsid w:val="008A2D25"/>
    <w:rsid w:val="008A31A1"/>
    <w:rsid w:val="008A31DB"/>
    <w:rsid w:val="008A32EB"/>
    <w:rsid w:val="008A35C0"/>
    <w:rsid w:val="008A37E5"/>
    <w:rsid w:val="008A390F"/>
    <w:rsid w:val="008A405D"/>
    <w:rsid w:val="008A4264"/>
    <w:rsid w:val="008A4389"/>
    <w:rsid w:val="008A444F"/>
    <w:rsid w:val="008A44DE"/>
    <w:rsid w:val="008A473B"/>
    <w:rsid w:val="008A4A4D"/>
    <w:rsid w:val="008A4BE6"/>
    <w:rsid w:val="008A4CA9"/>
    <w:rsid w:val="008A5499"/>
    <w:rsid w:val="008A5549"/>
    <w:rsid w:val="008A5640"/>
    <w:rsid w:val="008A59E2"/>
    <w:rsid w:val="008A5AFA"/>
    <w:rsid w:val="008A5B1E"/>
    <w:rsid w:val="008A5B87"/>
    <w:rsid w:val="008A5C15"/>
    <w:rsid w:val="008A5F18"/>
    <w:rsid w:val="008A602F"/>
    <w:rsid w:val="008A6308"/>
    <w:rsid w:val="008A63E8"/>
    <w:rsid w:val="008A661D"/>
    <w:rsid w:val="008A6676"/>
    <w:rsid w:val="008A6785"/>
    <w:rsid w:val="008A6ADF"/>
    <w:rsid w:val="008A6B33"/>
    <w:rsid w:val="008A6C2C"/>
    <w:rsid w:val="008A6DB0"/>
    <w:rsid w:val="008A6F3F"/>
    <w:rsid w:val="008A6FC0"/>
    <w:rsid w:val="008A7089"/>
    <w:rsid w:val="008A70AA"/>
    <w:rsid w:val="008A7180"/>
    <w:rsid w:val="008A7345"/>
    <w:rsid w:val="008A76A5"/>
    <w:rsid w:val="008A789A"/>
    <w:rsid w:val="008A7B1F"/>
    <w:rsid w:val="008A7B34"/>
    <w:rsid w:val="008A7C66"/>
    <w:rsid w:val="008A7C72"/>
    <w:rsid w:val="008A7E6D"/>
    <w:rsid w:val="008A7EC6"/>
    <w:rsid w:val="008B0266"/>
    <w:rsid w:val="008B02EC"/>
    <w:rsid w:val="008B057C"/>
    <w:rsid w:val="008B05CF"/>
    <w:rsid w:val="008B071F"/>
    <w:rsid w:val="008B0901"/>
    <w:rsid w:val="008B0987"/>
    <w:rsid w:val="008B0B40"/>
    <w:rsid w:val="008B0C82"/>
    <w:rsid w:val="008B0D22"/>
    <w:rsid w:val="008B11C9"/>
    <w:rsid w:val="008B18D7"/>
    <w:rsid w:val="008B19EA"/>
    <w:rsid w:val="008B1A03"/>
    <w:rsid w:val="008B1B14"/>
    <w:rsid w:val="008B1C7B"/>
    <w:rsid w:val="008B1CB4"/>
    <w:rsid w:val="008B1CB8"/>
    <w:rsid w:val="008B244C"/>
    <w:rsid w:val="008B2C02"/>
    <w:rsid w:val="008B2C9C"/>
    <w:rsid w:val="008B2D8B"/>
    <w:rsid w:val="008B2EF8"/>
    <w:rsid w:val="008B300D"/>
    <w:rsid w:val="008B3020"/>
    <w:rsid w:val="008B3221"/>
    <w:rsid w:val="008B368F"/>
    <w:rsid w:val="008B38BB"/>
    <w:rsid w:val="008B3944"/>
    <w:rsid w:val="008B3ACA"/>
    <w:rsid w:val="008B3B19"/>
    <w:rsid w:val="008B3CB8"/>
    <w:rsid w:val="008B41C5"/>
    <w:rsid w:val="008B42CA"/>
    <w:rsid w:val="008B4BF3"/>
    <w:rsid w:val="008B4DBE"/>
    <w:rsid w:val="008B5456"/>
    <w:rsid w:val="008B5585"/>
    <w:rsid w:val="008B586C"/>
    <w:rsid w:val="008B5A14"/>
    <w:rsid w:val="008B5C9B"/>
    <w:rsid w:val="008B5D2B"/>
    <w:rsid w:val="008B5D55"/>
    <w:rsid w:val="008B5E85"/>
    <w:rsid w:val="008B5ECA"/>
    <w:rsid w:val="008B5F4B"/>
    <w:rsid w:val="008B605D"/>
    <w:rsid w:val="008B6131"/>
    <w:rsid w:val="008B61DD"/>
    <w:rsid w:val="008B6344"/>
    <w:rsid w:val="008B66E0"/>
    <w:rsid w:val="008B69BB"/>
    <w:rsid w:val="008B6A27"/>
    <w:rsid w:val="008B6A4C"/>
    <w:rsid w:val="008B6B17"/>
    <w:rsid w:val="008B6B36"/>
    <w:rsid w:val="008B6BE5"/>
    <w:rsid w:val="008B6C07"/>
    <w:rsid w:val="008B6E90"/>
    <w:rsid w:val="008B6ED2"/>
    <w:rsid w:val="008B6FEC"/>
    <w:rsid w:val="008B70B8"/>
    <w:rsid w:val="008B738F"/>
    <w:rsid w:val="008B750A"/>
    <w:rsid w:val="008B7634"/>
    <w:rsid w:val="008B7741"/>
    <w:rsid w:val="008B787A"/>
    <w:rsid w:val="008B78B4"/>
    <w:rsid w:val="008B7A40"/>
    <w:rsid w:val="008B7B18"/>
    <w:rsid w:val="008B7BF8"/>
    <w:rsid w:val="008B7DF2"/>
    <w:rsid w:val="008C0207"/>
    <w:rsid w:val="008C0208"/>
    <w:rsid w:val="008C0214"/>
    <w:rsid w:val="008C0224"/>
    <w:rsid w:val="008C04CC"/>
    <w:rsid w:val="008C04D8"/>
    <w:rsid w:val="008C0638"/>
    <w:rsid w:val="008C06CF"/>
    <w:rsid w:val="008C07B9"/>
    <w:rsid w:val="008C07CE"/>
    <w:rsid w:val="008C07FA"/>
    <w:rsid w:val="008C0B90"/>
    <w:rsid w:val="008C12A9"/>
    <w:rsid w:val="008C14D1"/>
    <w:rsid w:val="008C151C"/>
    <w:rsid w:val="008C1579"/>
    <w:rsid w:val="008C1755"/>
    <w:rsid w:val="008C18D7"/>
    <w:rsid w:val="008C1FF7"/>
    <w:rsid w:val="008C20BC"/>
    <w:rsid w:val="008C2127"/>
    <w:rsid w:val="008C22F7"/>
    <w:rsid w:val="008C24CF"/>
    <w:rsid w:val="008C24E8"/>
    <w:rsid w:val="008C28E6"/>
    <w:rsid w:val="008C2974"/>
    <w:rsid w:val="008C2A95"/>
    <w:rsid w:val="008C2AA4"/>
    <w:rsid w:val="008C2B01"/>
    <w:rsid w:val="008C2BFF"/>
    <w:rsid w:val="008C2CBB"/>
    <w:rsid w:val="008C2DDA"/>
    <w:rsid w:val="008C2EC6"/>
    <w:rsid w:val="008C2FAC"/>
    <w:rsid w:val="008C312D"/>
    <w:rsid w:val="008C31A6"/>
    <w:rsid w:val="008C3507"/>
    <w:rsid w:val="008C3684"/>
    <w:rsid w:val="008C3898"/>
    <w:rsid w:val="008C38FB"/>
    <w:rsid w:val="008C39FD"/>
    <w:rsid w:val="008C3AD0"/>
    <w:rsid w:val="008C3B4F"/>
    <w:rsid w:val="008C3C52"/>
    <w:rsid w:val="008C3C58"/>
    <w:rsid w:val="008C4175"/>
    <w:rsid w:val="008C4369"/>
    <w:rsid w:val="008C46AD"/>
    <w:rsid w:val="008C47FC"/>
    <w:rsid w:val="008C481F"/>
    <w:rsid w:val="008C4923"/>
    <w:rsid w:val="008C4ACA"/>
    <w:rsid w:val="008C4C7F"/>
    <w:rsid w:val="008C4DF4"/>
    <w:rsid w:val="008C4E4C"/>
    <w:rsid w:val="008C4F5A"/>
    <w:rsid w:val="008C5088"/>
    <w:rsid w:val="008C5358"/>
    <w:rsid w:val="008C54A5"/>
    <w:rsid w:val="008C54C0"/>
    <w:rsid w:val="008C5747"/>
    <w:rsid w:val="008C5853"/>
    <w:rsid w:val="008C5BF5"/>
    <w:rsid w:val="008C5C5F"/>
    <w:rsid w:val="008C5D6E"/>
    <w:rsid w:val="008C5DD5"/>
    <w:rsid w:val="008C5E03"/>
    <w:rsid w:val="008C609C"/>
    <w:rsid w:val="008C61B1"/>
    <w:rsid w:val="008C636F"/>
    <w:rsid w:val="008C6541"/>
    <w:rsid w:val="008C66CF"/>
    <w:rsid w:val="008C6719"/>
    <w:rsid w:val="008C686B"/>
    <w:rsid w:val="008C68A8"/>
    <w:rsid w:val="008C6D10"/>
    <w:rsid w:val="008C6D34"/>
    <w:rsid w:val="008C6E20"/>
    <w:rsid w:val="008C702C"/>
    <w:rsid w:val="008C70FD"/>
    <w:rsid w:val="008C7576"/>
    <w:rsid w:val="008C785C"/>
    <w:rsid w:val="008C7894"/>
    <w:rsid w:val="008C7B47"/>
    <w:rsid w:val="008C7CC3"/>
    <w:rsid w:val="008C7DA7"/>
    <w:rsid w:val="008D016C"/>
    <w:rsid w:val="008D04AD"/>
    <w:rsid w:val="008D067F"/>
    <w:rsid w:val="008D0967"/>
    <w:rsid w:val="008D0A7E"/>
    <w:rsid w:val="008D0A95"/>
    <w:rsid w:val="008D0DCD"/>
    <w:rsid w:val="008D0F7B"/>
    <w:rsid w:val="008D115E"/>
    <w:rsid w:val="008D137D"/>
    <w:rsid w:val="008D148F"/>
    <w:rsid w:val="008D15D6"/>
    <w:rsid w:val="008D1845"/>
    <w:rsid w:val="008D196A"/>
    <w:rsid w:val="008D1AE9"/>
    <w:rsid w:val="008D1BF5"/>
    <w:rsid w:val="008D1C53"/>
    <w:rsid w:val="008D1CB5"/>
    <w:rsid w:val="008D1F82"/>
    <w:rsid w:val="008D2078"/>
    <w:rsid w:val="008D2179"/>
    <w:rsid w:val="008D21AE"/>
    <w:rsid w:val="008D286C"/>
    <w:rsid w:val="008D29EC"/>
    <w:rsid w:val="008D2A89"/>
    <w:rsid w:val="008D2A8C"/>
    <w:rsid w:val="008D2B14"/>
    <w:rsid w:val="008D2D76"/>
    <w:rsid w:val="008D3284"/>
    <w:rsid w:val="008D32F3"/>
    <w:rsid w:val="008D336C"/>
    <w:rsid w:val="008D36A8"/>
    <w:rsid w:val="008D383F"/>
    <w:rsid w:val="008D39AA"/>
    <w:rsid w:val="008D3DC3"/>
    <w:rsid w:val="008D3F93"/>
    <w:rsid w:val="008D3FFC"/>
    <w:rsid w:val="008D4296"/>
    <w:rsid w:val="008D43FB"/>
    <w:rsid w:val="008D479F"/>
    <w:rsid w:val="008D488B"/>
    <w:rsid w:val="008D4942"/>
    <w:rsid w:val="008D4968"/>
    <w:rsid w:val="008D4A13"/>
    <w:rsid w:val="008D4CDA"/>
    <w:rsid w:val="008D4D69"/>
    <w:rsid w:val="008D507C"/>
    <w:rsid w:val="008D5135"/>
    <w:rsid w:val="008D517D"/>
    <w:rsid w:val="008D5195"/>
    <w:rsid w:val="008D55D9"/>
    <w:rsid w:val="008D56D0"/>
    <w:rsid w:val="008D5914"/>
    <w:rsid w:val="008D5933"/>
    <w:rsid w:val="008D5953"/>
    <w:rsid w:val="008D5A00"/>
    <w:rsid w:val="008D5C86"/>
    <w:rsid w:val="008D5CF2"/>
    <w:rsid w:val="008D5DF3"/>
    <w:rsid w:val="008D6017"/>
    <w:rsid w:val="008D6064"/>
    <w:rsid w:val="008D6215"/>
    <w:rsid w:val="008D6464"/>
    <w:rsid w:val="008D64AE"/>
    <w:rsid w:val="008D68D5"/>
    <w:rsid w:val="008D6A0F"/>
    <w:rsid w:val="008D733D"/>
    <w:rsid w:val="008D73A3"/>
    <w:rsid w:val="008D73DB"/>
    <w:rsid w:val="008D7713"/>
    <w:rsid w:val="008D7726"/>
    <w:rsid w:val="008D7B0F"/>
    <w:rsid w:val="008D7BAF"/>
    <w:rsid w:val="008D7DB6"/>
    <w:rsid w:val="008D7DD3"/>
    <w:rsid w:val="008D7F14"/>
    <w:rsid w:val="008E014E"/>
    <w:rsid w:val="008E070D"/>
    <w:rsid w:val="008E0923"/>
    <w:rsid w:val="008E0BBC"/>
    <w:rsid w:val="008E0CEC"/>
    <w:rsid w:val="008E0EAF"/>
    <w:rsid w:val="008E0F66"/>
    <w:rsid w:val="008E11C2"/>
    <w:rsid w:val="008E125A"/>
    <w:rsid w:val="008E12F7"/>
    <w:rsid w:val="008E13FD"/>
    <w:rsid w:val="008E1486"/>
    <w:rsid w:val="008E16BD"/>
    <w:rsid w:val="008E16FE"/>
    <w:rsid w:val="008E1705"/>
    <w:rsid w:val="008E18A0"/>
    <w:rsid w:val="008E20B5"/>
    <w:rsid w:val="008E21FE"/>
    <w:rsid w:val="008E2297"/>
    <w:rsid w:val="008E231E"/>
    <w:rsid w:val="008E23CB"/>
    <w:rsid w:val="008E24F5"/>
    <w:rsid w:val="008E25ED"/>
    <w:rsid w:val="008E271C"/>
    <w:rsid w:val="008E2775"/>
    <w:rsid w:val="008E28E4"/>
    <w:rsid w:val="008E2D9C"/>
    <w:rsid w:val="008E2FF5"/>
    <w:rsid w:val="008E310E"/>
    <w:rsid w:val="008E3381"/>
    <w:rsid w:val="008E3548"/>
    <w:rsid w:val="008E357B"/>
    <w:rsid w:val="008E3623"/>
    <w:rsid w:val="008E379A"/>
    <w:rsid w:val="008E3951"/>
    <w:rsid w:val="008E3C51"/>
    <w:rsid w:val="008E3EEB"/>
    <w:rsid w:val="008E4295"/>
    <w:rsid w:val="008E438C"/>
    <w:rsid w:val="008E44B8"/>
    <w:rsid w:val="008E44CB"/>
    <w:rsid w:val="008E44D6"/>
    <w:rsid w:val="008E46B6"/>
    <w:rsid w:val="008E478A"/>
    <w:rsid w:val="008E47E4"/>
    <w:rsid w:val="008E4AE5"/>
    <w:rsid w:val="008E4B02"/>
    <w:rsid w:val="008E4B60"/>
    <w:rsid w:val="008E4B73"/>
    <w:rsid w:val="008E4C53"/>
    <w:rsid w:val="008E4DCE"/>
    <w:rsid w:val="008E4DDC"/>
    <w:rsid w:val="008E4E32"/>
    <w:rsid w:val="008E5113"/>
    <w:rsid w:val="008E571C"/>
    <w:rsid w:val="008E5E03"/>
    <w:rsid w:val="008E5E9E"/>
    <w:rsid w:val="008E5F6D"/>
    <w:rsid w:val="008E6073"/>
    <w:rsid w:val="008E61AC"/>
    <w:rsid w:val="008E6460"/>
    <w:rsid w:val="008E647F"/>
    <w:rsid w:val="008E66E0"/>
    <w:rsid w:val="008E6829"/>
    <w:rsid w:val="008E6A7C"/>
    <w:rsid w:val="008E6B49"/>
    <w:rsid w:val="008E6C9D"/>
    <w:rsid w:val="008E6E86"/>
    <w:rsid w:val="008E6FEC"/>
    <w:rsid w:val="008E7010"/>
    <w:rsid w:val="008E7485"/>
    <w:rsid w:val="008E79CB"/>
    <w:rsid w:val="008E7AAF"/>
    <w:rsid w:val="008E7B11"/>
    <w:rsid w:val="008E7D7A"/>
    <w:rsid w:val="008F0298"/>
    <w:rsid w:val="008F0438"/>
    <w:rsid w:val="008F060C"/>
    <w:rsid w:val="008F060F"/>
    <w:rsid w:val="008F0633"/>
    <w:rsid w:val="008F0CE3"/>
    <w:rsid w:val="008F0F59"/>
    <w:rsid w:val="008F1351"/>
    <w:rsid w:val="008F13B0"/>
    <w:rsid w:val="008F1479"/>
    <w:rsid w:val="008F15B2"/>
    <w:rsid w:val="008F18D1"/>
    <w:rsid w:val="008F1E67"/>
    <w:rsid w:val="008F1EA4"/>
    <w:rsid w:val="008F1F2D"/>
    <w:rsid w:val="008F230B"/>
    <w:rsid w:val="008F234E"/>
    <w:rsid w:val="008F2672"/>
    <w:rsid w:val="008F273E"/>
    <w:rsid w:val="008F2873"/>
    <w:rsid w:val="008F2AFB"/>
    <w:rsid w:val="008F2C4C"/>
    <w:rsid w:val="008F32A8"/>
    <w:rsid w:val="008F35CF"/>
    <w:rsid w:val="008F388C"/>
    <w:rsid w:val="008F38B4"/>
    <w:rsid w:val="008F3BDC"/>
    <w:rsid w:val="008F3CAD"/>
    <w:rsid w:val="008F4143"/>
    <w:rsid w:val="008F4265"/>
    <w:rsid w:val="008F4554"/>
    <w:rsid w:val="008F4572"/>
    <w:rsid w:val="008F49A2"/>
    <w:rsid w:val="008F4C72"/>
    <w:rsid w:val="008F4E32"/>
    <w:rsid w:val="008F4EBC"/>
    <w:rsid w:val="008F4FA3"/>
    <w:rsid w:val="008F501A"/>
    <w:rsid w:val="008F5037"/>
    <w:rsid w:val="008F51CB"/>
    <w:rsid w:val="008F555B"/>
    <w:rsid w:val="008F55BE"/>
    <w:rsid w:val="008F5663"/>
    <w:rsid w:val="008F590F"/>
    <w:rsid w:val="008F5A5C"/>
    <w:rsid w:val="008F5B2A"/>
    <w:rsid w:val="008F5B9C"/>
    <w:rsid w:val="008F5C6B"/>
    <w:rsid w:val="008F5CB3"/>
    <w:rsid w:val="008F5DA0"/>
    <w:rsid w:val="008F5EE8"/>
    <w:rsid w:val="008F5EF0"/>
    <w:rsid w:val="008F5FFD"/>
    <w:rsid w:val="008F60FA"/>
    <w:rsid w:val="008F6447"/>
    <w:rsid w:val="008F65A6"/>
    <w:rsid w:val="008F6688"/>
    <w:rsid w:val="008F67EA"/>
    <w:rsid w:val="008F6945"/>
    <w:rsid w:val="008F6A9D"/>
    <w:rsid w:val="008F6D17"/>
    <w:rsid w:val="008F7095"/>
    <w:rsid w:val="008F70F3"/>
    <w:rsid w:val="008F7117"/>
    <w:rsid w:val="008F71C0"/>
    <w:rsid w:val="008F751A"/>
    <w:rsid w:val="008F7710"/>
    <w:rsid w:val="008F7904"/>
    <w:rsid w:val="008F7944"/>
    <w:rsid w:val="008F79A0"/>
    <w:rsid w:val="008F7CCB"/>
    <w:rsid w:val="008F7DAC"/>
    <w:rsid w:val="00900003"/>
    <w:rsid w:val="00900074"/>
    <w:rsid w:val="00900163"/>
    <w:rsid w:val="00900496"/>
    <w:rsid w:val="00900534"/>
    <w:rsid w:val="009006E8"/>
    <w:rsid w:val="00900903"/>
    <w:rsid w:val="0090091E"/>
    <w:rsid w:val="009009B3"/>
    <w:rsid w:val="00900A10"/>
    <w:rsid w:val="00900C25"/>
    <w:rsid w:val="00900C2B"/>
    <w:rsid w:val="00901243"/>
    <w:rsid w:val="0090129C"/>
    <w:rsid w:val="00901824"/>
    <w:rsid w:val="00901FC9"/>
    <w:rsid w:val="00902C6C"/>
    <w:rsid w:val="00902D0F"/>
    <w:rsid w:val="00903060"/>
    <w:rsid w:val="0090316D"/>
    <w:rsid w:val="009031EE"/>
    <w:rsid w:val="00903210"/>
    <w:rsid w:val="00903284"/>
    <w:rsid w:val="009033E8"/>
    <w:rsid w:val="00903662"/>
    <w:rsid w:val="009036EF"/>
    <w:rsid w:val="00903875"/>
    <w:rsid w:val="009045E5"/>
    <w:rsid w:val="00904729"/>
    <w:rsid w:val="0090497F"/>
    <w:rsid w:val="00904C70"/>
    <w:rsid w:val="00904CED"/>
    <w:rsid w:val="00904D31"/>
    <w:rsid w:val="00904D5A"/>
    <w:rsid w:val="00904EE0"/>
    <w:rsid w:val="00904F54"/>
    <w:rsid w:val="00905288"/>
    <w:rsid w:val="0090593B"/>
    <w:rsid w:val="009059DF"/>
    <w:rsid w:val="00905C1E"/>
    <w:rsid w:val="00905F41"/>
    <w:rsid w:val="00906110"/>
    <w:rsid w:val="009063D8"/>
    <w:rsid w:val="00906446"/>
    <w:rsid w:val="00906658"/>
    <w:rsid w:val="009066E5"/>
    <w:rsid w:val="009066FC"/>
    <w:rsid w:val="00906773"/>
    <w:rsid w:val="0090691E"/>
    <w:rsid w:val="00906E42"/>
    <w:rsid w:val="00906E4C"/>
    <w:rsid w:val="00906F68"/>
    <w:rsid w:val="00907422"/>
    <w:rsid w:val="00907510"/>
    <w:rsid w:val="009075A0"/>
    <w:rsid w:val="009076D4"/>
    <w:rsid w:val="00907A5A"/>
    <w:rsid w:val="00907AF6"/>
    <w:rsid w:val="00907D2E"/>
    <w:rsid w:val="00907E06"/>
    <w:rsid w:val="00907E2C"/>
    <w:rsid w:val="00907FE7"/>
    <w:rsid w:val="00910140"/>
    <w:rsid w:val="009101DF"/>
    <w:rsid w:val="0091021F"/>
    <w:rsid w:val="009102DC"/>
    <w:rsid w:val="00910310"/>
    <w:rsid w:val="009105AF"/>
    <w:rsid w:val="009105D5"/>
    <w:rsid w:val="009106B6"/>
    <w:rsid w:val="00910E88"/>
    <w:rsid w:val="00910ED0"/>
    <w:rsid w:val="009110BF"/>
    <w:rsid w:val="00911508"/>
    <w:rsid w:val="009117BF"/>
    <w:rsid w:val="009118BB"/>
    <w:rsid w:val="009119BF"/>
    <w:rsid w:val="00911A37"/>
    <w:rsid w:val="00911F00"/>
    <w:rsid w:val="00911F84"/>
    <w:rsid w:val="00911FCF"/>
    <w:rsid w:val="00912036"/>
    <w:rsid w:val="009120F6"/>
    <w:rsid w:val="0091218D"/>
    <w:rsid w:val="0091222B"/>
    <w:rsid w:val="0091249A"/>
    <w:rsid w:val="009128A2"/>
    <w:rsid w:val="00912980"/>
    <w:rsid w:val="00912A73"/>
    <w:rsid w:val="00912B63"/>
    <w:rsid w:val="00912C34"/>
    <w:rsid w:val="00912CED"/>
    <w:rsid w:val="00912FB3"/>
    <w:rsid w:val="009130AA"/>
    <w:rsid w:val="009130FE"/>
    <w:rsid w:val="00913385"/>
    <w:rsid w:val="00913552"/>
    <w:rsid w:val="00913618"/>
    <w:rsid w:val="009136A4"/>
    <w:rsid w:val="009136E4"/>
    <w:rsid w:val="00913C83"/>
    <w:rsid w:val="00913C9D"/>
    <w:rsid w:val="00914072"/>
    <w:rsid w:val="00914235"/>
    <w:rsid w:val="0091431A"/>
    <w:rsid w:val="00914343"/>
    <w:rsid w:val="009145F9"/>
    <w:rsid w:val="0091461E"/>
    <w:rsid w:val="009147DA"/>
    <w:rsid w:val="009147EA"/>
    <w:rsid w:val="00914874"/>
    <w:rsid w:val="009149FA"/>
    <w:rsid w:val="00914C89"/>
    <w:rsid w:val="00914CF5"/>
    <w:rsid w:val="00914D12"/>
    <w:rsid w:val="00914E72"/>
    <w:rsid w:val="00915384"/>
    <w:rsid w:val="00915AF3"/>
    <w:rsid w:val="00915BB4"/>
    <w:rsid w:val="00915C5D"/>
    <w:rsid w:val="00915D95"/>
    <w:rsid w:val="00915F9D"/>
    <w:rsid w:val="0091616E"/>
    <w:rsid w:val="00916429"/>
    <w:rsid w:val="00916526"/>
    <w:rsid w:val="00916B0B"/>
    <w:rsid w:val="00916CAC"/>
    <w:rsid w:val="00916CCE"/>
    <w:rsid w:val="00916F8D"/>
    <w:rsid w:val="00917092"/>
    <w:rsid w:val="00917459"/>
    <w:rsid w:val="0091761C"/>
    <w:rsid w:val="00917A8A"/>
    <w:rsid w:val="00917AA1"/>
    <w:rsid w:val="00917B71"/>
    <w:rsid w:val="00917C25"/>
    <w:rsid w:val="00917ED8"/>
    <w:rsid w:val="009200CC"/>
    <w:rsid w:val="0092065F"/>
    <w:rsid w:val="00920680"/>
    <w:rsid w:val="009207E9"/>
    <w:rsid w:val="00920B1B"/>
    <w:rsid w:val="00920CC5"/>
    <w:rsid w:val="00920D4F"/>
    <w:rsid w:val="00920F03"/>
    <w:rsid w:val="0092110F"/>
    <w:rsid w:val="0092176D"/>
    <w:rsid w:val="0092189E"/>
    <w:rsid w:val="00921D83"/>
    <w:rsid w:val="00921EDC"/>
    <w:rsid w:val="00921EED"/>
    <w:rsid w:val="00921F81"/>
    <w:rsid w:val="009222E1"/>
    <w:rsid w:val="009222E8"/>
    <w:rsid w:val="00922423"/>
    <w:rsid w:val="009224FE"/>
    <w:rsid w:val="0092272F"/>
    <w:rsid w:val="009229DF"/>
    <w:rsid w:val="00922A55"/>
    <w:rsid w:val="00922C2E"/>
    <w:rsid w:val="00922C95"/>
    <w:rsid w:val="00922D98"/>
    <w:rsid w:val="00923379"/>
    <w:rsid w:val="009233B5"/>
    <w:rsid w:val="00923599"/>
    <w:rsid w:val="009235E7"/>
    <w:rsid w:val="00923879"/>
    <w:rsid w:val="00923B03"/>
    <w:rsid w:val="00923B21"/>
    <w:rsid w:val="00923B50"/>
    <w:rsid w:val="00923DE8"/>
    <w:rsid w:val="00923DF3"/>
    <w:rsid w:val="00923E77"/>
    <w:rsid w:val="00923EEA"/>
    <w:rsid w:val="0092433D"/>
    <w:rsid w:val="0092440A"/>
    <w:rsid w:val="009245F3"/>
    <w:rsid w:val="00924C44"/>
    <w:rsid w:val="00924D99"/>
    <w:rsid w:val="00924F1E"/>
    <w:rsid w:val="00925457"/>
    <w:rsid w:val="009254EE"/>
    <w:rsid w:val="00925551"/>
    <w:rsid w:val="0092570D"/>
    <w:rsid w:val="00925776"/>
    <w:rsid w:val="009258AC"/>
    <w:rsid w:val="009259D3"/>
    <w:rsid w:val="00925ACA"/>
    <w:rsid w:val="00925D6E"/>
    <w:rsid w:val="00925E4B"/>
    <w:rsid w:val="0092623B"/>
    <w:rsid w:val="0092638A"/>
    <w:rsid w:val="009263F8"/>
    <w:rsid w:val="009265FE"/>
    <w:rsid w:val="00926B27"/>
    <w:rsid w:val="00926C78"/>
    <w:rsid w:val="00926CCA"/>
    <w:rsid w:val="00926DDE"/>
    <w:rsid w:val="00926FB7"/>
    <w:rsid w:val="009271B9"/>
    <w:rsid w:val="0092749F"/>
    <w:rsid w:val="009275F7"/>
    <w:rsid w:val="009277C0"/>
    <w:rsid w:val="00927BF9"/>
    <w:rsid w:val="00927D48"/>
    <w:rsid w:val="00927F47"/>
    <w:rsid w:val="00930131"/>
    <w:rsid w:val="009302C0"/>
    <w:rsid w:val="00930383"/>
    <w:rsid w:val="0093047F"/>
    <w:rsid w:val="009304F5"/>
    <w:rsid w:val="0093068F"/>
    <w:rsid w:val="00930AA8"/>
    <w:rsid w:val="00930AB7"/>
    <w:rsid w:val="00930CCC"/>
    <w:rsid w:val="00930F9D"/>
    <w:rsid w:val="00931270"/>
    <w:rsid w:val="00931394"/>
    <w:rsid w:val="00931699"/>
    <w:rsid w:val="009317C5"/>
    <w:rsid w:val="009318E9"/>
    <w:rsid w:val="00931B6D"/>
    <w:rsid w:val="00931C18"/>
    <w:rsid w:val="00931C33"/>
    <w:rsid w:val="00931DE8"/>
    <w:rsid w:val="009322A3"/>
    <w:rsid w:val="009325D2"/>
    <w:rsid w:val="00932921"/>
    <w:rsid w:val="00932A65"/>
    <w:rsid w:val="00932BDC"/>
    <w:rsid w:val="00932C2B"/>
    <w:rsid w:val="00932C49"/>
    <w:rsid w:val="00932E66"/>
    <w:rsid w:val="00933192"/>
    <w:rsid w:val="0093348B"/>
    <w:rsid w:val="009334A1"/>
    <w:rsid w:val="009334E5"/>
    <w:rsid w:val="0093369B"/>
    <w:rsid w:val="009337C5"/>
    <w:rsid w:val="00933979"/>
    <w:rsid w:val="00933A1A"/>
    <w:rsid w:val="00933D1F"/>
    <w:rsid w:val="009342B4"/>
    <w:rsid w:val="0093471E"/>
    <w:rsid w:val="00934893"/>
    <w:rsid w:val="0093489E"/>
    <w:rsid w:val="00934A53"/>
    <w:rsid w:val="00934A74"/>
    <w:rsid w:val="00934D34"/>
    <w:rsid w:val="00934DE3"/>
    <w:rsid w:val="009352E4"/>
    <w:rsid w:val="009354CE"/>
    <w:rsid w:val="00935533"/>
    <w:rsid w:val="009355F9"/>
    <w:rsid w:val="00935781"/>
    <w:rsid w:val="00935EF1"/>
    <w:rsid w:val="00936110"/>
    <w:rsid w:val="00936233"/>
    <w:rsid w:val="009362C4"/>
    <w:rsid w:val="009362E3"/>
    <w:rsid w:val="0093641C"/>
    <w:rsid w:val="009366D4"/>
    <w:rsid w:val="00936825"/>
    <w:rsid w:val="00936BAB"/>
    <w:rsid w:val="00936D19"/>
    <w:rsid w:val="00936EC1"/>
    <w:rsid w:val="00936EFF"/>
    <w:rsid w:val="00937245"/>
    <w:rsid w:val="0093746B"/>
    <w:rsid w:val="00937AC9"/>
    <w:rsid w:val="00937AEC"/>
    <w:rsid w:val="00937B11"/>
    <w:rsid w:val="00937DDF"/>
    <w:rsid w:val="009409B4"/>
    <w:rsid w:val="009409BC"/>
    <w:rsid w:val="00940C36"/>
    <w:rsid w:val="00941074"/>
    <w:rsid w:val="009410B4"/>
    <w:rsid w:val="009410C5"/>
    <w:rsid w:val="009410D2"/>
    <w:rsid w:val="009412ED"/>
    <w:rsid w:val="009412F0"/>
    <w:rsid w:val="009413E0"/>
    <w:rsid w:val="0094177D"/>
    <w:rsid w:val="00941A61"/>
    <w:rsid w:val="00941B76"/>
    <w:rsid w:val="00941B81"/>
    <w:rsid w:val="00941BFA"/>
    <w:rsid w:val="00941BFD"/>
    <w:rsid w:val="00942156"/>
    <w:rsid w:val="0094230D"/>
    <w:rsid w:val="009423A3"/>
    <w:rsid w:val="0094252C"/>
    <w:rsid w:val="00942768"/>
    <w:rsid w:val="00942929"/>
    <w:rsid w:val="00942A71"/>
    <w:rsid w:val="00942A81"/>
    <w:rsid w:val="00942DC3"/>
    <w:rsid w:val="009430FA"/>
    <w:rsid w:val="00943242"/>
    <w:rsid w:val="00943375"/>
    <w:rsid w:val="0094341E"/>
    <w:rsid w:val="00943451"/>
    <w:rsid w:val="0094376B"/>
    <w:rsid w:val="00943882"/>
    <w:rsid w:val="00943A9E"/>
    <w:rsid w:val="00943BEA"/>
    <w:rsid w:val="00943C19"/>
    <w:rsid w:val="00943C66"/>
    <w:rsid w:val="00943DEF"/>
    <w:rsid w:val="00943F56"/>
    <w:rsid w:val="00944294"/>
    <w:rsid w:val="009443A0"/>
    <w:rsid w:val="0094449E"/>
    <w:rsid w:val="00944954"/>
    <w:rsid w:val="009449C6"/>
    <w:rsid w:val="009449D2"/>
    <w:rsid w:val="009449DC"/>
    <w:rsid w:val="00945727"/>
    <w:rsid w:val="009457A0"/>
    <w:rsid w:val="0094586A"/>
    <w:rsid w:val="00945A71"/>
    <w:rsid w:val="00945B2F"/>
    <w:rsid w:val="00945F89"/>
    <w:rsid w:val="009460BD"/>
    <w:rsid w:val="0094612B"/>
    <w:rsid w:val="00946526"/>
    <w:rsid w:val="00946B59"/>
    <w:rsid w:val="00946C7E"/>
    <w:rsid w:val="00946CAB"/>
    <w:rsid w:val="00946F7F"/>
    <w:rsid w:val="00947391"/>
    <w:rsid w:val="009473F3"/>
    <w:rsid w:val="0094741D"/>
    <w:rsid w:val="0094757B"/>
    <w:rsid w:val="00947782"/>
    <w:rsid w:val="00947794"/>
    <w:rsid w:val="00947877"/>
    <w:rsid w:val="0094789F"/>
    <w:rsid w:val="00947AAC"/>
    <w:rsid w:val="00947D05"/>
    <w:rsid w:val="00947FDF"/>
    <w:rsid w:val="00950086"/>
    <w:rsid w:val="00950287"/>
    <w:rsid w:val="009502F8"/>
    <w:rsid w:val="009504BA"/>
    <w:rsid w:val="0095052E"/>
    <w:rsid w:val="009506FA"/>
    <w:rsid w:val="0095070F"/>
    <w:rsid w:val="00950776"/>
    <w:rsid w:val="00950786"/>
    <w:rsid w:val="009508E7"/>
    <w:rsid w:val="0095097E"/>
    <w:rsid w:val="00950A65"/>
    <w:rsid w:val="00950C2E"/>
    <w:rsid w:val="00950C84"/>
    <w:rsid w:val="00950CC0"/>
    <w:rsid w:val="00950E86"/>
    <w:rsid w:val="009510E5"/>
    <w:rsid w:val="009511D0"/>
    <w:rsid w:val="0095152B"/>
    <w:rsid w:val="00951924"/>
    <w:rsid w:val="009519DB"/>
    <w:rsid w:val="00952310"/>
    <w:rsid w:val="009529B5"/>
    <w:rsid w:val="00952D38"/>
    <w:rsid w:val="00953180"/>
    <w:rsid w:val="009534DF"/>
    <w:rsid w:val="0095355F"/>
    <w:rsid w:val="00953B8E"/>
    <w:rsid w:val="00953D84"/>
    <w:rsid w:val="00953DFE"/>
    <w:rsid w:val="00953F3D"/>
    <w:rsid w:val="00953F67"/>
    <w:rsid w:val="009542A1"/>
    <w:rsid w:val="009544CF"/>
    <w:rsid w:val="00954718"/>
    <w:rsid w:val="00954933"/>
    <w:rsid w:val="00954AC9"/>
    <w:rsid w:val="00954ADC"/>
    <w:rsid w:val="00954CE9"/>
    <w:rsid w:val="0095512F"/>
    <w:rsid w:val="009552C3"/>
    <w:rsid w:val="009552EB"/>
    <w:rsid w:val="009554BB"/>
    <w:rsid w:val="0095576E"/>
    <w:rsid w:val="0095586A"/>
    <w:rsid w:val="009558F6"/>
    <w:rsid w:val="00955925"/>
    <w:rsid w:val="00955B01"/>
    <w:rsid w:val="00955C05"/>
    <w:rsid w:val="00955CBA"/>
    <w:rsid w:val="00955D26"/>
    <w:rsid w:val="00955E59"/>
    <w:rsid w:val="00956547"/>
    <w:rsid w:val="00956A3E"/>
    <w:rsid w:val="00956A46"/>
    <w:rsid w:val="00956EDC"/>
    <w:rsid w:val="0095703B"/>
    <w:rsid w:val="009573E5"/>
    <w:rsid w:val="009578A1"/>
    <w:rsid w:val="00957B18"/>
    <w:rsid w:val="00957CD3"/>
    <w:rsid w:val="00957D8C"/>
    <w:rsid w:val="00957D90"/>
    <w:rsid w:val="00957FF6"/>
    <w:rsid w:val="0096006E"/>
    <w:rsid w:val="009603A1"/>
    <w:rsid w:val="0096043F"/>
    <w:rsid w:val="00960587"/>
    <w:rsid w:val="00960E4F"/>
    <w:rsid w:val="0096102F"/>
    <w:rsid w:val="00961053"/>
    <w:rsid w:val="009610D2"/>
    <w:rsid w:val="009612AD"/>
    <w:rsid w:val="009613A1"/>
    <w:rsid w:val="009617F8"/>
    <w:rsid w:val="00961A5F"/>
    <w:rsid w:val="00961C15"/>
    <w:rsid w:val="009621D5"/>
    <w:rsid w:val="00962267"/>
    <w:rsid w:val="0096246D"/>
    <w:rsid w:val="00962557"/>
    <w:rsid w:val="00962A0B"/>
    <w:rsid w:val="0096304C"/>
    <w:rsid w:val="0096325B"/>
    <w:rsid w:val="009632F5"/>
    <w:rsid w:val="00963302"/>
    <w:rsid w:val="009635EF"/>
    <w:rsid w:val="00963675"/>
    <w:rsid w:val="00963749"/>
    <w:rsid w:val="00963873"/>
    <w:rsid w:val="009638CB"/>
    <w:rsid w:val="00963AB6"/>
    <w:rsid w:val="00963BE3"/>
    <w:rsid w:val="00963C5C"/>
    <w:rsid w:val="00963FBE"/>
    <w:rsid w:val="0096409F"/>
    <w:rsid w:val="009642E6"/>
    <w:rsid w:val="00964A32"/>
    <w:rsid w:val="00964BBB"/>
    <w:rsid w:val="00964C78"/>
    <w:rsid w:val="00964F75"/>
    <w:rsid w:val="00965080"/>
    <w:rsid w:val="009650BB"/>
    <w:rsid w:val="00965204"/>
    <w:rsid w:val="00965484"/>
    <w:rsid w:val="00965490"/>
    <w:rsid w:val="00965A19"/>
    <w:rsid w:val="00965BC7"/>
    <w:rsid w:val="00965BD3"/>
    <w:rsid w:val="00965EA7"/>
    <w:rsid w:val="00966247"/>
    <w:rsid w:val="009666AA"/>
    <w:rsid w:val="00966702"/>
    <w:rsid w:val="00966E88"/>
    <w:rsid w:val="00966E98"/>
    <w:rsid w:val="00966EB9"/>
    <w:rsid w:val="00966EDE"/>
    <w:rsid w:val="00967243"/>
    <w:rsid w:val="00967611"/>
    <w:rsid w:val="009676C4"/>
    <w:rsid w:val="0096777E"/>
    <w:rsid w:val="009678ED"/>
    <w:rsid w:val="00967BA4"/>
    <w:rsid w:val="00967BBE"/>
    <w:rsid w:val="00967C93"/>
    <w:rsid w:val="00967FC2"/>
    <w:rsid w:val="009703D0"/>
    <w:rsid w:val="009706E0"/>
    <w:rsid w:val="00970754"/>
    <w:rsid w:val="009708D0"/>
    <w:rsid w:val="00970D57"/>
    <w:rsid w:val="00970D7D"/>
    <w:rsid w:val="00970DA0"/>
    <w:rsid w:val="00970EEC"/>
    <w:rsid w:val="0097107F"/>
    <w:rsid w:val="0097147E"/>
    <w:rsid w:val="0097182F"/>
    <w:rsid w:val="009719BC"/>
    <w:rsid w:val="00971B27"/>
    <w:rsid w:val="00971BBA"/>
    <w:rsid w:val="00972144"/>
    <w:rsid w:val="009722FB"/>
    <w:rsid w:val="009725C6"/>
    <w:rsid w:val="009727B7"/>
    <w:rsid w:val="00972868"/>
    <w:rsid w:val="009728DF"/>
    <w:rsid w:val="00972952"/>
    <w:rsid w:val="00972B72"/>
    <w:rsid w:val="00972D2D"/>
    <w:rsid w:val="00972D40"/>
    <w:rsid w:val="009730B6"/>
    <w:rsid w:val="00973218"/>
    <w:rsid w:val="0097322B"/>
    <w:rsid w:val="00973232"/>
    <w:rsid w:val="00973297"/>
    <w:rsid w:val="00973668"/>
    <w:rsid w:val="009738E0"/>
    <w:rsid w:val="009739A5"/>
    <w:rsid w:val="00973B67"/>
    <w:rsid w:val="00973D58"/>
    <w:rsid w:val="00973E12"/>
    <w:rsid w:val="00973F2E"/>
    <w:rsid w:val="00973F88"/>
    <w:rsid w:val="00974255"/>
    <w:rsid w:val="009749EB"/>
    <w:rsid w:val="00974A65"/>
    <w:rsid w:val="00974AD5"/>
    <w:rsid w:val="00974CE3"/>
    <w:rsid w:val="00974CEA"/>
    <w:rsid w:val="00974D92"/>
    <w:rsid w:val="00974E74"/>
    <w:rsid w:val="00974EE1"/>
    <w:rsid w:val="00974FE4"/>
    <w:rsid w:val="00975034"/>
    <w:rsid w:val="00975437"/>
    <w:rsid w:val="00975539"/>
    <w:rsid w:val="00975A3C"/>
    <w:rsid w:val="00975CFC"/>
    <w:rsid w:val="00975DBF"/>
    <w:rsid w:val="00975EF2"/>
    <w:rsid w:val="00976153"/>
    <w:rsid w:val="0097649C"/>
    <w:rsid w:val="00976669"/>
    <w:rsid w:val="00976827"/>
    <w:rsid w:val="009769B3"/>
    <w:rsid w:val="00976A00"/>
    <w:rsid w:val="00976D08"/>
    <w:rsid w:val="00976D40"/>
    <w:rsid w:val="00977059"/>
    <w:rsid w:val="009773FE"/>
    <w:rsid w:val="009776FF"/>
    <w:rsid w:val="00977A8D"/>
    <w:rsid w:val="00977D2E"/>
    <w:rsid w:val="00980413"/>
    <w:rsid w:val="00980523"/>
    <w:rsid w:val="00980BB0"/>
    <w:rsid w:val="00980F98"/>
    <w:rsid w:val="0098138F"/>
    <w:rsid w:val="0098156C"/>
    <w:rsid w:val="009817AF"/>
    <w:rsid w:val="00981CBC"/>
    <w:rsid w:val="00981D78"/>
    <w:rsid w:val="009823EC"/>
    <w:rsid w:val="00982463"/>
    <w:rsid w:val="00982485"/>
    <w:rsid w:val="009824CC"/>
    <w:rsid w:val="00982566"/>
    <w:rsid w:val="00982589"/>
    <w:rsid w:val="00982AC8"/>
    <w:rsid w:val="00983224"/>
    <w:rsid w:val="009832BA"/>
    <w:rsid w:val="00983625"/>
    <w:rsid w:val="00983705"/>
    <w:rsid w:val="009838F7"/>
    <w:rsid w:val="00983B27"/>
    <w:rsid w:val="00983C3D"/>
    <w:rsid w:val="00983EA5"/>
    <w:rsid w:val="0098428E"/>
    <w:rsid w:val="00984606"/>
    <w:rsid w:val="009847DE"/>
    <w:rsid w:val="00984B34"/>
    <w:rsid w:val="00984F33"/>
    <w:rsid w:val="0098512B"/>
    <w:rsid w:val="009852F1"/>
    <w:rsid w:val="00985435"/>
    <w:rsid w:val="0098544E"/>
    <w:rsid w:val="00985955"/>
    <w:rsid w:val="00985958"/>
    <w:rsid w:val="0098596E"/>
    <w:rsid w:val="00985A06"/>
    <w:rsid w:val="00985A0A"/>
    <w:rsid w:val="00985C88"/>
    <w:rsid w:val="00985D19"/>
    <w:rsid w:val="00985D39"/>
    <w:rsid w:val="00985D71"/>
    <w:rsid w:val="00986163"/>
    <w:rsid w:val="009861C3"/>
    <w:rsid w:val="00986262"/>
    <w:rsid w:val="009867D4"/>
    <w:rsid w:val="00986940"/>
    <w:rsid w:val="00986AA1"/>
    <w:rsid w:val="00986BAD"/>
    <w:rsid w:val="00986DA3"/>
    <w:rsid w:val="00986DDE"/>
    <w:rsid w:val="00987769"/>
    <w:rsid w:val="0098783B"/>
    <w:rsid w:val="00987875"/>
    <w:rsid w:val="00987881"/>
    <w:rsid w:val="00987926"/>
    <w:rsid w:val="00987AF4"/>
    <w:rsid w:val="00987B57"/>
    <w:rsid w:val="00987B77"/>
    <w:rsid w:val="00987E68"/>
    <w:rsid w:val="009901F4"/>
    <w:rsid w:val="009904EC"/>
    <w:rsid w:val="009906FC"/>
    <w:rsid w:val="009909DB"/>
    <w:rsid w:val="00990B57"/>
    <w:rsid w:val="00990B6A"/>
    <w:rsid w:val="00990C35"/>
    <w:rsid w:val="00990DE7"/>
    <w:rsid w:val="00991161"/>
    <w:rsid w:val="009911B0"/>
    <w:rsid w:val="00991238"/>
    <w:rsid w:val="009912A1"/>
    <w:rsid w:val="009913AF"/>
    <w:rsid w:val="00991526"/>
    <w:rsid w:val="00991557"/>
    <w:rsid w:val="009915CC"/>
    <w:rsid w:val="00991699"/>
    <w:rsid w:val="0099185D"/>
    <w:rsid w:val="0099192E"/>
    <w:rsid w:val="009919E7"/>
    <w:rsid w:val="00991A3E"/>
    <w:rsid w:val="00991AC3"/>
    <w:rsid w:val="00991E11"/>
    <w:rsid w:val="009921E2"/>
    <w:rsid w:val="00992324"/>
    <w:rsid w:val="009929BB"/>
    <w:rsid w:val="009929F1"/>
    <w:rsid w:val="00992BE1"/>
    <w:rsid w:val="00992C1E"/>
    <w:rsid w:val="00993300"/>
    <w:rsid w:val="00993A4F"/>
    <w:rsid w:val="00993BCE"/>
    <w:rsid w:val="00993BF1"/>
    <w:rsid w:val="00993C19"/>
    <w:rsid w:val="00994352"/>
    <w:rsid w:val="00994426"/>
    <w:rsid w:val="00994524"/>
    <w:rsid w:val="00994664"/>
    <w:rsid w:val="009946A7"/>
    <w:rsid w:val="00994D18"/>
    <w:rsid w:val="00994FFA"/>
    <w:rsid w:val="0099508D"/>
    <w:rsid w:val="009950CC"/>
    <w:rsid w:val="00995338"/>
    <w:rsid w:val="0099572C"/>
    <w:rsid w:val="00995807"/>
    <w:rsid w:val="0099593F"/>
    <w:rsid w:val="00995AA6"/>
    <w:rsid w:val="00995E5F"/>
    <w:rsid w:val="00995F0F"/>
    <w:rsid w:val="00995F49"/>
    <w:rsid w:val="00995F57"/>
    <w:rsid w:val="00996099"/>
    <w:rsid w:val="00996215"/>
    <w:rsid w:val="0099625A"/>
    <w:rsid w:val="0099629C"/>
    <w:rsid w:val="00996351"/>
    <w:rsid w:val="00996F43"/>
    <w:rsid w:val="00997010"/>
    <w:rsid w:val="0099704F"/>
    <w:rsid w:val="009970FD"/>
    <w:rsid w:val="0099770D"/>
    <w:rsid w:val="0099776C"/>
    <w:rsid w:val="00997A0D"/>
    <w:rsid w:val="00997D37"/>
    <w:rsid w:val="00997E1F"/>
    <w:rsid w:val="00997F60"/>
    <w:rsid w:val="00997F96"/>
    <w:rsid w:val="009A000D"/>
    <w:rsid w:val="009A02EA"/>
    <w:rsid w:val="009A0324"/>
    <w:rsid w:val="009A03C8"/>
    <w:rsid w:val="009A03F6"/>
    <w:rsid w:val="009A05CE"/>
    <w:rsid w:val="009A0A17"/>
    <w:rsid w:val="009A0A20"/>
    <w:rsid w:val="009A0A98"/>
    <w:rsid w:val="009A0C3B"/>
    <w:rsid w:val="009A0DC1"/>
    <w:rsid w:val="009A110B"/>
    <w:rsid w:val="009A166F"/>
    <w:rsid w:val="009A1A20"/>
    <w:rsid w:val="009A1CB4"/>
    <w:rsid w:val="009A1EBB"/>
    <w:rsid w:val="009A1F40"/>
    <w:rsid w:val="009A21AC"/>
    <w:rsid w:val="009A23CE"/>
    <w:rsid w:val="009A2406"/>
    <w:rsid w:val="009A269F"/>
    <w:rsid w:val="009A2799"/>
    <w:rsid w:val="009A2B28"/>
    <w:rsid w:val="009A306B"/>
    <w:rsid w:val="009A30B2"/>
    <w:rsid w:val="009A30BD"/>
    <w:rsid w:val="009A331A"/>
    <w:rsid w:val="009A351E"/>
    <w:rsid w:val="009A355C"/>
    <w:rsid w:val="009A35A3"/>
    <w:rsid w:val="009A36E9"/>
    <w:rsid w:val="009A3B2E"/>
    <w:rsid w:val="009A3DA1"/>
    <w:rsid w:val="009A3E9D"/>
    <w:rsid w:val="009A4559"/>
    <w:rsid w:val="009A462C"/>
    <w:rsid w:val="009A486A"/>
    <w:rsid w:val="009A4A73"/>
    <w:rsid w:val="009A4A9F"/>
    <w:rsid w:val="009A4E28"/>
    <w:rsid w:val="009A4E8D"/>
    <w:rsid w:val="009A5084"/>
    <w:rsid w:val="009A50B7"/>
    <w:rsid w:val="009A52F7"/>
    <w:rsid w:val="009A5417"/>
    <w:rsid w:val="009A5428"/>
    <w:rsid w:val="009A5492"/>
    <w:rsid w:val="009A54C9"/>
    <w:rsid w:val="009A57DF"/>
    <w:rsid w:val="009A5905"/>
    <w:rsid w:val="009A5BAD"/>
    <w:rsid w:val="009A5F1B"/>
    <w:rsid w:val="009A62EC"/>
    <w:rsid w:val="009A6340"/>
    <w:rsid w:val="009A672F"/>
    <w:rsid w:val="009A673E"/>
    <w:rsid w:val="009A6A15"/>
    <w:rsid w:val="009A6B51"/>
    <w:rsid w:val="009A6B90"/>
    <w:rsid w:val="009A6B9F"/>
    <w:rsid w:val="009A6C56"/>
    <w:rsid w:val="009A6CC3"/>
    <w:rsid w:val="009A6DC4"/>
    <w:rsid w:val="009A6FE9"/>
    <w:rsid w:val="009A713D"/>
    <w:rsid w:val="009A7463"/>
    <w:rsid w:val="009A7508"/>
    <w:rsid w:val="009A75C1"/>
    <w:rsid w:val="009A779F"/>
    <w:rsid w:val="009A78A9"/>
    <w:rsid w:val="009A7BC4"/>
    <w:rsid w:val="009A7E22"/>
    <w:rsid w:val="009A7F25"/>
    <w:rsid w:val="009A7FC7"/>
    <w:rsid w:val="009B030A"/>
    <w:rsid w:val="009B04A7"/>
    <w:rsid w:val="009B0766"/>
    <w:rsid w:val="009B0769"/>
    <w:rsid w:val="009B09C2"/>
    <w:rsid w:val="009B0C45"/>
    <w:rsid w:val="009B0CCC"/>
    <w:rsid w:val="009B0E03"/>
    <w:rsid w:val="009B1329"/>
    <w:rsid w:val="009B1772"/>
    <w:rsid w:val="009B1888"/>
    <w:rsid w:val="009B188F"/>
    <w:rsid w:val="009B19CD"/>
    <w:rsid w:val="009B1E67"/>
    <w:rsid w:val="009B1EA8"/>
    <w:rsid w:val="009B201E"/>
    <w:rsid w:val="009B2053"/>
    <w:rsid w:val="009B2308"/>
    <w:rsid w:val="009B27D0"/>
    <w:rsid w:val="009B2B2E"/>
    <w:rsid w:val="009B2B66"/>
    <w:rsid w:val="009B2C60"/>
    <w:rsid w:val="009B2E73"/>
    <w:rsid w:val="009B2FB1"/>
    <w:rsid w:val="009B3142"/>
    <w:rsid w:val="009B326A"/>
    <w:rsid w:val="009B33B4"/>
    <w:rsid w:val="009B3434"/>
    <w:rsid w:val="009B352B"/>
    <w:rsid w:val="009B35D2"/>
    <w:rsid w:val="009B35FE"/>
    <w:rsid w:val="009B4402"/>
    <w:rsid w:val="009B449D"/>
    <w:rsid w:val="009B44FC"/>
    <w:rsid w:val="009B4A73"/>
    <w:rsid w:val="009B4D16"/>
    <w:rsid w:val="009B50D9"/>
    <w:rsid w:val="009B52D2"/>
    <w:rsid w:val="009B53AC"/>
    <w:rsid w:val="009B5801"/>
    <w:rsid w:val="009B58D3"/>
    <w:rsid w:val="009B5976"/>
    <w:rsid w:val="009B5B32"/>
    <w:rsid w:val="009B5DB0"/>
    <w:rsid w:val="009B607D"/>
    <w:rsid w:val="009B615A"/>
    <w:rsid w:val="009B61ED"/>
    <w:rsid w:val="009B64D6"/>
    <w:rsid w:val="009B652E"/>
    <w:rsid w:val="009B669E"/>
    <w:rsid w:val="009B679C"/>
    <w:rsid w:val="009B6958"/>
    <w:rsid w:val="009B6AC9"/>
    <w:rsid w:val="009B6C2B"/>
    <w:rsid w:val="009B6F79"/>
    <w:rsid w:val="009B6FC4"/>
    <w:rsid w:val="009B728F"/>
    <w:rsid w:val="009B7498"/>
    <w:rsid w:val="009B77F2"/>
    <w:rsid w:val="009B7A5C"/>
    <w:rsid w:val="009B7C45"/>
    <w:rsid w:val="009B7CF6"/>
    <w:rsid w:val="009B7F5E"/>
    <w:rsid w:val="009C0022"/>
    <w:rsid w:val="009C0248"/>
    <w:rsid w:val="009C046B"/>
    <w:rsid w:val="009C057D"/>
    <w:rsid w:val="009C05AD"/>
    <w:rsid w:val="009C06BF"/>
    <w:rsid w:val="009C106C"/>
    <w:rsid w:val="009C1105"/>
    <w:rsid w:val="009C115D"/>
    <w:rsid w:val="009C14B6"/>
    <w:rsid w:val="009C15AE"/>
    <w:rsid w:val="009C1991"/>
    <w:rsid w:val="009C1D76"/>
    <w:rsid w:val="009C1D94"/>
    <w:rsid w:val="009C1DFF"/>
    <w:rsid w:val="009C1F56"/>
    <w:rsid w:val="009C214B"/>
    <w:rsid w:val="009C21BC"/>
    <w:rsid w:val="009C2503"/>
    <w:rsid w:val="009C265F"/>
    <w:rsid w:val="009C28DE"/>
    <w:rsid w:val="009C2A42"/>
    <w:rsid w:val="009C2B72"/>
    <w:rsid w:val="009C2DE8"/>
    <w:rsid w:val="009C2E1E"/>
    <w:rsid w:val="009C312C"/>
    <w:rsid w:val="009C3181"/>
    <w:rsid w:val="009C32B2"/>
    <w:rsid w:val="009C3430"/>
    <w:rsid w:val="009C3753"/>
    <w:rsid w:val="009C37DA"/>
    <w:rsid w:val="009C3AA7"/>
    <w:rsid w:val="009C3BE4"/>
    <w:rsid w:val="009C3CA2"/>
    <w:rsid w:val="009C3D11"/>
    <w:rsid w:val="009C3D29"/>
    <w:rsid w:val="009C3E00"/>
    <w:rsid w:val="009C3F37"/>
    <w:rsid w:val="009C4288"/>
    <w:rsid w:val="009C451A"/>
    <w:rsid w:val="009C49F4"/>
    <w:rsid w:val="009C4CAA"/>
    <w:rsid w:val="009C4DC3"/>
    <w:rsid w:val="009C4E64"/>
    <w:rsid w:val="009C4FF0"/>
    <w:rsid w:val="009C532A"/>
    <w:rsid w:val="009C53E8"/>
    <w:rsid w:val="009C5B6F"/>
    <w:rsid w:val="009C5C3C"/>
    <w:rsid w:val="009C5D89"/>
    <w:rsid w:val="009C5D98"/>
    <w:rsid w:val="009C5E86"/>
    <w:rsid w:val="009C6075"/>
    <w:rsid w:val="009C607C"/>
    <w:rsid w:val="009C60FF"/>
    <w:rsid w:val="009C6154"/>
    <w:rsid w:val="009C62AB"/>
    <w:rsid w:val="009C659D"/>
    <w:rsid w:val="009C68F7"/>
    <w:rsid w:val="009C694D"/>
    <w:rsid w:val="009C6A16"/>
    <w:rsid w:val="009C6A48"/>
    <w:rsid w:val="009C6D87"/>
    <w:rsid w:val="009C6DA1"/>
    <w:rsid w:val="009C7035"/>
    <w:rsid w:val="009C707C"/>
    <w:rsid w:val="009C71B6"/>
    <w:rsid w:val="009C74AD"/>
    <w:rsid w:val="009C7801"/>
    <w:rsid w:val="009C78DE"/>
    <w:rsid w:val="009C7B43"/>
    <w:rsid w:val="009C7B61"/>
    <w:rsid w:val="009C7C03"/>
    <w:rsid w:val="009C7C6F"/>
    <w:rsid w:val="009C7CC4"/>
    <w:rsid w:val="009C7F28"/>
    <w:rsid w:val="009C7F9F"/>
    <w:rsid w:val="009D0131"/>
    <w:rsid w:val="009D0215"/>
    <w:rsid w:val="009D0261"/>
    <w:rsid w:val="009D0403"/>
    <w:rsid w:val="009D04A7"/>
    <w:rsid w:val="009D0532"/>
    <w:rsid w:val="009D0A4A"/>
    <w:rsid w:val="009D0A81"/>
    <w:rsid w:val="009D1020"/>
    <w:rsid w:val="009D10B4"/>
    <w:rsid w:val="009D10CB"/>
    <w:rsid w:val="009D12D4"/>
    <w:rsid w:val="009D147C"/>
    <w:rsid w:val="009D16AF"/>
    <w:rsid w:val="009D17D0"/>
    <w:rsid w:val="009D1A0D"/>
    <w:rsid w:val="009D1CB3"/>
    <w:rsid w:val="009D1E0F"/>
    <w:rsid w:val="009D1F45"/>
    <w:rsid w:val="009D1FF9"/>
    <w:rsid w:val="009D200A"/>
    <w:rsid w:val="009D2033"/>
    <w:rsid w:val="009D232A"/>
    <w:rsid w:val="009D252D"/>
    <w:rsid w:val="009D2700"/>
    <w:rsid w:val="009D286D"/>
    <w:rsid w:val="009D2B32"/>
    <w:rsid w:val="009D2C7C"/>
    <w:rsid w:val="009D33D0"/>
    <w:rsid w:val="009D363B"/>
    <w:rsid w:val="009D3C32"/>
    <w:rsid w:val="009D3D96"/>
    <w:rsid w:val="009D4263"/>
    <w:rsid w:val="009D42A7"/>
    <w:rsid w:val="009D434B"/>
    <w:rsid w:val="009D466F"/>
    <w:rsid w:val="009D4892"/>
    <w:rsid w:val="009D490E"/>
    <w:rsid w:val="009D4B78"/>
    <w:rsid w:val="009D4BE2"/>
    <w:rsid w:val="009D4EA1"/>
    <w:rsid w:val="009D51AE"/>
    <w:rsid w:val="009D52BD"/>
    <w:rsid w:val="009D54FE"/>
    <w:rsid w:val="009D5645"/>
    <w:rsid w:val="009D59A0"/>
    <w:rsid w:val="009D5ABA"/>
    <w:rsid w:val="009D5C3B"/>
    <w:rsid w:val="009D5C62"/>
    <w:rsid w:val="009D5E3E"/>
    <w:rsid w:val="009D5FB6"/>
    <w:rsid w:val="009D6312"/>
    <w:rsid w:val="009D633D"/>
    <w:rsid w:val="009D637C"/>
    <w:rsid w:val="009D63C2"/>
    <w:rsid w:val="009D64DA"/>
    <w:rsid w:val="009D6756"/>
    <w:rsid w:val="009D695D"/>
    <w:rsid w:val="009D6B5F"/>
    <w:rsid w:val="009D6C43"/>
    <w:rsid w:val="009D6EDB"/>
    <w:rsid w:val="009D735D"/>
    <w:rsid w:val="009D74FA"/>
    <w:rsid w:val="009D75C7"/>
    <w:rsid w:val="009D7A24"/>
    <w:rsid w:val="009D7FDF"/>
    <w:rsid w:val="009D7FE9"/>
    <w:rsid w:val="009E01C0"/>
    <w:rsid w:val="009E06A4"/>
    <w:rsid w:val="009E09C4"/>
    <w:rsid w:val="009E0A2A"/>
    <w:rsid w:val="009E0B2B"/>
    <w:rsid w:val="009E0B92"/>
    <w:rsid w:val="009E0C09"/>
    <w:rsid w:val="009E0C87"/>
    <w:rsid w:val="009E1005"/>
    <w:rsid w:val="009E1099"/>
    <w:rsid w:val="009E11BF"/>
    <w:rsid w:val="009E134E"/>
    <w:rsid w:val="009E1371"/>
    <w:rsid w:val="009E1422"/>
    <w:rsid w:val="009E188B"/>
    <w:rsid w:val="009E1B19"/>
    <w:rsid w:val="009E2067"/>
    <w:rsid w:val="009E2074"/>
    <w:rsid w:val="009E2085"/>
    <w:rsid w:val="009E2211"/>
    <w:rsid w:val="009E22BB"/>
    <w:rsid w:val="009E2430"/>
    <w:rsid w:val="009E2825"/>
    <w:rsid w:val="009E2864"/>
    <w:rsid w:val="009E291E"/>
    <w:rsid w:val="009E2E38"/>
    <w:rsid w:val="009E2E8A"/>
    <w:rsid w:val="009E2EE4"/>
    <w:rsid w:val="009E2FB4"/>
    <w:rsid w:val="009E3484"/>
    <w:rsid w:val="009E3758"/>
    <w:rsid w:val="009E375B"/>
    <w:rsid w:val="009E3772"/>
    <w:rsid w:val="009E3ADE"/>
    <w:rsid w:val="009E3B1F"/>
    <w:rsid w:val="009E3C32"/>
    <w:rsid w:val="009E43F7"/>
    <w:rsid w:val="009E4449"/>
    <w:rsid w:val="009E4584"/>
    <w:rsid w:val="009E4585"/>
    <w:rsid w:val="009E4676"/>
    <w:rsid w:val="009E46A9"/>
    <w:rsid w:val="009E4DE5"/>
    <w:rsid w:val="009E4FFE"/>
    <w:rsid w:val="009E52C0"/>
    <w:rsid w:val="009E5802"/>
    <w:rsid w:val="009E5A9E"/>
    <w:rsid w:val="009E5C9E"/>
    <w:rsid w:val="009E5F35"/>
    <w:rsid w:val="009E632C"/>
    <w:rsid w:val="009E6340"/>
    <w:rsid w:val="009E6353"/>
    <w:rsid w:val="009E6366"/>
    <w:rsid w:val="009E6411"/>
    <w:rsid w:val="009E655F"/>
    <w:rsid w:val="009E6763"/>
    <w:rsid w:val="009E67A1"/>
    <w:rsid w:val="009E6E26"/>
    <w:rsid w:val="009E6E4F"/>
    <w:rsid w:val="009E702C"/>
    <w:rsid w:val="009E707B"/>
    <w:rsid w:val="009E7239"/>
    <w:rsid w:val="009E72A9"/>
    <w:rsid w:val="009E76A5"/>
    <w:rsid w:val="009E77DB"/>
    <w:rsid w:val="009E7973"/>
    <w:rsid w:val="009E7BE8"/>
    <w:rsid w:val="009E7E5D"/>
    <w:rsid w:val="009E7FDF"/>
    <w:rsid w:val="009F01EF"/>
    <w:rsid w:val="009F0317"/>
    <w:rsid w:val="009F0763"/>
    <w:rsid w:val="009F0971"/>
    <w:rsid w:val="009F1164"/>
    <w:rsid w:val="009F1357"/>
    <w:rsid w:val="009F1426"/>
    <w:rsid w:val="009F155A"/>
    <w:rsid w:val="009F1C6C"/>
    <w:rsid w:val="009F1D35"/>
    <w:rsid w:val="009F1D94"/>
    <w:rsid w:val="009F2253"/>
    <w:rsid w:val="009F22FD"/>
    <w:rsid w:val="009F23C0"/>
    <w:rsid w:val="009F23D0"/>
    <w:rsid w:val="009F2454"/>
    <w:rsid w:val="009F28F2"/>
    <w:rsid w:val="009F2917"/>
    <w:rsid w:val="009F2DB1"/>
    <w:rsid w:val="009F2F14"/>
    <w:rsid w:val="009F2F29"/>
    <w:rsid w:val="009F30E2"/>
    <w:rsid w:val="009F3158"/>
    <w:rsid w:val="009F327E"/>
    <w:rsid w:val="009F3859"/>
    <w:rsid w:val="009F3C76"/>
    <w:rsid w:val="009F4082"/>
    <w:rsid w:val="009F447C"/>
    <w:rsid w:val="009F46BA"/>
    <w:rsid w:val="009F4A1F"/>
    <w:rsid w:val="009F4A21"/>
    <w:rsid w:val="009F4B4A"/>
    <w:rsid w:val="009F4C4F"/>
    <w:rsid w:val="009F4D39"/>
    <w:rsid w:val="009F4E2F"/>
    <w:rsid w:val="009F5660"/>
    <w:rsid w:val="009F56F4"/>
    <w:rsid w:val="009F5730"/>
    <w:rsid w:val="009F595F"/>
    <w:rsid w:val="009F59C1"/>
    <w:rsid w:val="009F59DD"/>
    <w:rsid w:val="009F59F5"/>
    <w:rsid w:val="009F5A47"/>
    <w:rsid w:val="009F5B65"/>
    <w:rsid w:val="009F5C44"/>
    <w:rsid w:val="009F6082"/>
    <w:rsid w:val="009F653C"/>
    <w:rsid w:val="009F6565"/>
    <w:rsid w:val="009F6599"/>
    <w:rsid w:val="009F6624"/>
    <w:rsid w:val="009F67EE"/>
    <w:rsid w:val="009F6A01"/>
    <w:rsid w:val="009F6A6B"/>
    <w:rsid w:val="009F6BC9"/>
    <w:rsid w:val="009F6EDF"/>
    <w:rsid w:val="009F74D9"/>
    <w:rsid w:val="009F74EE"/>
    <w:rsid w:val="009F77C0"/>
    <w:rsid w:val="009F783B"/>
    <w:rsid w:val="009F799E"/>
    <w:rsid w:val="009F79F9"/>
    <w:rsid w:val="009F7A05"/>
    <w:rsid w:val="00A002B5"/>
    <w:rsid w:val="00A0031B"/>
    <w:rsid w:val="00A005F7"/>
    <w:rsid w:val="00A00602"/>
    <w:rsid w:val="00A0065D"/>
    <w:rsid w:val="00A0097C"/>
    <w:rsid w:val="00A009F1"/>
    <w:rsid w:val="00A00BB2"/>
    <w:rsid w:val="00A00D15"/>
    <w:rsid w:val="00A00DFB"/>
    <w:rsid w:val="00A013EC"/>
    <w:rsid w:val="00A015A7"/>
    <w:rsid w:val="00A01736"/>
    <w:rsid w:val="00A01856"/>
    <w:rsid w:val="00A01BE1"/>
    <w:rsid w:val="00A01CA2"/>
    <w:rsid w:val="00A01EAE"/>
    <w:rsid w:val="00A0236F"/>
    <w:rsid w:val="00A02540"/>
    <w:rsid w:val="00A02726"/>
    <w:rsid w:val="00A0279D"/>
    <w:rsid w:val="00A028D9"/>
    <w:rsid w:val="00A029B4"/>
    <w:rsid w:val="00A02B70"/>
    <w:rsid w:val="00A03047"/>
    <w:rsid w:val="00A03427"/>
    <w:rsid w:val="00A0355B"/>
    <w:rsid w:val="00A0361C"/>
    <w:rsid w:val="00A03839"/>
    <w:rsid w:val="00A03880"/>
    <w:rsid w:val="00A03A53"/>
    <w:rsid w:val="00A03B2A"/>
    <w:rsid w:val="00A03D9B"/>
    <w:rsid w:val="00A03E35"/>
    <w:rsid w:val="00A0414E"/>
    <w:rsid w:val="00A0427A"/>
    <w:rsid w:val="00A044BB"/>
    <w:rsid w:val="00A044D1"/>
    <w:rsid w:val="00A04618"/>
    <w:rsid w:val="00A046C6"/>
    <w:rsid w:val="00A04840"/>
    <w:rsid w:val="00A04947"/>
    <w:rsid w:val="00A049B6"/>
    <w:rsid w:val="00A04AE1"/>
    <w:rsid w:val="00A059F3"/>
    <w:rsid w:val="00A05B3F"/>
    <w:rsid w:val="00A05C63"/>
    <w:rsid w:val="00A05CA4"/>
    <w:rsid w:val="00A05D8C"/>
    <w:rsid w:val="00A05D9F"/>
    <w:rsid w:val="00A0605A"/>
    <w:rsid w:val="00A06184"/>
    <w:rsid w:val="00A06261"/>
    <w:rsid w:val="00A062F6"/>
    <w:rsid w:val="00A066B1"/>
    <w:rsid w:val="00A06EE2"/>
    <w:rsid w:val="00A071ED"/>
    <w:rsid w:val="00A07258"/>
    <w:rsid w:val="00A07269"/>
    <w:rsid w:val="00A0748F"/>
    <w:rsid w:val="00A07906"/>
    <w:rsid w:val="00A0799D"/>
    <w:rsid w:val="00A07AAA"/>
    <w:rsid w:val="00A07AD4"/>
    <w:rsid w:val="00A07D72"/>
    <w:rsid w:val="00A07F41"/>
    <w:rsid w:val="00A1009D"/>
    <w:rsid w:val="00A1031D"/>
    <w:rsid w:val="00A105CE"/>
    <w:rsid w:val="00A10810"/>
    <w:rsid w:val="00A10C41"/>
    <w:rsid w:val="00A10CF9"/>
    <w:rsid w:val="00A10D16"/>
    <w:rsid w:val="00A10D32"/>
    <w:rsid w:val="00A10DDD"/>
    <w:rsid w:val="00A10ED9"/>
    <w:rsid w:val="00A115CC"/>
    <w:rsid w:val="00A11706"/>
    <w:rsid w:val="00A11B9F"/>
    <w:rsid w:val="00A11C25"/>
    <w:rsid w:val="00A11CE5"/>
    <w:rsid w:val="00A11E71"/>
    <w:rsid w:val="00A120C7"/>
    <w:rsid w:val="00A12277"/>
    <w:rsid w:val="00A1237C"/>
    <w:rsid w:val="00A1239C"/>
    <w:rsid w:val="00A1253F"/>
    <w:rsid w:val="00A125E6"/>
    <w:rsid w:val="00A126E4"/>
    <w:rsid w:val="00A1271F"/>
    <w:rsid w:val="00A127AF"/>
    <w:rsid w:val="00A128AC"/>
    <w:rsid w:val="00A12AD7"/>
    <w:rsid w:val="00A13174"/>
    <w:rsid w:val="00A1329A"/>
    <w:rsid w:val="00A132B4"/>
    <w:rsid w:val="00A133A6"/>
    <w:rsid w:val="00A134AC"/>
    <w:rsid w:val="00A1375B"/>
    <w:rsid w:val="00A13884"/>
    <w:rsid w:val="00A138F9"/>
    <w:rsid w:val="00A13A48"/>
    <w:rsid w:val="00A13DFE"/>
    <w:rsid w:val="00A13E82"/>
    <w:rsid w:val="00A13FC6"/>
    <w:rsid w:val="00A14009"/>
    <w:rsid w:val="00A1431D"/>
    <w:rsid w:val="00A14659"/>
    <w:rsid w:val="00A1465B"/>
    <w:rsid w:val="00A146B5"/>
    <w:rsid w:val="00A14779"/>
    <w:rsid w:val="00A1487C"/>
    <w:rsid w:val="00A14990"/>
    <w:rsid w:val="00A14BF6"/>
    <w:rsid w:val="00A14E11"/>
    <w:rsid w:val="00A151D0"/>
    <w:rsid w:val="00A1577A"/>
    <w:rsid w:val="00A1593A"/>
    <w:rsid w:val="00A15A96"/>
    <w:rsid w:val="00A15AC8"/>
    <w:rsid w:val="00A15CD7"/>
    <w:rsid w:val="00A15D44"/>
    <w:rsid w:val="00A16039"/>
    <w:rsid w:val="00A1605F"/>
    <w:rsid w:val="00A162D6"/>
    <w:rsid w:val="00A1644C"/>
    <w:rsid w:val="00A16747"/>
    <w:rsid w:val="00A16D8D"/>
    <w:rsid w:val="00A16DA7"/>
    <w:rsid w:val="00A170DA"/>
    <w:rsid w:val="00A172AA"/>
    <w:rsid w:val="00A1774E"/>
    <w:rsid w:val="00A17849"/>
    <w:rsid w:val="00A178EE"/>
    <w:rsid w:val="00A200D2"/>
    <w:rsid w:val="00A2015F"/>
    <w:rsid w:val="00A20187"/>
    <w:rsid w:val="00A2026B"/>
    <w:rsid w:val="00A205C8"/>
    <w:rsid w:val="00A20650"/>
    <w:rsid w:val="00A207C0"/>
    <w:rsid w:val="00A20937"/>
    <w:rsid w:val="00A20AF9"/>
    <w:rsid w:val="00A20DD7"/>
    <w:rsid w:val="00A20FD1"/>
    <w:rsid w:val="00A213EC"/>
    <w:rsid w:val="00A218FF"/>
    <w:rsid w:val="00A21B8B"/>
    <w:rsid w:val="00A21C97"/>
    <w:rsid w:val="00A21E2C"/>
    <w:rsid w:val="00A21F11"/>
    <w:rsid w:val="00A22443"/>
    <w:rsid w:val="00A22AA9"/>
    <w:rsid w:val="00A22EEE"/>
    <w:rsid w:val="00A22FA9"/>
    <w:rsid w:val="00A230BA"/>
    <w:rsid w:val="00A2314B"/>
    <w:rsid w:val="00A2339B"/>
    <w:rsid w:val="00A235BD"/>
    <w:rsid w:val="00A23702"/>
    <w:rsid w:val="00A23926"/>
    <w:rsid w:val="00A23A11"/>
    <w:rsid w:val="00A23B25"/>
    <w:rsid w:val="00A23D40"/>
    <w:rsid w:val="00A23D8D"/>
    <w:rsid w:val="00A23EED"/>
    <w:rsid w:val="00A2467F"/>
    <w:rsid w:val="00A24748"/>
    <w:rsid w:val="00A24929"/>
    <w:rsid w:val="00A24C0C"/>
    <w:rsid w:val="00A24DB2"/>
    <w:rsid w:val="00A251AC"/>
    <w:rsid w:val="00A25275"/>
    <w:rsid w:val="00A25283"/>
    <w:rsid w:val="00A25448"/>
    <w:rsid w:val="00A2563D"/>
    <w:rsid w:val="00A25991"/>
    <w:rsid w:val="00A259BE"/>
    <w:rsid w:val="00A25A74"/>
    <w:rsid w:val="00A25B54"/>
    <w:rsid w:val="00A25C69"/>
    <w:rsid w:val="00A25CE1"/>
    <w:rsid w:val="00A260C9"/>
    <w:rsid w:val="00A261F6"/>
    <w:rsid w:val="00A26541"/>
    <w:rsid w:val="00A2669C"/>
    <w:rsid w:val="00A26761"/>
    <w:rsid w:val="00A26A1E"/>
    <w:rsid w:val="00A26A28"/>
    <w:rsid w:val="00A26D1C"/>
    <w:rsid w:val="00A26E6C"/>
    <w:rsid w:val="00A2724B"/>
    <w:rsid w:val="00A2759E"/>
    <w:rsid w:val="00A2786C"/>
    <w:rsid w:val="00A27C7C"/>
    <w:rsid w:val="00A27DE3"/>
    <w:rsid w:val="00A27F2C"/>
    <w:rsid w:val="00A30457"/>
    <w:rsid w:val="00A304E3"/>
    <w:rsid w:val="00A30567"/>
    <w:rsid w:val="00A30583"/>
    <w:rsid w:val="00A3061A"/>
    <w:rsid w:val="00A30CE6"/>
    <w:rsid w:val="00A31090"/>
    <w:rsid w:val="00A31233"/>
    <w:rsid w:val="00A3123A"/>
    <w:rsid w:val="00A3132C"/>
    <w:rsid w:val="00A31332"/>
    <w:rsid w:val="00A31464"/>
    <w:rsid w:val="00A3152B"/>
    <w:rsid w:val="00A31696"/>
    <w:rsid w:val="00A31816"/>
    <w:rsid w:val="00A318C6"/>
    <w:rsid w:val="00A31A86"/>
    <w:rsid w:val="00A31C68"/>
    <w:rsid w:val="00A31E64"/>
    <w:rsid w:val="00A32142"/>
    <w:rsid w:val="00A321D1"/>
    <w:rsid w:val="00A3260E"/>
    <w:rsid w:val="00A327EA"/>
    <w:rsid w:val="00A32907"/>
    <w:rsid w:val="00A32A8A"/>
    <w:rsid w:val="00A32AC9"/>
    <w:rsid w:val="00A32B61"/>
    <w:rsid w:val="00A32C6A"/>
    <w:rsid w:val="00A32FFC"/>
    <w:rsid w:val="00A3304C"/>
    <w:rsid w:val="00A33428"/>
    <w:rsid w:val="00A335A0"/>
    <w:rsid w:val="00A33638"/>
    <w:rsid w:val="00A3373C"/>
    <w:rsid w:val="00A33760"/>
    <w:rsid w:val="00A3388B"/>
    <w:rsid w:val="00A33D76"/>
    <w:rsid w:val="00A34053"/>
    <w:rsid w:val="00A342A3"/>
    <w:rsid w:val="00A343C8"/>
    <w:rsid w:val="00A34577"/>
    <w:rsid w:val="00A34845"/>
    <w:rsid w:val="00A34911"/>
    <w:rsid w:val="00A34B40"/>
    <w:rsid w:val="00A34B51"/>
    <w:rsid w:val="00A34BF5"/>
    <w:rsid w:val="00A34CB0"/>
    <w:rsid w:val="00A34D20"/>
    <w:rsid w:val="00A34DFD"/>
    <w:rsid w:val="00A3501E"/>
    <w:rsid w:val="00A3523A"/>
    <w:rsid w:val="00A3531D"/>
    <w:rsid w:val="00A353EB"/>
    <w:rsid w:val="00A3582E"/>
    <w:rsid w:val="00A35A86"/>
    <w:rsid w:val="00A35D76"/>
    <w:rsid w:val="00A35F46"/>
    <w:rsid w:val="00A35F8F"/>
    <w:rsid w:val="00A365C9"/>
    <w:rsid w:val="00A36619"/>
    <w:rsid w:val="00A36836"/>
    <w:rsid w:val="00A37008"/>
    <w:rsid w:val="00A374B4"/>
    <w:rsid w:val="00A3754B"/>
    <w:rsid w:val="00A3780D"/>
    <w:rsid w:val="00A37880"/>
    <w:rsid w:val="00A37A04"/>
    <w:rsid w:val="00A37A4F"/>
    <w:rsid w:val="00A37B11"/>
    <w:rsid w:val="00A37C77"/>
    <w:rsid w:val="00A37C85"/>
    <w:rsid w:val="00A37D6E"/>
    <w:rsid w:val="00A37EF7"/>
    <w:rsid w:val="00A40034"/>
    <w:rsid w:val="00A400B8"/>
    <w:rsid w:val="00A40177"/>
    <w:rsid w:val="00A40335"/>
    <w:rsid w:val="00A40470"/>
    <w:rsid w:val="00A4070F"/>
    <w:rsid w:val="00A4071C"/>
    <w:rsid w:val="00A40934"/>
    <w:rsid w:val="00A40B32"/>
    <w:rsid w:val="00A411BA"/>
    <w:rsid w:val="00A41339"/>
    <w:rsid w:val="00A41480"/>
    <w:rsid w:val="00A41508"/>
    <w:rsid w:val="00A4157C"/>
    <w:rsid w:val="00A416A5"/>
    <w:rsid w:val="00A41746"/>
    <w:rsid w:val="00A41926"/>
    <w:rsid w:val="00A41A32"/>
    <w:rsid w:val="00A41E26"/>
    <w:rsid w:val="00A42528"/>
    <w:rsid w:val="00A428E1"/>
    <w:rsid w:val="00A429A7"/>
    <w:rsid w:val="00A42A26"/>
    <w:rsid w:val="00A42B45"/>
    <w:rsid w:val="00A42B49"/>
    <w:rsid w:val="00A42BC8"/>
    <w:rsid w:val="00A42E8F"/>
    <w:rsid w:val="00A432BF"/>
    <w:rsid w:val="00A432D2"/>
    <w:rsid w:val="00A43432"/>
    <w:rsid w:val="00A4365B"/>
    <w:rsid w:val="00A43922"/>
    <w:rsid w:val="00A4396A"/>
    <w:rsid w:val="00A4397B"/>
    <w:rsid w:val="00A43C4B"/>
    <w:rsid w:val="00A43D7A"/>
    <w:rsid w:val="00A43E44"/>
    <w:rsid w:val="00A43F04"/>
    <w:rsid w:val="00A43F35"/>
    <w:rsid w:val="00A43F54"/>
    <w:rsid w:val="00A441DD"/>
    <w:rsid w:val="00A441FA"/>
    <w:rsid w:val="00A44AAB"/>
    <w:rsid w:val="00A44B00"/>
    <w:rsid w:val="00A44C18"/>
    <w:rsid w:val="00A44DA3"/>
    <w:rsid w:val="00A44F2F"/>
    <w:rsid w:val="00A44FAE"/>
    <w:rsid w:val="00A45124"/>
    <w:rsid w:val="00A4513F"/>
    <w:rsid w:val="00A451EF"/>
    <w:rsid w:val="00A45AB6"/>
    <w:rsid w:val="00A45C3C"/>
    <w:rsid w:val="00A460F4"/>
    <w:rsid w:val="00A46313"/>
    <w:rsid w:val="00A465F0"/>
    <w:rsid w:val="00A46653"/>
    <w:rsid w:val="00A466EB"/>
    <w:rsid w:val="00A46804"/>
    <w:rsid w:val="00A46BCA"/>
    <w:rsid w:val="00A46CD4"/>
    <w:rsid w:val="00A46F59"/>
    <w:rsid w:val="00A47060"/>
    <w:rsid w:val="00A47264"/>
    <w:rsid w:val="00A47330"/>
    <w:rsid w:val="00A47484"/>
    <w:rsid w:val="00A474F0"/>
    <w:rsid w:val="00A4767A"/>
    <w:rsid w:val="00A477CC"/>
    <w:rsid w:val="00A47A2E"/>
    <w:rsid w:val="00A47FB5"/>
    <w:rsid w:val="00A5030A"/>
    <w:rsid w:val="00A506F5"/>
    <w:rsid w:val="00A509CC"/>
    <w:rsid w:val="00A50A6F"/>
    <w:rsid w:val="00A50BB6"/>
    <w:rsid w:val="00A5107D"/>
    <w:rsid w:val="00A5123A"/>
    <w:rsid w:val="00A512DF"/>
    <w:rsid w:val="00A5130C"/>
    <w:rsid w:val="00A513EF"/>
    <w:rsid w:val="00A51937"/>
    <w:rsid w:val="00A51BBF"/>
    <w:rsid w:val="00A51EEC"/>
    <w:rsid w:val="00A51F1A"/>
    <w:rsid w:val="00A52328"/>
    <w:rsid w:val="00A52586"/>
    <w:rsid w:val="00A52695"/>
    <w:rsid w:val="00A5291C"/>
    <w:rsid w:val="00A529A0"/>
    <w:rsid w:val="00A52AA4"/>
    <w:rsid w:val="00A52E03"/>
    <w:rsid w:val="00A52F26"/>
    <w:rsid w:val="00A530FA"/>
    <w:rsid w:val="00A53314"/>
    <w:rsid w:val="00A5364E"/>
    <w:rsid w:val="00A53660"/>
    <w:rsid w:val="00A536D6"/>
    <w:rsid w:val="00A5373B"/>
    <w:rsid w:val="00A53927"/>
    <w:rsid w:val="00A539CB"/>
    <w:rsid w:val="00A53A45"/>
    <w:rsid w:val="00A53BE5"/>
    <w:rsid w:val="00A53D24"/>
    <w:rsid w:val="00A53E4F"/>
    <w:rsid w:val="00A5446D"/>
    <w:rsid w:val="00A54736"/>
    <w:rsid w:val="00A54830"/>
    <w:rsid w:val="00A548F8"/>
    <w:rsid w:val="00A54AB5"/>
    <w:rsid w:val="00A54E96"/>
    <w:rsid w:val="00A54EE8"/>
    <w:rsid w:val="00A54F85"/>
    <w:rsid w:val="00A55529"/>
    <w:rsid w:val="00A55617"/>
    <w:rsid w:val="00A557E3"/>
    <w:rsid w:val="00A55996"/>
    <w:rsid w:val="00A55F36"/>
    <w:rsid w:val="00A55FC0"/>
    <w:rsid w:val="00A567C9"/>
    <w:rsid w:val="00A56952"/>
    <w:rsid w:val="00A56A2A"/>
    <w:rsid w:val="00A56A2B"/>
    <w:rsid w:val="00A56F6C"/>
    <w:rsid w:val="00A56F75"/>
    <w:rsid w:val="00A56F7B"/>
    <w:rsid w:val="00A56FAF"/>
    <w:rsid w:val="00A57178"/>
    <w:rsid w:val="00A57455"/>
    <w:rsid w:val="00A57468"/>
    <w:rsid w:val="00A5747F"/>
    <w:rsid w:val="00A5766C"/>
    <w:rsid w:val="00A577AF"/>
    <w:rsid w:val="00A57815"/>
    <w:rsid w:val="00A5790D"/>
    <w:rsid w:val="00A57C84"/>
    <w:rsid w:val="00A60145"/>
    <w:rsid w:val="00A6026B"/>
    <w:rsid w:val="00A6027A"/>
    <w:rsid w:val="00A60370"/>
    <w:rsid w:val="00A608D0"/>
    <w:rsid w:val="00A60A99"/>
    <w:rsid w:val="00A6160E"/>
    <w:rsid w:val="00A61AE3"/>
    <w:rsid w:val="00A62015"/>
    <w:rsid w:val="00A62345"/>
    <w:rsid w:val="00A6248A"/>
    <w:rsid w:val="00A62770"/>
    <w:rsid w:val="00A62B8C"/>
    <w:rsid w:val="00A62CEC"/>
    <w:rsid w:val="00A63088"/>
    <w:rsid w:val="00A6339E"/>
    <w:rsid w:val="00A63563"/>
    <w:rsid w:val="00A635AE"/>
    <w:rsid w:val="00A63916"/>
    <w:rsid w:val="00A63B20"/>
    <w:rsid w:val="00A63EFB"/>
    <w:rsid w:val="00A64295"/>
    <w:rsid w:val="00A643D0"/>
    <w:rsid w:val="00A644E1"/>
    <w:rsid w:val="00A6470B"/>
    <w:rsid w:val="00A64B24"/>
    <w:rsid w:val="00A64B57"/>
    <w:rsid w:val="00A64D35"/>
    <w:rsid w:val="00A650EA"/>
    <w:rsid w:val="00A65229"/>
    <w:rsid w:val="00A65472"/>
    <w:rsid w:val="00A654D4"/>
    <w:rsid w:val="00A65514"/>
    <w:rsid w:val="00A6551E"/>
    <w:rsid w:val="00A657FC"/>
    <w:rsid w:val="00A65864"/>
    <w:rsid w:val="00A65DE3"/>
    <w:rsid w:val="00A6600B"/>
    <w:rsid w:val="00A661A5"/>
    <w:rsid w:val="00A663E1"/>
    <w:rsid w:val="00A66443"/>
    <w:rsid w:val="00A66733"/>
    <w:rsid w:val="00A668AB"/>
    <w:rsid w:val="00A6695F"/>
    <w:rsid w:val="00A66E1C"/>
    <w:rsid w:val="00A66EE5"/>
    <w:rsid w:val="00A66F78"/>
    <w:rsid w:val="00A6736C"/>
    <w:rsid w:val="00A675D0"/>
    <w:rsid w:val="00A677D4"/>
    <w:rsid w:val="00A67D20"/>
    <w:rsid w:val="00A67E22"/>
    <w:rsid w:val="00A67E7E"/>
    <w:rsid w:val="00A67EA8"/>
    <w:rsid w:val="00A67F10"/>
    <w:rsid w:val="00A67FC2"/>
    <w:rsid w:val="00A70493"/>
    <w:rsid w:val="00A7064A"/>
    <w:rsid w:val="00A70770"/>
    <w:rsid w:val="00A70A58"/>
    <w:rsid w:val="00A70AE6"/>
    <w:rsid w:val="00A70C2E"/>
    <w:rsid w:val="00A70E96"/>
    <w:rsid w:val="00A70F2F"/>
    <w:rsid w:val="00A711B0"/>
    <w:rsid w:val="00A7126C"/>
    <w:rsid w:val="00A712CB"/>
    <w:rsid w:val="00A71990"/>
    <w:rsid w:val="00A719EB"/>
    <w:rsid w:val="00A72193"/>
    <w:rsid w:val="00A72414"/>
    <w:rsid w:val="00A724A7"/>
    <w:rsid w:val="00A726FB"/>
    <w:rsid w:val="00A72715"/>
    <w:rsid w:val="00A72A2C"/>
    <w:rsid w:val="00A72AA6"/>
    <w:rsid w:val="00A7305B"/>
    <w:rsid w:val="00A732CF"/>
    <w:rsid w:val="00A73316"/>
    <w:rsid w:val="00A735B1"/>
    <w:rsid w:val="00A73BF2"/>
    <w:rsid w:val="00A73E45"/>
    <w:rsid w:val="00A73FAC"/>
    <w:rsid w:val="00A740CF"/>
    <w:rsid w:val="00A74139"/>
    <w:rsid w:val="00A742A0"/>
    <w:rsid w:val="00A74312"/>
    <w:rsid w:val="00A744AC"/>
    <w:rsid w:val="00A74709"/>
    <w:rsid w:val="00A74925"/>
    <w:rsid w:val="00A74985"/>
    <w:rsid w:val="00A74AEA"/>
    <w:rsid w:val="00A74B09"/>
    <w:rsid w:val="00A74C24"/>
    <w:rsid w:val="00A74C41"/>
    <w:rsid w:val="00A74EBF"/>
    <w:rsid w:val="00A74ECD"/>
    <w:rsid w:val="00A752F1"/>
    <w:rsid w:val="00A755C3"/>
    <w:rsid w:val="00A75933"/>
    <w:rsid w:val="00A759E6"/>
    <w:rsid w:val="00A762F2"/>
    <w:rsid w:val="00A76381"/>
    <w:rsid w:val="00A7646D"/>
    <w:rsid w:val="00A76498"/>
    <w:rsid w:val="00A765C8"/>
    <w:rsid w:val="00A76703"/>
    <w:rsid w:val="00A76915"/>
    <w:rsid w:val="00A76B17"/>
    <w:rsid w:val="00A76D3F"/>
    <w:rsid w:val="00A76DA6"/>
    <w:rsid w:val="00A76F7E"/>
    <w:rsid w:val="00A7707F"/>
    <w:rsid w:val="00A77270"/>
    <w:rsid w:val="00A777D5"/>
    <w:rsid w:val="00A77AA0"/>
    <w:rsid w:val="00A77B32"/>
    <w:rsid w:val="00A77D19"/>
    <w:rsid w:val="00A80025"/>
    <w:rsid w:val="00A806F1"/>
    <w:rsid w:val="00A80752"/>
    <w:rsid w:val="00A807DD"/>
    <w:rsid w:val="00A80AB0"/>
    <w:rsid w:val="00A80BE2"/>
    <w:rsid w:val="00A80EDF"/>
    <w:rsid w:val="00A81559"/>
    <w:rsid w:val="00A817FC"/>
    <w:rsid w:val="00A81877"/>
    <w:rsid w:val="00A81BDA"/>
    <w:rsid w:val="00A81DBB"/>
    <w:rsid w:val="00A81F5A"/>
    <w:rsid w:val="00A8223D"/>
    <w:rsid w:val="00A82246"/>
    <w:rsid w:val="00A825D3"/>
    <w:rsid w:val="00A8267F"/>
    <w:rsid w:val="00A82727"/>
    <w:rsid w:val="00A82895"/>
    <w:rsid w:val="00A82A14"/>
    <w:rsid w:val="00A82A6C"/>
    <w:rsid w:val="00A82C4D"/>
    <w:rsid w:val="00A82EEB"/>
    <w:rsid w:val="00A83070"/>
    <w:rsid w:val="00A831F3"/>
    <w:rsid w:val="00A831F4"/>
    <w:rsid w:val="00A8338E"/>
    <w:rsid w:val="00A8354D"/>
    <w:rsid w:val="00A8373D"/>
    <w:rsid w:val="00A8382C"/>
    <w:rsid w:val="00A838A3"/>
    <w:rsid w:val="00A83942"/>
    <w:rsid w:val="00A83948"/>
    <w:rsid w:val="00A83A8D"/>
    <w:rsid w:val="00A83C4B"/>
    <w:rsid w:val="00A83E1C"/>
    <w:rsid w:val="00A83FCB"/>
    <w:rsid w:val="00A8408A"/>
    <w:rsid w:val="00A840A3"/>
    <w:rsid w:val="00A8414E"/>
    <w:rsid w:val="00A841AC"/>
    <w:rsid w:val="00A8444E"/>
    <w:rsid w:val="00A845C0"/>
    <w:rsid w:val="00A8462D"/>
    <w:rsid w:val="00A84753"/>
    <w:rsid w:val="00A84AE0"/>
    <w:rsid w:val="00A84AED"/>
    <w:rsid w:val="00A84E18"/>
    <w:rsid w:val="00A84E39"/>
    <w:rsid w:val="00A84F55"/>
    <w:rsid w:val="00A85087"/>
    <w:rsid w:val="00A850C0"/>
    <w:rsid w:val="00A852FE"/>
    <w:rsid w:val="00A854B0"/>
    <w:rsid w:val="00A854CC"/>
    <w:rsid w:val="00A85C2C"/>
    <w:rsid w:val="00A85C79"/>
    <w:rsid w:val="00A85C9F"/>
    <w:rsid w:val="00A85CD3"/>
    <w:rsid w:val="00A85D17"/>
    <w:rsid w:val="00A8609C"/>
    <w:rsid w:val="00A8656B"/>
    <w:rsid w:val="00A869B4"/>
    <w:rsid w:val="00A869CC"/>
    <w:rsid w:val="00A869DE"/>
    <w:rsid w:val="00A86AF5"/>
    <w:rsid w:val="00A86B3E"/>
    <w:rsid w:val="00A86F4F"/>
    <w:rsid w:val="00A87212"/>
    <w:rsid w:val="00A87409"/>
    <w:rsid w:val="00A8753B"/>
    <w:rsid w:val="00A87986"/>
    <w:rsid w:val="00A87B3E"/>
    <w:rsid w:val="00A87CFE"/>
    <w:rsid w:val="00A9008E"/>
    <w:rsid w:val="00A90171"/>
    <w:rsid w:val="00A90197"/>
    <w:rsid w:val="00A901D0"/>
    <w:rsid w:val="00A90395"/>
    <w:rsid w:val="00A9042A"/>
    <w:rsid w:val="00A904A9"/>
    <w:rsid w:val="00A905BA"/>
    <w:rsid w:val="00A910ED"/>
    <w:rsid w:val="00A91110"/>
    <w:rsid w:val="00A912E8"/>
    <w:rsid w:val="00A9131A"/>
    <w:rsid w:val="00A91503"/>
    <w:rsid w:val="00A91CD6"/>
    <w:rsid w:val="00A91ED5"/>
    <w:rsid w:val="00A91EE8"/>
    <w:rsid w:val="00A92373"/>
    <w:rsid w:val="00A926D8"/>
    <w:rsid w:val="00A92EE9"/>
    <w:rsid w:val="00A93319"/>
    <w:rsid w:val="00A933EC"/>
    <w:rsid w:val="00A9342A"/>
    <w:rsid w:val="00A935D1"/>
    <w:rsid w:val="00A93665"/>
    <w:rsid w:val="00A936F1"/>
    <w:rsid w:val="00A9378B"/>
    <w:rsid w:val="00A93850"/>
    <w:rsid w:val="00A9385B"/>
    <w:rsid w:val="00A93C5C"/>
    <w:rsid w:val="00A93CA3"/>
    <w:rsid w:val="00A93CF1"/>
    <w:rsid w:val="00A93D49"/>
    <w:rsid w:val="00A93EB0"/>
    <w:rsid w:val="00A93F01"/>
    <w:rsid w:val="00A940DC"/>
    <w:rsid w:val="00A940F0"/>
    <w:rsid w:val="00A94397"/>
    <w:rsid w:val="00A9458A"/>
    <w:rsid w:val="00A945DD"/>
    <w:rsid w:val="00A94AE3"/>
    <w:rsid w:val="00A94D49"/>
    <w:rsid w:val="00A94E37"/>
    <w:rsid w:val="00A94FA2"/>
    <w:rsid w:val="00A951E6"/>
    <w:rsid w:val="00A95343"/>
    <w:rsid w:val="00A953F3"/>
    <w:rsid w:val="00A95433"/>
    <w:rsid w:val="00A9555C"/>
    <w:rsid w:val="00A9558C"/>
    <w:rsid w:val="00A955CC"/>
    <w:rsid w:val="00A9582D"/>
    <w:rsid w:val="00A95919"/>
    <w:rsid w:val="00A95A31"/>
    <w:rsid w:val="00A95C1C"/>
    <w:rsid w:val="00A95CDC"/>
    <w:rsid w:val="00A95CE8"/>
    <w:rsid w:val="00A95D9C"/>
    <w:rsid w:val="00A95EFA"/>
    <w:rsid w:val="00A96111"/>
    <w:rsid w:val="00A96149"/>
    <w:rsid w:val="00A96188"/>
    <w:rsid w:val="00A9618F"/>
    <w:rsid w:val="00A96549"/>
    <w:rsid w:val="00A96677"/>
    <w:rsid w:val="00A96FF1"/>
    <w:rsid w:val="00A9700F"/>
    <w:rsid w:val="00A970E5"/>
    <w:rsid w:val="00A97136"/>
    <w:rsid w:val="00A97510"/>
    <w:rsid w:val="00A978D9"/>
    <w:rsid w:val="00A979AB"/>
    <w:rsid w:val="00A97A8A"/>
    <w:rsid w:val="00A97BA0"/>
    <w:rsid w:val="00A97CEC"/>
    <w:rsid w:val="00A97F2D"/>
    <w:rsid w:val="00AA049B"/>
    <w:rsid w:val="00AA05F6"/>
    <w:rsid w:val="00AA0693"/>
    <w:rsid w:val="00AA075F"/>
    <w:rsid w:val="00AA0896"/>
    <w:rsid w:val="00AA0B9C"/>
    <w:rsid w:val="00AA0C3F"/>
    <w:rsid w:val="00AA102C"/>
    <w:rsid w:val="00AA1072"/>
    <w:rsid w:val="00AA1433"/>
    <w:rsid w:val="00AA14A6"/>
    <w:rsid w:val="00AA1534"/>
    <w:rsid w:val="00AA16CB"/>
    <w:rsid w:val="00AA18AA"/>
    <w:rsid w:val="00AA19D1"/>
    <w:rsid w:val="00AA1FB5"/>
    <w:rsid w:val="00AA201C"/>
    <w:rsid w:val="00AA2280"/>
    <w:rsid w:val="00AA2298"/>
    <w:rsid w:val="00AA231C"/>
    <w:rsid w:val="00AA25FD"/>
    <w:rsid w:val="00AA2678"/>
    <w:rsid w:val="00AA2680"/>
    <w:rsid w:val="00AA2A06"/>
    <w:rsid w:val="00AA2A46"/>
    <w:rsid w:val="00AA2FA2"/>
    <w:rsid w:val="00AA3067"/>
    <w:rsid w:val="00AA313B"/>
    <w:rsid w:val="00AA3161"/>
    <w:rsid w:val="00AA3267"/>
    <w:rsid w:val="00AA34BE"/>
    <w:rsid w:val="00AA3894"/>
    <w:rsid w:val="00AA3A2E"/>
    <w:rsid w:val="00AA3D07"/>
    <w:rsid w:val="00AA3DA2"/>
    <w:rsid w:val="00AA3DD1"/>
    <w:rsid w:val="00AA3E2F"/>
    <w:rsid w:val="00AA436F"/>
    <w:rsid w:val="00AA45A6"/>
    <w:rsid w:val="00AA486C"/>
    <w:rsid w:val="00AA4FC2"/>
    <w:rsid w:val="00AA5152"/>
    <w:rsid w:val="00AA53C9"/>
    <w:rsid w:val="00AA5460"/>
    <w:rsid w:val="00AA5481"/>
    <w:rsid w:val="00AA562B"/>
    <w:rsid w:val="00AA58DE"/>
    <w:rsid w:val="00AA5E74"/>
    <w:rsid w:val="00AA5F4F"/>
    <w:rsid w:val="00AA64BD"/>
    <w:rsid w:val="00AA6911"/>
    <w:rsid w:val="00AA6A64"/>
    <w:rsid w:val="00AA6A99"/>
    <w:rsid w:val="00AA6B0D"/>
    <w:rsid w:val="00AA7203"/>
    <w:rsid w:val="00AA730C"/>
    <w:rsid w:val="00AA73BC"/>
    <w:rsid w:val="00AA7658"/>
    <w:rsid w:val="00AA7857"/>
    <w:rsid w:val="00AA79BB"/>
    <w:rsid w:val="00AA7F2F"/>
    <w:rsid w:val="00AA7F70"/>
    <w:rsid w:val="00AB00E0"/>
    <w:rsid w:val="00AB01E3"/>
    <w:rsid w:val="00AB04D7"/>
    <w:rsid w:val="00AB06E6"/>
    <w:rsid w:val="00AB0734"/>
    <w:rsid w:val="00AB0776"/>
    <w:rsid w:val="00AB0E7C"/>
    <w:rsid w:val="00AB10EA"/>
    <w:rsid w:val="00AB1506"/>
    <w:rsid w:val="00AB1706"/>
    <w:rsid w:val="00AB1B5B"/>
    <w:rsid w:val="00AB1BED"/>
    <w:rsid w:val="00AB1D6F"/>
    <w:rsid w:val="00AB1F28"/>
    <w:rsid w:val="00AB2173"/>
    <w:rsid w:val="00AB21F0"/>
    <w:rsid w:val="00AB23E0"/>
    <w:rsid w:val="00AB257E"/>
    <w:rsid w:val="00AB2637"/>
    <w:rsid w:val="00AB2A4B"/>
    <w:rsid w:val="00AB2AC2"/>
    <w:rsid w:val="00AB2EF0"/>
    <w:rsid w:val="00AB30D0"/>
    <w:rsid w:val="00AB32D2"/>
    <w:rsid w:val="00AB34E6"/>
    <w:rsid w:val="00AB3692"/>
    <w:rsid w:val="00AB3936"/>
    <w:rsid w:val="00AB399D"/>
    <w:rsid w:val="00AB3A3E"/>
    <w:rsid w:val="00AB3B54"/>
    <w:rsid w:val="00AB3C02"/>
    <w:rsid w:val="00AB3C55"/>
    <w:rsid w:val="00AB3D23"/>
    <w:rsid w:val="00AB3D8C"/>
    <w:rsid w:val="00AB3EF7"/>
    <w:rsid w:val="00AB3FC7"/>
    <w:rsid w:val="00AB3FD7"/>
    <w:rsid w:val="00AB4098"/>
    <w:rsid w:val="00AB4230"/>
    <w:rsid w:val="00AB4282"/>
    <w:rsid w:val="00AB439D"/>
    <w:rsid w:val="00AB4453"/>
    <w:rsid w:val="00AB4838"/>
    <w:rsid w:val="00AB4916"/>
    <w:rsid w:val="00AB4BD2"/>
    <w:rsid w:val="00AB4CB5"/>
    <w:rsid w:val="00AB4CEC"/>
    <w:rsid w:val="00AB4F3F"/>
    <w:rsid w:val="00AB50B5"/>
    <w:rsid w:val="00AB51DF"/>
    <w:rsid w:val="00AB5229"/>
    <w:rsid w:val="00AB525C"/>
    <w:rsid w:val="00AB5265"/>
    <w:rsid w:val="00AB5308"/>
    <w:rsid w:val="00AB5359"/>
    <w:rsid w:val="00AB53EE"/>
    <w:rsid w:val="00AB543A"/>
    <w:rsid w:val="00AB5674"/>
    <w:rsid w:val="00AB56F9"/>
    <w:rsid w:val="00AB58EB"/>
    <w:rsid w:val="00AB59B2"/>
    <w:rsid w:val="00AB5AA9"/>
    <w:rsid w:val="00AB5E28"/>
    <w:rsid w:val="00AB5EB4"/>
    <w:rsid w:val="00AB60BA"/>
    <w:rsid w:val="00AB613B"/>
    <w:rsid w:val="00AB6259"/>
    <w:rsid w:val="00AB6437"/>
    <w:rsid w:val="00AB695B"/>
    <w:rsid w:val="00AB6DF9"/>
    <w:rsid w:val="00AB6E5D"/>
    <w:rsid w:val="00AB7086"/>
    <w:rsid w:val="00AB76F4"/>
    <w:rsid w:val="00AB7798"/>
    <w:rsid w:val="00AB786B"/>
    <w:rsid w:val="00AB797D"/>
    <w:rsid w:val="00AB7D42"/>
    <w:rsid w:val="00AB7EDA"/>
    <w:rsid w:val="00AC00FC"/>
    <w:rsid w:val="00AC0159"/>
    <w:rsid w:val="00AC0760"/>
    <w:rsid w:val="00AC093C"/>
    <w:rsid w:val="00AC09FA"/>
    <w:rsid w:val="00AC0BE0"/>
    <w:rsid w:val="00AC0F33"/>
    <w:rsid w:val="00AC10CB"/>
    <w:rsid w:val="00AC15E2"/>
    <w:rsid w:val="00AC1867"/>
    <w:rsid w:val="00AC1878"/>
    <w:rsid w:val="00AC1B66"/>
    <w:rsid w:val="00AC1BCF"/>
    <w:rsid w:val="00AC1C21"/>
    <w:rsid w:val="00AC205C"/>
    <w:rsid w:val="00AC22B6"/>
    <w:rsid w:val="00AC23A4"/>
    <w:rsid w:val="00AC298D"/>
    <w:rsid w:val="00AC2A7F"/>
    <w:rsid w:val="00AC2BF4"/>
    <w:rsid w:val="00AC2C70"/>
    <w:rsid w:val="00AC2CE6"/>
    <w:rsid w:val="00AC2F47"/>
    <w:rsid w:val="00AC32B7"/>
    <w:rsid w:val="00AC3476"/>
    <w:rsid w:val="00AC35DA"/>
    <w:rsid w:val="00AC3604"/>
    <w:rsid w:val="00AC367E"/>
    <w:rsid w:val="00AC370C"/>
    <w:rsid w:val="00AC3711"/>
    <w:rsid w:val="00AC37E7"/>
    <w:rsid w:val="00AC3954"/>
    <w:rsid w:val="00AC3C5E"/>
    <w:rsid w:val="00AC4106"/>
    <w:rsid w:val="00AC41D1"/>
    <w:rsid w:val="00AC4204"/>
    <w:rsid w:val="00AC479C"/>
    <w:rsid w:val="00AC48BE"/>
    <w:rsid w:val="00AC48FB"/>
    <w:rsid w:val="00AC4A3D"/>
    <w:rsid w:val="00AC4D67"/>
    <w:rsid w:val="00AC4DB2"/>
    <w:rsid w:val="00AC523B"/>
    <w:rsid w:val="00AC56BB"/>
    <w:rsid w:val="00AC5910"/>
    <w:rsid w:val="00AC5A0E"/>
    <w:rsid w:val="00AC5AF5"/>
    <w:rsid w:val="00AC5DE9"/>
    <w:rsid w:val="00AC5F73"/>
    <w:rsid w:val="00AC5FEF"/>
    <w:rsid w:val="00AC609D"/>
    <w:rsid w:val="00AC614E"/>
    <w:rsid w:val="00AC6312"/>
    <w:rsid w:val="00AC6778"/>
    <w:rsid w:val="00AC6863"/>
    <w:rsid w:val="00AC68A0"/>
    <w:rsid w:val="00AC6B2C"/>
    <w:rsid w:val="00AC6C4B"/>
    <w:rsid w:val="00AC6D58"/>
    <w:rsid w:val="00AC72C0"/>
    <w:rsid w:val="00AC78D9"/>
    <w:rsid w:val="00AC7BF4"/>
    <w:rsid w:val="00AC7D81"/>
    <w:rsid w:val="00AD011B"/>
    <w:rsid w:val="00AD028A"/>
    <w:rsid w:val="00AD03A5"/>
    <w:rsid w:val="00AD04C9"/>
    <w:rsid w:val="00AD066B"/>
    <w:rsid w:val="00AD0718"/>
    <w:rsid w:val="00AD077A"/>
    <w:rsid w:val="00AD0B5A"/>
    <w:rsid w:val="00AD0B72"/>
    <w:rsid w:val="00AD0BB4"/>
    <w:rsid w:val="00AD0CB7"/>
    <w:rsid w:val="00AD0EB7"/>
    <w:rsid w:val="00AD106C"/>
    <w:rsid w:val="00AD108D"/>
    <w:rsid w:val="00AD1111"/>
    <w:rsid w:val="00AD14B2"/>
    <w:rsid w:val="00AD15B8"/>
    <w:rsid w:val="00AD166B"/>
    <w:rsid w:val="00AD181D"/>
    <w:rsid w:val="00AD1870"/>
    <w:rsid w:val="00AD190A"/>
    <w:rsid w:val="00AD1948"/>
    <w:rsid w:val="00AD1F1C"/>
    <w:rsid w:val="00AD2041"/>
    <w:rsid w:val="00AD20AC"/>
    <w:rsid w:val="00AD2343"/>
    <w:rsid w:val="00AD23CE"/>
    <w:rsid w:val="00AD2B91"/>
    <w:rsid w:val="00AD2C72"/>
    <w:rsid w:val="00AD2CC6"/>
    <w:rsid w:val="00AD2DF9"/>
    <w:rsid w:val="00AD322A"/>
    <w:rsid w:val="00AD3266"/>
    <w:rsid w:val="00AD34C2"/>
    <w:rsid w:val="00AD36FE"/>
    <w:rsid w:val="00AD380A"/>
    <w:rsid w:val="00AD3844"/>
    <w:rsid w:val="00AD39F1"/>
    <w:rsid w:val="00AD4107"/>
    <w:rsid w:val="00AD4198"/>
    <w:rsid w:val="00AD4413"/>
    <w:rsid w:val="00AD4806"/>
    <w:rsid w:val="00AD49D9"/>
    <w:rsid w:val="00AD4A1B"/>
    <w:rsid w:val="00AD4A84"/>
    <w:rsid w:val="00AD4A90"/>
    <w:rsid w:val="00AD4FBC"/>
    <w:rsid w:val="00AD50D4"/>
    <w:rsid w:val="00AD51F7"/>
    <w:rsid w:val="00AD531F"/>
    <w:rsid w:val="00AD54AB"/>
    <w:rsid w:val="00AD596C"/>
    <w:rsid w:val="00AD5A9B"/>
    <w:rsid w:val="00AD5D67"/>
    <w:rsid w:val="00AD5E55"/>
    <w:rsid w:val="00AD5F41"/>
    <w:rsid w:val="00AD6018"/>
    <w:rsid w:val="00AD60DF"/>
    <w:rsid w:val="00AD60F8"/>
    <w:rsid w:val="00AD6105"/>
    <w:rsid w:val="00AD6730"/>
    <w:rsid w:val="00AD67D9"/>
    <w:rsid w:val="00AD6897"/>
    <w:rsid w:val="00AD6C75"/>
    <w:rsid w:val="00AD6E76"/>
    <w:rsid w:val="00AD6FC5"/>
    <w:rsid w:val="00AD73E5"/>
    <w:rsid w:val="00AD759A"/>
    <w:rsid w:val="00AD75C8"/>
    <w:rsid w:val="00AD7BA1"/>
    <w:rsid w:val="00AD7C54"/>
    <w:rsid w:val="00AD7C65"/>
    <w:rsid w:val="00AD7EFA"/>
    <w:rsid w:val="00AE0043"/>
    <w:rsid w:val="00AE0173"/>
    <w:rsid w:val="00AE057A"/>
    <w:rsid w:val="00AE07DC"/>
    <w:rsid w:val="00AE089D"/>
    <w:rsid w:val="00AE09CF"/>
    <w:rsid w:val="00AE107E"/>
    <w:rsid w:val="00AE1175"/>
    <w:rsid w:val="00AE1282"/>
    <w:rsid w:val="00AE15FD"/>
    <w:rsid w:val="00AE16A2"/>
    <w:rsid w:val="00AE17A7"/>
    <w:rsid w:val="00AE18C8"/>
    <w:rsid w:val="00AE196D"/>
    <w:rsid w:val="00AE1C8C"/>
    <w:rsid w:val="00AE1F36"/>
    <w:rsid w:val="00AE2145"/>
    <w:rsid w:val="00AE22A5"/>
    <w:rsid w:val="00AE22F5"/>
    <w:rsid w:val="00AE236D"/>
    <w:rsid w:val="00AE271D"/>
    <w:rsid w:val="00AE29F9"/>
    <w:rsid w:val="00AE2C8F"/>
    <w:rsid w:val="00AE2DE0"/>
    <w:rsid w:val="00AE2F5D"/>
    <w:rsid w:val="00AE301F"/>
    <w:rsid w:val="00AE3109"/>
    <w:rsid w:val="00AE31AF"/>
    <w:rsid w:val="00AE3389"/>
    <w:rsid w:val="00AE339F"/>
    <w:rsid w:val="00AE35A4"/>
    <w:rsid w:val="00AE35E7"/>
    <w:rsid w:val="00AE3787"/>
    <w:rsid w:val="00AE3DDD"/>
    <w:rsid w:val="00AE40AD"/>
    <w:rsid w:val="00AE42E0"/>
    <w:rsid w:val="00AE47B1"/>
    <w:rsid w:val="00AE485E"/>
    <w:rsid w:val="00AE4915"/>
    <w:rsid w:val="00AE496E"/>
    <w:rsid w:val="00AE4AAD"/>
    <w:rsid w:val="00AE4E14"/>
    <w:rsid w:val="00AE4E4A"/>
    <w:rsid w:val="00AE4E80"/>
    <w:rsid w:val="00AE50E7"/>
    <w:rsid w:val="00AE5362"/>
    <w:rsid w:val="00AE5591"/>
    <w:rsid w:val="00AE5B58"/>
    <w:rsid w:val="00AE5C56"/>
    <w:rsid w:val="00AE5CF0"/>
    <w:rsid w:val="00AE6282"/>
    <w:rsid w:val="00AE6380"/>
    <w:rsid w:val="00AE6545"/>
    <w:rsid w:val="00AE666C"/>
    <w:rsid w:val="00AE683D"/>
    <w:rsid w:val="00AE68E1"/>
    <w:rsid w:val="00AE6BB3"/>
    <w:rsid w:val="00AE6C19"/>
    <w:rsid w:val="00AE6C8A"/>
    <w:rsid w:val="00AE6ECE"/>
    <w:rsid w:val="00AE712B"/>
    <w:rsid w:val="00AE71E8"/>
    <w:rsid w:val="00AE726B"/>
    <w:rsid w:val="00AE7891"/>
    <w:rsid w:val="00AE7C13"/>
    <w:rsid w:val="00AE7F79"/>
    <w:rsid w:val="00AF0277"/>
    <w:rsid w:val="00AF0481"/>
    <w:rsid w:val="00AF07A1"/>
    <w:rsid w:val="00AF07F0"/>
    <w:rsid w:val="00AF08AA"/>
    <w:rsid w:val="00AF0A96"/>
    <w:rsid w:val="00AF0D82"/>
    <w:rsid w:val="00AF0FE3"/>
    <w:rsid w:val="00AF115B"/>
    <w:rsid w:val="00AF11C8"/>
    <w:rsid w:val="00AF122A"/>
    <w:rsid w:val="00AF15D3"/>
    <w:rsid w:val="00AF1611"/>
    <w:rsid w:val="00AF1844"/>
    <w:rsid w:val="00AF18EE"/>
    <w:rsid w:val="00AF1966"/>
    <w:rsid w:val="00AF1968"/>
    <w:rsid w:val="00AF1F76"/>
    <w:rsid w:val="00AF1FD9"/>
    <w:rsid w:val="00AF241E"/>
    <w:rsid w:val="00AF250E"/>
    <w:rsid w:val="00AF25CF"/>
    <w:rsid w:val="00AF287D"/>
    <w:rsid w:val="00AF28B3"/>
    <w:rsid w:val="00AF28F1"/>
    <w:rsid w:val="00AF2B12"/>
    <w:rsid w:val="00AF2D6D"/>
    <w:rsid w:val="00AF2F82"/>
    <w:rsid w:val="00AF2FBB"/>
    <w:rsid w:val="00AF32EA"/>
    <w:rsid w:val="00AF338F"/>
    <w:rsid w:val="00AF400F"/>
    <w:rsid w:val="00AF404B"/>
    <w:rsid w:val="00AF4348"/>
    <w:rsid w:val="00AF4376"/>
    <w:rsid w:val="00AF45B9"/>
    <w:rsid w:val="00AF4623"/>
    <w:rsid w:val="00AF4CA3"/>
    <w:rsid w:val="00AF4FAB"/>
    <w:rsid w:val="00AF51AE"/>
    <w:rsid w:val="00AF56D7"/>
    <w:rsid w:val="00AF5797"/>
    <w:rsid w:val="00AF58E6"/>
    <w:rsid w:val="00AF5A91"/>
    <w:rsid w:val="00AF5C62"/>
    <w:rsid w:val="00AF620A"/>
    <w:rsid w:val="00AF6554"/>
    <w:rsid w:val="00AF67E3"/>
    <w:rsid w:val="00AF6C2B"/>
    <w:rsid w:val="00AF6C84"/>
    <w:rsid w:val="00AF7172"/>
    <w:rsid w:val="00AF7236"/>
    <w:rsid w:val="00AF740E"/>
    <w:rsid w:val="00AF7430"/>
    <w:rsid w:val="00AF76EC"/>
    <w:rsid w:val="00AF77EC"/>
    <w:rsid w:val="00AF7978"/>
    <w:rsid w:val="00AF7A22"/>
    <w:rsid w:val="00AF7ABD"/>
    <w:rsid w:val="00AF7DDB"/>
    <w:rsid w:val="00AF7DE0"/>
    <w:rsid w:val="00AF7FB3"/>
    <w:rsid w:val="00B0035E"/>
    <w:rsid w:val="00B004FB"/>
    <w:rsid w:val="00B00802"/>
    <w:rsid w:val="00B0085C"/>
    <w:rsid w:val="00B008F8"/>
    <w:rsid w:val="00B00BA6"/>
    <w:rsid w:val="00B00C89"/>
    <w:rsid w:val="00B00D90"/>
    <w:rsid w:val="00B010CB"/>
    <w:rsid w:val="00B01353"/>
    <w:rsid w:val="00B015F9"/>
    <w:rsid w:val="00B01C70"/>
    <w:rsid w:val="00B01F31"/>
    <w:rsid w:val="00B022AF"/>
    <w:rsid w:val="00B02BBE"/>
    <w:rsid w:val="00B02D83"/>
    <w:rsid w:val="00B0314C"/>
    <w:rsid w:val="00B031E2"/>
    <w:rsid w:val="00B031FD"/>
    <w:rsid w:val="00B03217"/>
    <w:rsid w:val="00B0335A"/>
    <w:rsid w:val="00B03620"/>
    <w:rsid w:val="00B0367A"/>
    <w:rsid w:val="00B036FD"/>
    <w:rsid w:val="00B0396D"/>
    <w:rsid w:val="00B03D35"/>
    <w:rsid w:val="00B03E4E"/>
    <w:rsid w:val="00B03FE5"/>
    <w:rsid w:val="00B045BE"/>
    <w:rsid w:val="00B04645"/>
    <w:rsid w:val="00B04897"/>
    <w:rsid w:val="00B0490A"/>
    <w:rsid w:val="00B04934"/>
    <w:rsid w:val="00B0496C"/>
    <w:rsid w:val="00B04B5C"/>
    <w:rsid w:val="00B04B5D"/>
    <w:rsid w:val="00B04E78"/>
    <w:rsid w:val="00B04FB0"/>
    <w:rsid w:val="00B05056"/>
    <w:rsid w:val="00B05222"/>
    <w:rsid w:val="00B05412"/>
    <w:rsid w:val="00B0548E"/>
    <w:rsid w:val="00B0553B"/>
    <w:rsid w:val="00B05548"/>
    <w:rsid w:val="00B05890"/>
    <w:rsid w:val="00B05891"/>
    <w:rsid w:val="00B05897"/>
    <w:rsid w:val="00B05A43"/>
    <w:rsid w:val="00B05C9C"/>
    <w:rsid w:val="00B06255"/>
    <w:rsid w:val="00B06397"/>
    <w:rsid w:val="00B064AF"/>
    <w:rsid w:val="00B0659F"/>
    <w:rsid w:val="00B06716"/>
    <w:rsid w:val="00B06728"/>
    <w:rsid w:val="00B0676A"/>
    <w:rsid w:val="00B068C5"/>
    <w:rsid w:val="00B06925"/>
    <w:rsid w:val="00B06B2B"/>
    <w:rsid w:val="00B06D05"/>
    <w:rsid w:val="00B06D8D"/>
    <w:rsid w:val="00B06E52"/>
    <w:rsid w:val="00B070F6"/>
    <w:rsid w:val="00B073C8"/>
    <w:rsid w:val="00B076BE"/>
    <w:rsid w:val="00B0778F"/>
    <w:rsid w:val="00B077B6"/>
    <w:rsid w:val="00B07872"/>
    <w:rsid w:val="00B07A05"/>
    <w:rsid w:val="00B07A3B"/>
    <w:rsid w:val="00B07B51"/>
    <w:rsid w:val="00B07C42"/>
    <w:rsid w:val="00B07D6E"/>
    <w:rsid w:val="00B07E1F"/>
    <w:rsid w:val="00B10022"/>
    <w:rsid w:val="00B101FF"/>
    <w:rsid w:val="00B104C8"/>
    <w:rsid w:val="00B106C8"/>
    <w:rsid w:val="00B10A59"/>
    <w:rsid w:val="00B10C9E"/>
    <w:rsid w:val="00B10D07"/>
    <w:rsid w:val="00B10FF2"/>
    <w:rsid w:val="00B11207"/>
    <w:rsid w:val="00B1122C"/>
    <w:rsid w:val="00B115A4"/>
    <w:rsid w:val="00B11659"/>
    <w:rsid w:val="00B116FB"/>
    <w:rsid w:val="00B1199A"/>
    <w:rsid w:val="00B119E5"/>
    <w:rsid w:val="00B11CE4"/>
    <w:rsid w:val="00B12022"/>
    <w:rsid w:val="00B122CC"/>
    <w:rsid w:val="00B122CD"/>
    <w:rsid w:val="00B12383"/>
    <w:rsid w:val="00B12695"/>
    <w:rsid w:val="00B1270C"/>
    <w:rsid w:val="00B12798"/>
    <w:rsid w:val="00B12C85"/>
    <w:rsid w:val="00B130CE"/>
    <w:rsid w:val="00B13515"/>
    <w:rsid w:val="00B13890"/>
    <w:rsid w:val="00B13A16"/>
    <w:rsid w:val="00B13A62"/>
    <w:rsid w:val="00B13E00"/>
    <w:rsid w:val="00B13E6B"/>
    <w:rsid w:val="00B13F60"/>
    <w:rsid w:val="00B14202"/>
    <w:rsid w:val="00B14456"/>
    <w:rsid w:val="00B14494"/>
    <w:rsid w:val="00B148EB"/>
    <w:rsid w:val="00B14906"/>
    <w:rsid w:val="00B14926"/>
    <w:rsid w:val="00B14AD9"/>
    <w:rsid w:val="00B14B51"/>
    <w:rsid w:val="00B14B85"/>
    <w:rsid w:val="00B14C57"/>
    <w:rsid w:val="00B14D95"/>
    <w:rsid w:val="00B14DDB"/>
    <w:rsid w:val="00B14E0B"/>
    <w:rsid w:val="00B14ECD"/>
    <w:rsid w:val="00B14F01"/>
    <w:rsid w:val="00B152C0"/>
    <w:rsid w:val="00B1538B"/>
    <w:rsid w:val="00B15420"/>
    <w:rsid w:val="00B15624"/>
    <w:rsid w:val="00B15A87"/>
    <w:rsid w:val="00B15AA9"/>
    <w:rsid w:val="00B16308"/>
    <w:rsid w:val="00B1693E"/>
    <w:rsid w:val="00B16A09"/>
    <w:rsid w:val="00B16BBC"/>
    <w:rsid w:val="00B16E42"/>
    <w:rsid w:val="00B16ED8"/>
    <w:rsid w:val="00B16F3E"/>
    <w:rsid w:val="00B172E1"/>
    <w:rsid w:val="00B17380"/>
    <w:rsid w:val="00B1738C"/>
    <w:rsid w:val="00B1770C"/>
    <w:rsid w:val="00B1798E"/>
    <w:rsid w:val="00B179F6"/>
    <w:rsid w:val="00B20442"/>
    <w:rsid w:val="00B20446"/>
    <w:rsid w:val="00B20823"/>
    <w:rsid w:val="00B20945"/>
    <w:rsid w:val="00B20947"/>
    <w:rsid w:val="00B20B3D"/>
    <w:rsid w:val="00B20C52"/>
    <w:rsid w:val="00B20D5C"/>
    <w:rsid w:val="00B20EB6"/>
    <w:rsid w:val="00B20FA5"/>
    <w:rsid w:val="00B21028"/>
    <w:rsid w:val="00B216D4"/>
    <w:rsid w:val="00B2199B"/>
    <w:rsid w:val="00B21B0F"/>
    <w:rsid w:val="00B21C0D"/>
    <w:rsid w:val="00B21D70"/>
    <w:rsid w:val="00B21E01"/>
    <w:rsid w:val="00B21E73"/>
    <w:rsid w:val="00B22035"/>
    <w:rsid w:val="00B2245A"/>
    <w:rsid w:val="00B22C3A"/>
    <w:rsid w:val="00B22DB1"/>
    <w:rsid w:val="00B23087"/>
    <w:rsid w:val="00B23260"/>
    <w:rsid w:val="00B234D4"/>
    <w:rsid w:val="00B23502"/>
    <w:rsid w:val="00B236D1"/>
    <w:rsid w:val="00B237BC"/>
    <w:rsid w:val="00B238B5"/>
    <w:rsid w:val="00B238CC"/>
    <w:rsid w:val="00B23BCD"/>
    <w:rsid w:val="00B23D34"/>
    <w:rsid w:val="00B242BB"/>
    <w:rsid w:val="00B24582"/>
    <w:rsid w:val="00B24626"/>
    <w:rsid w:val="00B24BED"/>
    <w:rsid w:val="00B250BA"/>
    <w:rsid w:val="00B250D6"/>
    <w:rsid w:val="00B251BC"/>
    <w:rsid w:val="00B2532C"/>
    <w:rsid w:val="00B25429"/>
    <w:rsid w:val="00B25559"/>
    <w:rsid w:val="00B2572F"/>
    <w:rsid w:val="00B257F3"/>
    <w:rsid w:val="00B25A28"/>
    <w:rsid w:val="00B25CE9"/>
    <w:rsid w:val="00B25E29"/>
    <w:rsid w:val="00B260EB"/>
    <w:rsid w:val="00B26393"/>
    <w:rsid w:val="00B2648A"/>
    <w:rsid w:val="00B264C5"/>
    <w:rsid w:val="00B266D6"/>
    <w:rsid w:val="00B26734"/>
    <w:rsid w:val="00B26A10"/>
    <w:rsid w:val="00B26A7E"/>
    <w:rsid w:val="00B26ADD"/>
    <w:rsid w:val="00B26CD6"/>
    <w:rsid w:val="00B27089"/>
    <w:rsid w:val="00B27191"/>
    <w:rsid w:val="00B271D6"/>
    <w:rsid w:val="00B272D8"/>
    <w:rsid w:val="00B27505"/>
    <w:rsid w:val="00B2767F"/>
    <w:rsid w:val="00B279D7"/>
    <w:rsid w:val="00B27A7F"/>
    <w:rsid w:val="00B27CEF"/>
    <w:rsid w:val="00B27ED9"/>
    <w:rsid w:val="00B3003E"/>
    <w:rsid w:val="00B3009C"/>
    <w:rsid w:val="00B30176"/>
    <w:rsid w:val="00B302F5"/>
    <w:rsid w:val="00B30685"/>
    <w:rsid w:val="00B30918"/>
    <w:rsid w:val="00B30A61"/>
    <w:rsid w:val="00B30B9D"/>
    <w:rsid w:val="00B30C61"/>
    <w:rsid w:val="00B30DE7"/>
    <w:rsid w:val="00B30DF1"/>
    <w:rsid w:val="00B30E5C"/>
    <w:rsid w:val="00B30EB7"/>
    <w:rsid w:val="00B31218"/>
    <w:rsid w:val="00B31508"/>
    <w:rsid w:val="00B317C2"/>
    <w:rsid w:val="00B3199C"/>
    <w:rsid w:val="00B3199F"/>
    <w:rsid w:val="00B31BCC"/>
    <w:rsid w:val="00B31EA0"/>
    <w:rsid w:val="00B31FF1"/>
    <w:rsid w:val="00B32121"/>
    <w:rsid w:val="00B32141"/>
    <w:rsid w:val="00B32274"/>
    <w:rsid w:val="00B32AA9"/>
    <w:rsid w:val="00B32AEF"/>
    <w:rsid w:val="00B32BFB"/>
    <w:rsid w:val="00B32FCF"/>
    <w:rsid w:val="00B332DF"/>
    <w:rsid w:val="00B335C8"/>
    <w:rsid w:val="00B33976"/>
    <w:rsid w:val="00B33BAA"/>
    <w:rsid w:val="00B33D66"/>
    <w:rsid w:val="00B341FC"/>
    <w:rsid w:val="00B34355"/>
    <w:rsid w:val="00B343E0"/>
    <w:rsid w:val="00B34459"/>
    <w:rsid w:val="00B34786"/>
    <w:rsid w:val="00B34947"/>
    <w:rsid w:val="00B34B26"/>
    <w:rsid w:val="00B34C2D"/>
    <w:rsid w:val="00B34E2D"/>
    <w:rsid w:val="00B34E53"/>
    <w:rsid w:val="00B34E70"/>
    <w:rsid w:val="00B34FC1"/>
    <w:rsid w:val="00B3502B"/>
    <w:rsid w:val="00B35094"/>
    <w:rsid w:val="00B357CC"/>
    <w:rsid w:val="00B35AD3"/>
    <w:rsid w:val="00B35B9B"/>
    <w:rsid w:val="00B35DE7"/>
    <w:rsid w:val="00B35E64"/>
    <w:rsid w:val="00B361E7"/>
    <w:rsid w:val="00B361FD"/>
    <w:rsid w:val="00B3658C"/>
    <w:rsid w:val="00B367C2"/>
    <w:rsid w:val="00B36828"/>
    <w:rsid w:val="00B36C96"/>
    <w:rsid w:val="00B36DB8"/>
    <w:rsid w:val="00B36E06"/>
    <w:rsid w:val="00B36E95"/>
    <w:rsid w:val="00B370DB"/>
    <w:rsid w:val="00B37157"/>
    <w:rsid w:val="00B37177"/>
    <w:rsid w:val="00B37290"/>
    <w:rsid w:val="00B374DF"/>
    <w:rsid w:val="00B3775D"/>
    <w:rsid w:val="00B377EC"/>
    <w:rsid w:val="00B37878"/>
    <w:rsid w:val="00B3796D"/>
    <w:rsid w:val="00B37CF0"/>
    <w:rsid w:val="00B4048F"/>
    <w:rsid w:val="00B404A4"/>
    <w:rsid w:val="00B407FA"/>
    <w:rsid w:val="00B40BF8"/>
    <w:rsid w:val="00B40EAD"/>
    <w:rsid w:val="00B40FE6"/>
    <w:rsid w:val="00B4131F"/>
    <w:rsid w:val="00B41374"/>
    <w:rsid w:val="00B41906"/>
    <w:rsid w:val="00B41B92"/>
    <w:rsid w:val="00B41BD3"/>
    <w:rsid w:val="00B41F2C"/>
    <w:rsid w:val="00B41F7D"/>
    <w:rsid w:val="00B4217B"/>
    <w:rsid w:val="00B421F7"/>
    <w:rsid w:val="00B42320"/>
    <w:rsid w:val="00B423C9"/>
    <w:rsid w:val="00B423CC"/>
    <w:rsid w:val="00B4260E"/>
    <w:rsid w:val="00B42952"/>
    <w:rsid w:val="00B42AA4"/>
    <w:rsid w:val="00B42B95"/>
    <w:rsid w:val="00B42BA7"/>
    <w:rsid w:val="00B42C37"/>
    <w:rsid w:val="00B42CEB"/>
    <w:rsid w:val="00B42DCA"/>
    <w:rsid w:val="00B42F1E"/>
    <w:rsid w:val="00B4307C"/>
    <w:rsid w:val="00B4338D"/>
    <w:rsid w:val="00B434B5"/>
    <w:rsid w:val="00B43596"/>
    <w:rsid w:val="00B43707"/>
    <w:rsid w:val="00B4372B"/>
    <w:rsid w:val="00B438DC"/>
    <w:rsid w:val="00B43CB9"/>
    <w:rsid w:val="00B43CC0"/>
    <w:rsid w:val="00B43D66"/>
    <w:rsid w:val="00B43E73"/>
    <w:rsid w:val="00B44112"/>
    <w:rsid w:val="00B4417E"/>
    <w:rsid w:val="00B44628"/>
    <w:rsid w:val="00B44949"/>
    <w:rsid w:val="00B44B0A"/>
    <w:rsid w:val="00B44CCC"/>
    <w:rsid w:val="00B44EA0"/>
    <w:rsid w:val="00B4556F"/>
    <w:rsid w:val="00B45694"/>
    <w:rsid w:val="00B4582C"/>
    <w:rsid w:val="00B45A60"/>
    <w:rsid w:val="00B45ECA"/>
    <w:rsid w:val="00B45F13"/>
    <w:rsid w:val="00B45F9E"/>
    <w:rsid w:val="00B4628B"/>
    <w:rsid w:val="00B46381"/>
    <w:rsid w:val="00B464F5"/>
    <w:rsid w:val="00B46541"/>
    <w:rsid w:val="00B468C3"/>
    <w:rsid w:val="00B46943"/>
    <w:rsid w:val="00B46C58"/>
    <w:rsid w:val="00B46CA9"/>
    <w:rsid w:val="00B46F2E"/>
    <w:rsid w:val="00B47006"/>
    <w:rsid w:val="00B47047"/>
    <w:rsid w:val="00B470CF"/>
    <w:rsid w:val="00B4733E"/>
    <w:rsid w:val="00B47671"/>
    <w:rsid w:val="00B478B6"/>
    <w:rsid w:val="00B47BD7"/>
    <w:rsid w:val="00B47C27"/>
    <w:rsid w:val="00B5000C"/>
    <w:rsid w:val="00B5018A"/>
    <w:rsid w:val="00B501AE"/>
    <w:rsid w:val="00B50208"/>
    <w:rsid w:val="00B50886"/>
    <w:rsid w:val="00B50A45"/>
    <w:rsid w:val="00B50A7B"/>
    <w:rsid w:val="00B50AFA"/>
    <w:rsid w:val="00B50B6F"/>
    <w:rsid w:val="00B50C89"/>
    <w:rsid w:val="00B50F3F"/>
    <w:rsid w:val="00B51003"/>
    <w:rsid w:val="00B5110E"/>
    <w:rsid w:val="00B512F2"/>
    <w:rsid w:val="00B5166D"/>
    <w:rsid w:val="00B51BBD"/>
    <w:rsid w:val="00B51EA5"/>
    <w:rsid w:val="00B522A7"/>
    <w:rsid w:val="00B524C7"/>
    <w:rsid w:val="00B52552"/>
    <w:rsid w:val="00B52674"/>
    <w:rsid w:val="00B5281C"/>
    <w:rsid w:val="00B5310D"/>
    <w:rsid w:val="00B5312D"/>
    <w:rsid w:val="00B531AF"/>
    <w:rsid w:val="00B53571"/>
    <w:rsid w:val="00B53A1A"/>
    <w:rsid w:val="00B540F3"/>
    <w:rsid w:val="00B541C1"/>
    <w:rsid w:val="00B546CF"/>
    <w:rsid w:val="00B54950"/>
    <w:rsid w:val="00B54B1E"/>
    <w:rsid w:val="00B54BED"/>
    <w:rsid w:val="00B54C87"/>
    <w:rsid w:val="00B55067"/>
    <w:rsid w:val="00B553FB"/>
    <w:rsid w:val="00B556E1"/>
    <w:rsid w:val="00B556F7"/>
    <w:rsid w:val="00B5572F"/>
    <w:rsid w:val="00B55A36"/>
    <w:rsid w:val="00B55D67"/>
    <w:rsid w:val="00B55E3F"/>
    <w:rsid w:val="00B561C1"/>
    <w:rsid w:val="00B5644B"/>
    <w:rsid w:val="00B564C0"/>
    <w:rsid w:val="00B56904"/>
    <w:rsid w:val="00B56D56"/>
    <w:rsid w:val="00B572E6"/>
    <w:rsid w:val="00B57438"/>
    <w:rsid w:val="00B5749B"/>
    <w:rsid w:val="00B574DA"/>
    <w:rsid w:val="00B5777F"/>
    <w:rsid w:val="00B57CC4"/>
    <w:rsid w:val="00B57DCF"/>
    <w:rsid w:val="00B57F0E"/>
    <w:rsid w:val="00B57F7C"/>
    <w:rsid w:val="00B60091"/>
    <w:rsid w:val="00B6010F"/>
    <w:rsid w:val="00B6026C"/>
    <w:rsid w:val="00B6048E"/>
    <w:rsid w:val="00B604CA"/>
    <w:rsid w:val="00B6068A"/>
    <w:rsid w:val="00B60D2D"/>
    <w:rsid w:val="00B60DA7"/>
    <w:rsid w:val="00B60DE7"/>
    <w:rsid w:val="00B60DEE"/>
    <w:rsid w:val="00B60E66"/>
    <w:rsid w:val="00B60EDB"/>
    <w:rsid w:val="00B60F4B"/>
    <w:rsid w:val="00B60FF6"/>
    <w:rsid w:val="00B610A1"/>
    <w:rsid w:val="00B6167C"/>
    <w:rsid w:val="00B616A3"/>
    <w:rsid w:val="00B6173F"/>
    <w:rsid w:val="00B617FA"/>
    <w:rsid w:val="00B61940"/>
    <w:rsid w:val="00B61A20"/>
    <w:rsid w:val="00B61ACF"/>
    <w:rsid w:val="00B61BA8"/>
    <w:rsid w:val="00B61C0D"/>
    <w:rsid w:val="00B61ED8"/>
    <w:rsid w:val="00B62273"/>
    <w:rsid w:val="00B62BD6"/>
    <w:rsid w:val="00B62C84"/>
    <w:rsid w:val="00B62F61"/>
    <w:rsid w:val="00B63163"/>
    <w:rsid w:val="00B6325B"/>
    <w:rsid w:val="00B63948"/>
    <w:rsid w:val="00B639FE"/>
    <w:rsid w:val="00B63A06"/>
    <w:rsid w:val="00B63B0F"/>
    <w:rsid w:val="00B63BE4"/>
    <w:rsid w:val="00B63E02"/>
    <w:rsid w:val="00B63F18"/>
    <w:rsid w:val="00B64252"/>
    <w:rsid w:val="00B64285"/>
    <w:rsid w:val="00B64391"/>
    <w:rsid w:val="00B6444B"/>
    <w:rsid w:val="00B64659"/>
    <w:rsid w:val="00B64BC4"/>
    <w:rsid w:val="00B64CC7"/>
    <w:rsid w:val="00B64EC0"/>
    <w:rsid w:val="00B65167"/>
    <w:rsid w:val="00B6553B"/>
    <w:rsid w:val="00B65595"/>
    <w:rsid w:val="00B655BC"/>
    <w:rsid w:val="00B65652"/>
    <w:rsid w:val="00B656DD"/>
    <w:rsid w:val="00B659EC"/>
    <w:rsid w:val="00B65A8B"/>
    <w:rsid w:val="00B65C4A"/>
    <w:rsid w:val="00B65CD9"/>
    <w:rsid w:val="00B65EC0"/>
    <w:rsid w:val="00B65FFF"/>
    <w:rsid w:val="00B660E2"/>
    <w:rsid w:val="00B660F9"/>
    <w:rsid w:val="00B6632E"/>
    <w:rsid w:val="00B6639B"/>
    <w:rsid w:val="00B6657D"/>
    <w:rsid w:val="00B66684"/>
    <w:rsid w:val="00B667A8"/>
    <w:rsid w:val="00B66DBD"/>
    <w:rsid w:val="00B67734"/>
    <w:rsid w:val="00B677D1"/>
    <w:rsid w:val="00B704CC"/>
    <w:rsid w:val="00B704E9"/>
    <w:rsid w:val="00B70516"/>
    <w:rsid w:val="00B70597"/>
    <w:rsid w:val="00B70603"/>
    <w:rsid w:val="00B70645"/>
    <w:rsid w:val="00B706DA"/>
    <w:rsid w:val="00B70736"/>
    <w:rsid w:val="00B70751"/>
    <w:rsid w:val="00B70DD3"/>
    <w:rsid w:val="00B70EBF"/>
    <w:rsid w:val="00B70F0C"/>
    <w:rsid w:val="00B7123B"/>
    <w:rsid w:val="00B714EB"/>
    <w:rsid w:val="00B71C05"/>
    <w:rsid w:val="00B71CC1"/>
    <w:rsid w:val="00B71F31"/>
    <w:rsid w:val="00B724E8"/>
    <w:rsid w:val="00B725BD"/>
    <w:rsid w:val="00B728ED"/>
    <w:rsid w:val="00B72C49"/>
    <w:rsid w:val="00B72E1B"/>
    <w:rsid w:val="00B73108"/>
    <w:rsid w:val="00B732C4"/>
    <w:rsid w:val="00B7392B"/>
    <w:rsid w:val="00B73BA6"/>
    <w:rsid w:val="00B73E37"/>
    <w:rsid w:val="00B74125"/>
    <w:rsid w:val="00B7448E"/>
    <w:rsid w:val="00B74751"/>
    <w:rsid w:val="00B747EF"/>
    <w:rsid w:val="00B749BA"/>
    <w:rsid w:val="00B74AC1"/>
    <w:rsid w:val="00B74CBA"/>
    <w:rsid w:val="00B74D81"/>
    <w:rsid w:val="00B74D9C"/>
    <w:rsid w:val="00B754A2"/>
    <w:rsid w:val="00B755A0"/>
    <w:rsid w:val="00B75800"/>
    <w:rsid w:val="00B75840"/>
    <w:rsid w:val="00B75CAA"/>
    <w:rsid w:val="00B75DDA"/>
    <w:rsid w:val="00B76390"/>
    <w:rsid w:val="00B763B2"/>
    <w:rsid w:val="00B76567"/>
    <w:rsid w:val="00B7672C"/>
    <w:rsid w:val="00B767B1"/>
    <w:rsid w:val="00B7693C"/>
    <w:rsid w:val="00B76B43"/>
    <w:rsid w:val="00B76C18"/>
    <w:rsid w:val="00B76DEF"/>
    <w:rsid w:val="00B76E91"/>
    <w:rsid w:val="00B77135"/>
    <w:rsid w:val="00B77263"/>
    <w:rsid w:val="00B774C1"/>
    <w:rsid w:val="00B77509"/>
    <w:rsid w:val="00B77517"/>
    <w:rsid w:val="00B77537"/>
    <w:rsid w:val="00B775B3"/>
    <w:rsid w:val="00B7760A"/>
    <w:rsid w:val="00B776AE"/>
    <w:rsid w:val="00B778A4"/>
    <w:rsid w:val="00B77956"/>
    <w:rsid w:val="00B77990"/>
    <w:rsid w:val="00B77B69"/>
    <w:rsid w:val="00B77FE3"/>
    <w:rsid w:val="00B80194"/>
    <w:rsid w:val="00B802A7"/>
    <w:rsid w:val="00B80487"/>
    <w:rsid w:val="00B804CD"/>
    <w:rsid w:val="00B804EB"/>
    <w:rsid w:val="00B805EA"/>
    <w:rsid w:val="00B80A13"/>
    <w:rsid w:val="00B80CBD"/>
    <w:rsid w:val="00B80D9F"/>
    <w:rsid w:val="00B80FAB"/>
    <w:rsid w:val="00B810D5"/>
    <w:rsid w:val="00B81286"/>
    <w:rsid w:val="00B814DB"/>
    <w:rsid w:val="00B81658"/>
    <w:rsid w:val="00B81AEF"/>
    <w:rsid w:val="00B81AF5"/>
    <w:rsid w:val="00B81B88"/>
    <w:rsid w:val="00B81C0F"/>
    <w:rsid w:val="00B81F28"/>
    <w:rsid w:val="00B82234"/>
    <w:rsid w:val="00B825CE"/>
    <w:rsid w:val="00B8274B"/>
    <w:rsid w:val="00B8290B"/>
    <w:rsid w:val="00B82A78"/>
    <w:rsid w:val="00B82B15"/>
    <w:rsid w:val="00B82D0F"/>
    <w:rsid w:val="00B82FA3"/>
    <w:rsid w:val="00B8301B"/>
    <w:rsid w:val="00B83265"/>
    <w:rsid w:val="00B83355"/>
    <w:rsid w:val="00B83735"/>
    <w:rsid w:val="00B83781"/>
    <w:rsid w:val="00B83978"/>
    <w:rsid w:val="00B840D6"/>
    <w:rsid w:val="00B842A4"/>
    <w:rsid w:val="00B8439B"/>
    <w:rsid w:val="00B84677"/>
    <w:rsid w:val="00B846DE"/>
    <w:rsid w:val="00B846EC"/>
    <w:rsid w:val="00B8497A"/>
    <w:rsid w:val="00B84C7F"/>
    <w:rsid w:val="00B84CD7"/>
    <w:rsid w:val="00B84E50"/>
    <w:rsid w:val="00B84ED9"/>
    <w:rsid w:val="00B85643"/>
    <w:rsid w:val="00B85752"/>
    <w:rsid w:val="00B857DE"/>
    <w:rsid w:val="00B85919"/>
    <w:rsid w:val="00B85E38"/>
    <w:rsid w:val="00B86000"/>
    <w:rsid w:val="00B8619A"/>
    <w:rsid w:val="00B861F2"/>
    <w:rsid w:val="00B86234"/>
    <w:rsid w:val="00B862BC"/>
    <w:rsid w:val="00B8687F"/>
    <w:rsid w:val="00B869F5"/>
    <w:rsid w:val="00B86B62"/>
    <w:rsid w:val="00B86C66"/>
    <w:rsid w:val="00B86D1B"/>
    <w:rsid w:val="00B86D33"/>
    <w:rsid w:val="00B86F0F"/>
    <w:rsid w:val="00B87077"/>
    <w:rsid w:val="00B872BE"/>
    <w:rsid w:val="00B872E4"/>
    <w:rsid w:val="00B875A9"/>
    <w:rsid w:val="00B875CD"/>
    <w:rsid w:val="00B877E4"/>
    <w:rsid w:val="00B87AC2"/>
    <w:rsid w:val="00B87B1C"/>
    <w:rsid w:val="00B87CAD"/>
    <w:rsid w:val="00B87F0D"/>
    <w:rsid w:val="00B87F2B"/>
    <w:rsid w:val="00B90065"/>
    <w:rsid w:val="00B9025B"/>
    <w:rsid w:val="00B90319"/>
    <w:rsid w:val="00B90338"/>
    <w:rsid w:val="00B906E4"/>
    <w:rsid w:val="00B908B1"/>
    <w:rsid w:val="00B90E03"/>
    <w:rsid w:val="00B910ED"/>
    <w:rsid w:val="00B913E3"/>
    <w:rsid w:val="00B9151A"/>
    <w:rsid w:val="00B91B11"/>
    <w:rsid w:val="00B91DF6"/>
    <w:rsid w:val="00B91E42"/>
    <w:rsid w:val="00B91E6C"/>
    <w:rsid w:val="00B92058"/>
    <w:rsid w:val="00B92130"/>
    <w:rsid w:val="00B92364"/>
    <w:rsid w:val="00B928E4"/>
    <w:rsid w:val="00B92B8F"/>
    <w:rsid w:val="00B92C6A"/>
    <w:rsid w:val="00B92F73"/>
    <w:rsid w:val="00B92F7F"/>
    <w:rsid w:val="00B9313C"/>
    <w:rsid w:val="00B93422"/>
    <w:rsid w:val="00B9395D"/>
    <w:rsid w:val="00B93C00"/>
    <w:rsid w:val="00B93CE7"/>
    <w:rsid w:val="00B93D07"/>
    <w:rsid w:val="00B93E46"/>
    <w:rsid w:val="00B93F6A"/>
    <w:rsid w:val="00B941A5"/>
    <w:rsid w:val="00B948DC"/>
    <w:rsid w:val="00B94D3A"/>
    <w:rsid w:val="00B9528F"/>
    <w:rsid w:val="00B9530D"/>
    <w:rsid w:val="00B95316"/>
    <w:rsid w:val="00B95649"/>
    <w:rsid w:val="00B957DF"/>
    <w:rsid w:val="00B95C23"/>
    <w:rsid w:val="00B95D1A"/>
    <w:rsid w:val="00B95E45"/>
    <w:rsid w:val="00B961B3"/>
    <w:rsid w:val="00B96344"/>
    <w:rsid w:val="00B96DF7"/>
    <w:rsid w:val="00B96FAC"/>
    <w:rsid w:val="00B97025"/>
    <w:rsid w:val="00B972E1"/>
    <w:rsid w:val="00B97752"/>
    <w:rsid w:val="00B979F7"/>
    <w:rsid w:val="00B97A13"/>
    <w:rsid w:val="00B97C17"/>
    <w:rsid w:val="00B97D16"/>
    <w:rsid w:val="00B97E18"/>
    <w:rsid w:val="00B97E50"/>
    <w:rsid w:val="00B97F42"/>
    <w:rsid w:val="00BA0052"/>
    <w:rsid w:val="00BA02C1"/>
    <w:rsid w:val="00BA02EA"/>
    <w:rsid w:val="00BA045A"/>
    <w:rsid w:val="00BA05C4"/>
    <w:rsid w:val="00BA0826"/>
    <w:rsid w:val="00BA0AE6"/>
    <w:rsid w:val="00BA10EF"/>
    <w:rsid w:val="00BA1294"/>
    <w:rsid w:val="00BA143E"/>
    <w:rsid w:val="00BA1903"/>
    <w:rsid w:val="00BA1B41"/>
    <w:rsid w:val="00BA1D50"/>
    <w:rsid w:val="00BA1DE3"/>
    <w:rsid w:val="00BA1F0A"/>
    <w:rsid w:val="00BA2011"/>
    <w:rsid w:val="00BA2912"/>
    <w:rsid w:val="00BA29FB"/>
    <w:rsid w:val="00BA2A2B"/>
    <w:rsid w:val="00BA2B95"/>
    <w:rsid w:val="00BA2C1F"/>
    <w:rsid w:val="00BA2C82"/>
    <w:rsid w:val="00BA314F"/>
    <w:rsid w:val="00BA32E3"/>
    <w:rsid w:val="00BA3B1E"/>
    <w:rsid w:val="00BA4ADC"/>
    <w:rsid w:val="00BA5009"/>
    <w:rsid w:val="00BA5088"/>
    <w:rsid w:val="00BA5220"/>
    <w:rsid w:val="00BA54D8"/>
    <w:rsid w:val="00BA5570"/>
    <w:rsid w:val="00BA5761"/>
    <w:rsid w:val="00BA57A3"/>
    <w:rsid w:val="00BA5856"/>
    <w:rsid w:val="00BA5BBA"/>
    <w:rsid w:val="00BA5BE3"/>
    <w:rsid w:val="00BA5D81"/>
    <w:rsid w:val="00BA5ED4"/>
    <w:rsid w:val="00BA606C"/>
    <w:rsid w:val="00BA613A"/>
    <w:rsid w:val="00BA67F7"/>
    <w:rsid w:val="00BA6DAD"/>
    <w:rsid w:val="00BA6DDB"/>
    <w:rsid w:val="00BA6E25"/>
    <w:rsid w:val="00BA703B"/>
    <w:rsid w:val="00BA7090"/>
    <w:rsid w:val="00BA72C5"/>
    <w:rsid w:val="00BA72D1"/>
    <w:rsid w:val="00BA74D8"/>
    <w:rsid w:val="00BA75AB"/>
    <w:rsid w:val="00BA78B0"/>
    <w:rsid w:val="00BA797C"/>
    <w:rsid w:val="00BA7990"/>
    <w:rsid w:val="00BA79CD"/>
    <w:rsid w:val="00BA7CCD"/>
    <w:rsid w:val="00BA7E7A"/>
    <w:rsid w:val="00BA7F36"/>
    <w:rsid w:val="00BA7FD4"/>
    <w:rsid w:val="00BB0079"/>
    <w:rsid w:val="00BB06C1"/>
    <w:rsid w:val="00BB077B"/>
    <w:rsid w:val="00BB08B6"/>
    <w:rsid w:val="00BB08FC"/>
    <w:rsid w:val="00BB0A3C"/>
    <w:rsid w:val="00BB0AC4"/>
    <w:rsid w:val="00BB0B21"/>
    <w:rsid w:val="00BB0CE3"/>
    <w:rsid w:val="00BB0D6D"/>
    <w:rsid w:val="00BB0E92"/>
    <w:rsid w:val="00BB100F"/>
    <w:rsid w:val="00BB1108"/>
    <w:rsid w:val="00BB13F3"/>
    <w:rsid w:val="00BB14C6"/>
    <w:rsid w:val="00BB1641"/>
    <w:rsid w:val="00BB177A"/>
    <w:rsid w:val="00BB1875"/>
    <w:rsid w:val="00BB1F5F"/>
    <w:rsid w:val="00BB1FF8"/>
    <w:rsid w:val="00BB2416"/>
    <w:rsid w:val="00BB274F"/>
    <w:rsid w:val="00BB27F9"/>
    <w:rsid w:val="00BB29AD"/>
    <w:rsid w:val="00BB2AA5"/>
    <w:rsid w:val="00BB2C29"/>
    <w:rsid w:val="00BB2D44"/>
    <w:rsid w:val="00BB3346"/>
    <w:rsid w:val="00BB343E"/>
    <w:rsid w:val="00BB39F6"/>
    <w:rsid w:val="00BB3A17"/>
    <w:rsid w:val="00BB3AA0"/>
    <w:rsid w:val="00BB3C5F"/>
    <w:rsid w:val="00BB3D91"/>
    <w:rsid w:val="00BB3E8E"/>
    <w:rsid w:val="00BB3F26"/>
    <w:rsid w:val="00BB3F2B"/>
    <w:rsid w:val="00BB4127"/>
    <w:rsid w:val="00BB4968"/>
    <w:rsid w:val="00BB4B8D"/>
    <w:rsid w:val="00BB4D40"/>
    <w:rsid w:val="00BB510C"/>
    <w:rsid w:val="00BB5202"/>
    <w:rsid w:val="00BB5237"/>
    <w:rsid w:val="00BB538A"/>
    <w:rsid w:val="00BB55F6"/>
    <w:rsid w:val="00BB5836"/>
    <w:rsid w:val="00BB5923"/>
    <w:rsid w:val="00BB5E9A"/>
    <w:rsid w:val="00BB608A"/>
    <w:rsid w:val="00BB60A3"/>
    <w:rsid w:val="00BB61E7"/>
    <w:rsid w:val="00BB62E9"/>
    <w:rsid w:val="00BB6689"/>
    <w:rsid w:val="00BB699C"/>
    <w:rsid w:val="00BB69FA"/>
    <w:rsid w:val="00BB6C04"/>
    <w:rsid w:val="00BB6D96"/>
    <w:rsid w:val="00BB6E4C"/>
    <w:rsid w:val="00BB6EE7"/>
    <w:rsid w:val="00BB72D2"/>
    <w:rsid w:val="00BB7390"/>
    <w:rsid w:val="00BB7509"/>
    <w:rsid w:val="00BB753B"/>
    <w:rsid w:val="00BB7A41"/>
    <w:rsid w:val="00BB7C30"/>
    <w:rsid w:val="00BB7E76"/>
    <w:rsid w:val="00BB7FF4"/>
    <w:rsid w:val="00BC018E"/>
    <w:rsid w:val="00BC0576"/>
    <w:rsid w:val="00BC0821"/>
    <w:rsid w:val="00BC08D1"/>
    <w:rsid w:val="00BC0A74"/>
    <w:rsid w:val="00BC0ADA"/>
    <w:rsid w:val="00BC0B27"/>
    <w:rsid w:val="00BC0D71"/>
    <w:rsid w:val="00BC0FF6"/>
    <w:rsid w:val="00BC126D"/>
    <w:rsid w:val="00BC1343"/>
    <w:rsid w:val="00BC1ABE"/>
    <w:rsid w:val="00BC1AD5"/>
    <w:rsid w:val="00BC1F08"/>
    <w:rsid w:val="00BC2029"/>
    <w:rsid w:val="00BC20FC"/>
    <w:rsid w:val="00BC2122"/>
    <w:rsid w:val="00BC2293"/>
    <w:rsid w:val="00BC235E"/>
    <w:rsid w:val="00BC2810"/>
    <w:rsid w:val="00BC293C"/>
    <w:rsid w:val="00BC298F"/>
    <w:rsid w:val="00BC2D14"/>
    <w:rsid w:val="00BC2E08"/>
    <w:rsid w:val="00BC2F8C"/>
    <w:rsid w:val="00BC3224"/>
    <w:rsid w:val="00BC323F"/>
    <w:rsid w:val="00BC3341"/>
    <w:rsid w:val="00BC3457"/>
    <w:rsid w:val="00BC352D"/>
    <w:rsid w:val="00BC388D"/>
    <w:rsid w:val="00BC3898"/>
    <w:rsid w:val="00BC38A7"/>
    <w:rsid w:val="00BC3935"/>
    <w:rsid w:val="00BC3AB6"/>
    <w:rsid w:val="00BC3D1C"/>
    <w:rsid w:val="00BC3E01"/>
    <w:rsid w:val="00BC3E74"/>
    <w:rsid w:val="00BC40B1"/>
    <w:rsid w:val="00BC4346"/>
    <w:rsid w:val="00BC4492"/>
    <w:rsid w:val="00BC4E31"/>
    <w:rsid w:val="00BC504F"/>
    <w:rsid w:val="00BC5326"/>
    <w:rsid w:val="00BC54E3"/>
    <w:rsid w:val="00BC5761"/>
    <w:rsid w:val="00BC58A0"/>
    <w:rsid w:val="00BC58F5"/>
    <w:rsid w:val="00BC59AF"/>
    <w:rsid w:val="00BC5E42"/>
    <w:rsid w:val="00BC5E45"/>
    <w:rsid w:val="00BC6485"/>
    <w:rsid w:val="00BC656B"/>
    <w:rsid w:val="00BC6667"/>
    <w:rsid w:val="00BC6768"/>
    <w:rsid w:val="00BC681B"/>
    <w:rsid w:val="00BC6FF0"/>
    <w:rsid w:val="00BC700B"/>
    <w:rsid w:val="00BC7280"/>
    <w:rsid w:val="00BC728A"/>
    <w:rsid w:val="00BC7441"/>
    <w:rsid w:val="00BC787C"/>
    <w:rsid w:val="00BC7894"/>
    <w:rsid w:val="00BC7A16"/>
    <w:rsid w:val="00BC7A94"/>
    <w:rsid w:val="00BC7B5B"/>
    <w:rsid w:val="00BC7C88"/>
    <w:rsid w:val="00BC7DC6"/>
    <w:rsid w:val="00BC7F05"/>
    <w:rsid w:val="00BD000D"/>
    <w:rsid w:val="00BD0176"/>
    <w:rsid w:val="00BD0B69"/>
    <w:rsid w:val="00BD0D4C"/>
    <w:rsid w:val="00BD0D6E"/>
    <w:rsid w:val="00BD0E91"/>
    <w:rsid w:val="00BD0F5E"/>
    <w:rsid w:val="00BD13CC"/>
    <w:rsid w:val="00BD1571"/>
    <w:rsid w:val="00BD1697"/>
    <w:rsid w:val="00BD172F"/>
    <w:rsid w:val="00BD18CA"/>
    <w:rsid w:val="00BD1A5B"/>
    <w:rsid w:val="00BD1ACD"/>
    <w:rsid w:val="00BD1C81"/>
    <w:rsid w:val="00BD1EA4"/>
    <w:rsid w:val="00BD2284"/>
    <w:rsid w:val="00BD2326"/>
    <w:rsid w:val="00BD24CB"/>
    <w:rsid w:val="00BD2AF1"/>
    <w:rsid w:val="00BD2BC2"/>
    <w:rsid w:val="00BD2C48"/>
    <w:rsid w:val="00BD30DC"/>
    <w:rsid w:val="00BD3134"/>
    <w:rsid w:val="00BD32FE"/>
    <w:rsid w:val="00BD35D9"/>
    <w:rsid w:val="00BD35E8"/>
    <w:rsid w:val="00BD3786"/>
    <w:rsid w:val="00BD37FF"/>
    <w:rsid w:val="00BD38F9"/>
    <w:rsid w:val="00BD3B67"/>
    <w:rsid w:val="00BD3E81"/>
    <w:rsid w:val="00BD4302"/>
    <w:rsid w:val="00BD46EC"/>
    <w:rsid w:val="00BD484B"/>
    <w:rsid w:val="00BD489F"/>
    <w:rsid w:val="00BD4969"/>
    <w:rsid w:val="00BD4A16"/>
    <w:rsid w:val="00BD4C5F"/>
    <w:rsid w:val="00BD4D91"/>
    <w:rsid w:val="00BD4DB2"/>
    <w:rsid w:val="00BD4FFA"/>
    <w:rsid w:val="00BD50D2"/>
    <w:rsid w:val="00BD5256"/>
    <w:rsid w:val="00BD565A"/>
    <w:rsid w:val="00BD5712"/>
    <w:rsid w:val="00BD57C0"/>
    <w:rsid w:val="00BD581B"/>
    <w:rsid w:val="00BD5A62"/>
    <w:rsid w:val="00BD5D6D"/>
    <w:rsid w:val="00BD5FDA"/>
    <w:rsid w:val="00BD62B1"/>
    <w:rsid w:val="00BD631B"/>
    <w:rsid w:val="00BD67A9"/>
    <w:rsid w:val="00BD68C3"/>
    <w:rsid w:val="00BD6BF2"/>
    <w:rsid w:val="00BD6C06"/>
    <w:rsid w:val="00BD6E24"/>
    <w:rsid w:val="00BD706C"/>
    <w:rsid w:val="00BD73B6"/>
    <w:rsid w:val="00BD7820"/>
    <w:rsid w:val="00BD7BDF"/>
    <w:rsid w:val="00BD7C7A"/>
    <w:rsid w:val="00BE0261"/>
    <w:rsid w:val="00BE034A"/>
    <w:rsid w:val="00BE0541"/>
    <w:rsid w:val="00BE0A05"/>
    <w:rsid w:val="00BE0B70"/>
    <w:rsid w:val="00BE0BEB"/>
    <w:rsid w:val="00BE0D69"/>
    <w:rsid w:val="00BE10C1"/>
    <w:rsid w:val="00BE1386"/>
    <w:rsid w:val="00BE18A3"/>
    <w:rsid w:val="00BE2249"/>
    <w:rsid w:val="00BE22A7"/>
    <w:rsid w:val="00BE284E"/>
    <w:rsid w:val="00BE2CFB"/>
    <w:rsid w:val="00BE2D61"/>
    <w:rsid w:val="00BE2DAD"/>
    <w:rsid w:val="00BE2E0D"/>
    <w:rsid w:val="00BE302B"/>
    <w:rsid w:val="00BE3215"/>
    <w:rsid w:val="00BE330A"/>
    <w:rsid w:val="00BE3664"/>
    <w:rsid w:val="00BE3671"/>
    <w:rsid w:val="00BE396C"/>
    <w:rsid w:val="00BE39B2"/>
    <w:rsid w:val="00BE3C07"/>
    <w:rsid w:val="00BE3DA5"/>
    <w:rsid w:val="00BE3FA6"/>
    <w:rsid w:val="00BE4207"/>
    <w:rsid w:val="00BE4329"/>
    <w:rsid w:val="00BE44E8"/>
    <w:rsid w:val="00BE44F2"/>
    <w:rsid w:val="00BE458E"/>
    <w:rsid w:val="00BE46FC"/>
    <w:rsid w:val="00BE47A3"/>
    <w:rsid w:val="00BE4A9D"/>
    <w:rsid w:val="00BE4AB4"/>
    <w:rsid w:val="00BE4DDB"/>
    <w:rsid w:val="00BE4F24"/>
    <w:rsid w:val="00BE4FC8"/>
    <w:rsid w:val="00BE5035"/>
    <w:rsid w:val="00BE5067"/>
    <w:rsid w:val="00BE58FC"/>
    <w:rsid w:val="00BE59DF"/>
    <w:rsid w:val="00BE5D05"/>
    <w:rsid w:val="00BE5E92"/>
    <w:rsid w:val="00BE6310"/>
    <w:rsid w:val="00BE69AE"/>
    <w:rsid w:val="00BE69BA"/>
    <w:rsid w:val="00BE6BAC"/>
    <w:rsid w:val="00BE6C92"/>
    <w:rsid w:val="00BE6E6F"/>
    <w:rsid w:val="00BE7178"/>
    <w:rsid w:val="00BE72A6"/>
    <w:rsid w:val="00BE73B8"/>
    <w:rsid w:val="00BE76DA"/>
    <w:rsid w:val="00BE7A48"/>
    <w:rsid w:val="00BE7A76"/>
    <w:rsid w:val="00BE7C55"/>
    <w:rsid w:val="00BE7DC5"/>
    <w:rsid w:val="00BF009F"/>
    <w:rsid w:val="00BF0216"/>
    <w:rsid w:val="00BF03B7"/>
    <w:rsid w:val="00BF0619"/>
    <w:rsid w:val="00BF073E"/>
    <w:rsid w:val="00BF0C68"/>
    <w:rsid w:val="00BF0C91"/>
    <w:rsid w:val="00BF0DCD"/>
    <w:rsid w:val="00BF1870"/>
    <w:rsid w:val="00BF1A28"/>
    <w:rsid w:val="00BF1A46"/>
    <w:rsid w:val="00BF1D23"/>
    <w:rsid w:val="00BF224D"/>
    <w:rsid w:val="00BF25D1"/>
    <w:rsid w:val="00BF26D6"/>
    <w:rsid w:val="00BF286D"/>
    <w:rsid w:val="00BF28F9"/>
    <w:rsid w:val="00BF2DC9"/>
    <w:rsid w:val="00BF3260"/>
    <w:rsid w:val="00BF344D"/>
    <w:rsid w:val="00BF3A36"/>
    <w:rsid w:val="00BF3B81"/>
    <w:rsid w:val="00BF3D7E"/>
    <w:rsid w:val="00BF3DF9"/>
    <w:rsid w:val="00BF3FE8"/>
    <w:rsid w:val="00BF4234"/>
    <w:rsid w:val="00BF42A1"/>
    <w:rsid w:val="00BF42AA"/>
    <w:rsid w:val="00BF4767"/>
    <w:rsid w:val="00BF476B"/>
    <w:rsid w:val="00BF4772"/>
    <w:rsid w:val="00BF4C2C"/>
    <w:rsid w:val="00BF4D48"/>
    <w:rsid w:val="00BF4E50"/>
    <w:rsid w:val="00BF5127"/>
    <w:rsid w:val="00BF517F"/>
    <w:rsid w:val="00BF52C7"/>
    <w:rsid w:val="00BF5398"/>
    <w:rsid w:val="00BF5468"/>
    <w:rsid w:val="00BF55B1"/>
    <w:rsid w:val="00BF5A6B"/>
    <w:rsid w:val="00BF5C9B"/>
    <w:rsid w:val="00BF5D12"/>
    <w:rsid w:val="00BF5EC9"/>
    <w:rsid w:val="00BF6040"/>
    <w:rsid w:val="00BF6047"/>
    <w:rsid w:val="00BF60C6"/>
    <w:rsid w:val="00BF60D9"/>
    <w:rsid w:val="00BF60F1"/>
    <w:rsid w:val="00BF6359"/>
    <w:rsid w:val="00BF65CF"/>
    <w:rsid w:val="00BF66A2"/>
    <w:rsid w:val="00BF66CF"/>
    <w:rsid w:val="00BF6AF1"/>
    <w:rsid w:val="00BF712C"/>
    <w:rsid w:val="00BF7288"/>
    <w:rsid w:val="00BF783D"/>
    <w:rsid w:val="00BF7AD0"/>
    <w:rsid w:val="00BF7BAF"/>
    <w:rsid w:val="00BF7E3B"/>
    <w:rsid w:val="00BF7FB7"/>
    <w:rsid w:val="00C00033"/>
    <w:rsid w:val="00C0004D"/>
    <w:rsid w:val="00C00179"/>
    <w:rsid w:val="00C00219"/>
    <w:rsid w:val="00C0030B"/>
    <w:rsid w:val="00C003FB"/>
    <w:rsid w:val="00C007DE"/>
    <w:rsid w:val="00C008D6"/>
    <w:rsid w:val="00C00976"/>
    <w:rsid w:val="00C009F8"/>
    <w:rsid w:val="00C00A86"/>
    <w:rsid w:val="00C00BFB"/>
    <w:rsid w:val="00C00F25"/>
    <w:rsid w:val="00C014DF"/>
    <w:rsid w:val="00C01598"/>
    <w:rsid w:val="00C01687"/>
    <w:rsid w:val="00C0168A"/>
    <w:rsid w:val="00C017BA"/>
    <w:rsid w:val="00C01805"/>
    <w:rsid w:val="00C01A55"/>
    <w:rsid w:val="00C01CDC"/>
    <w:rsid w:val="00C01DA4"/>
    <w:rsid w:val="00C021A7"/>
    <w:rsid w:val="00C022B7"/>
    <w:rsid w:val="00C0260C"/>
    <w:rsid w:val="00C02941"/>
    <w:rsid w:val="00C02A5C"/>
    <w:rsid w:val="00C02ABA"/>
    <w:rsid w:val="00C02CC0"/>
    <w:rsid w:val="00C03323"/>
    <w:rsid w:val="00C037AF"/>
    <w:rsid w:val="00C03B61"/>
    <w:rsid w:val="00C03F33"/>
    <w:rsid w:val="00C03F9B"/>
    <w:rsid w:val="00C03FB8"/>
    <w:rsid w:val="00C0407B"/>
    <w:rsid w:val="00C0447A"/>
    <w:rsid w:val="00C0449F"/>
    <w:rsid w:val="00C0466F"/>
    <w:rsid w:val="00C04702"/>
    <w:rsid w:val="00C04EDC"/>
    <w:rsid w:val="00C05185"/>
    <w:rsid w:val="00C051A5"/>
    <w:rsid w:val="00C053E3"/>
    <w:rsid w:val="00C0555F"/>
    <w:rsid w:val="00C055DF"/>
    <w:rsid w:val="00C058C8"/>
    <w:rsid w:val="00C059B9"/>
    <w:rsid w:val="00C06112"/>
    <w:rsid w:val="00C062E6"/>
    <w:rsid w:val="00C06402"/>
    <w:rsid w:val="00C06494"/>
    <w:rsid w:val="00C065D7"/>
    <w:rsid w:val="00C06880"/>
    <w:rsid w:val="00C06B37"/>
    <w:rsid w:val="00C06DEB"/>
    <w:rsid w:val="00C070FF"/>
    <w:rsid w:val="00C07258"/>
    <w:rsid w:val="00C074F5"/>
    <w:rsid w:val="00C0753E"/>
    <w:rsid w:val="00C075E8"/>
    <w:rsid w:val="00C07E70"/>
    <w:rsid w:val="00C10853"/>
    <w:rsid w:val="00C10F0D"/>
    <w:rsid w:val="00C10F2C"/>
    <w:rsid w:val="00C114EB"/>
    <w:rsid w:val="00C11573"/>
    <w:rsid w:val="00C11635"/>
    <w:rsid w:val="00C119E0"/>
    <w:rsid w:val="00C11A50"/>
    <w:rsid w:val="00C11B13"/>
    <w:rsid w:val="00C11EAC"/>
    <w:rsid w:val="00C12068"/>
    <w:rsid w:val="00C120B2"/>
    <w:rsid w:val="00C12143"/>
    <w:rsid w:val="00C12289"/>
    <w:rsid w:val="00C12345"/>
    <w:rsid w:val="00C12409"/>
    <w:rsid w:val="00C124D0"/>
    <w:rsid w:val="00C126FC"/>
    <w:rsid w:val="00C127DB"/>
    <w:rsid w:val="00C12A1C"/>
    <w:rsid w:val="00C12B68"/>
    <w:rsid w:val="00C12D56"/>
    <w:rsid w:val="00C12F04"/>
    <w:rsid w:val="00C13557"/>
    <w:rsid w:val="00C136AE"/>
    <w:rsid w:val="00C13715"/>
    <w:rsid w:val="00C13ABB"/>
    <w:rsid w:val="00C13ADC"/>
    <w:rsid w:val="00C13B3A"/>
    <w:rsid w:val="00C13E72"/>
    <w:rsid w:val="00C13EEF"/>
    <w:rsid w:val="00C13F4F"/>
    <w:rsid w:val="00C14173"/>
    <w:rsid w:val="00C143C0"/>
    <w:rsid w:val="00C144B8"/>
    <w:rsid w:val="00C14586"/>
    <w:rsid w:val="00C14816"/>
    <w:rsid w:val="00C149D7"/>
    <w:rsid w:val="00C14A34"/>
    <w:rsid w:val="00C14B72"/>
    <w:rsid w:val="00C14DE5"/>
    <w:rsid w:val="00C14E34"/>
    <w:rsid w:val="00C15052"/>
    <w:rsid w:val="00C153FF"/>
    <w:rsid w:val="00C15484"/>
    <w:rsid w:val="00C154BB"/>
    <w:rsid w:val="00C15654"/>
    <w:rsid w:val="00C15705"/>
    <w:rsid w:val="00C15897"/>
    <w:rsid w:val="00C15AD6"/>
    <w:rsid w:val="00C15C84"/>
    <w:rsid w:val="00C15D63"/>
    <w:rsid w:val="00C15E0B"/>
    <w:rsid w:val="00C15E37"/>
    <w:rsid w:val="00C15FB4"/>
    <w:rsid w:val="00C16296"/>
    <w:rsid w:val="00C164B3"/>
    <w:rsid w:val="00C1658C"/>
    <w:rsid w:val="00C16802"/>
    <w:rsid w:val="00C1690E"/>
    <w:rsid w:val="00C169B8"/>
    <w:rsid w:val="00C169BF"/>
    <w:rsid w:val="00C16A48"/>
    <w:rsid w:val="00C16B34"/>
    <w:rsid w:val="00C16BDC"/>
    <w:rsid w:val="00C16D71"/>
    <w:rsid w:val="00C1703D"/>
    <w:rsid w:val="00C1770C"/>
    <w:rsid w:val="00C17941"/>
    <w:rsid w:val="00C17AE5"/>
    <w:rsid w:val="00C17B1D"/>
    <w:rsid w:val="00C17BCB"/>
    <w:rsid w:val="00C17F51"/>
    <w:rsid w:val="00C201D6"/>
    <w:rsid w:val="00C202B9"/>
    <w:rsid w:val="00C20383"/>
    <w:rsid w:val="00C203EB"/>
    <w:rsid w:val="00C20652"/>
    <w:rsid w:val="00C20A5B"/>
    <w:rsid w:val="00C20AAC"/>
    <w:rsid w:val="00C20B41"/>
    <w:rsid w:val="00C20C44"/>
    <w:rsid w:val="00C20DF6"/>
    <w:rsid w:val="00C20F11"/>
    <w:rsid w:val="00C20F70"/>
    <w:rsid w:val="00C2118E"/>
    <w:rsid w:val="00C21257"/>
    <w:rsid w:val="00C2135C"/>
    <w:rsid w:val="00C21448"/>
    <w:rsid w:val="00C215C9"/>
    <w:rsid w:val="00C218B0"/>
    <w:rsid w:val="00C21BC3"/>
    <w:rsid w:val="00C220D8"/>
    <w:rsid w:val="00C222CA"/>
    <w:rsid w:val="00C222F8"/>
    <w:rsid w:val="00C22A4A"/>
    <w:rsid w:val="00C22BB6"/>
    <w:rsid w:val="00C22D39"/>
    <w:rsid w:val="00C22E6B"/>
    <w:rsid w:val="00C232E0"/>
    <w:rsid w:val="00C23514"/>
    <w:rsid w:val="00C23584"/>
    <w:rsid w:val="00C23C17"/>
    <w:rsid w:val="00C24064"/>
    <w:rsid w:val="00C240FF"/>
    <w:rsid w:val="00C24396"/>
    <w:rsid w:val="00C243AA"/>
    <w:rsid w:val="00C244D7"/>
    <w:rsid w:val="00C247C8"/>
    <w:rsid w:val="00C24864"/>
    <w:rsid w:val="00C24A24"/>
    <w:rsid w:val="00C24B8F"/>
    <w:rsid w:val="00C24C02"/>
    <w:rsid w:val="00C24CBA"/>
    <w:rsid w:val="00C2503C"/>
    <w:rsid w:val="00C253F0"/>
    <w:rsid w:val="00C2554F"/>
    <w:rsid w:val="00C257A9"/>
    <w:rsid w:val="00C25895"/>
    <w:rsid w:val="00C25930"/>
    <w:rsid w:val="00C25995"/>
    <w:rsid w:val="00C25C9A"/>
    <w:rsid w:val="00C25F54"/>
    <w:rsid w:val="00C2628E"/>
    <w:rsid w:val="00C262D6"/>
    <w:rsid w:val="00C26306"/>
    <w:rsid w:val="00C26607"/>
    <w:rsid w:val="00C267C8"/>
    <w:rsid w:val="00C26B2D"/>
    <w:rsid w:val="00C26D3C"/>
    <w:rsid w:val="00C26DC9"/>
    <w:rsid w:val="00C27105"/>
    <w:rsid w:val="00C27632"/>
    <w:rsid w:val="00C30445"/>
    <w:rsid w:val="00C30491"/>
    <w:rsid w:val="00C304ED"/>
    <w:rsid w:val="00C305F8"/>
    <w:rsid w:val="00C30FD3"/>
    <w:rsid w:val="00C313E0"/>
    <w:rsid w:val="00C317B2"/>
    <w:rsid w:val="00C31B43"/>
    <w:rsid w:val="00C31C2E"/>
    <w:rsid w:val="00C31E0B"/>
    <w:rsid w:val="00C31E79"/>
    <w:rsid w:val="00C32062"/>
    <w:rsid w:val="00C32352"/>
    <w:rsid w:val="00C3258E"/>
    <w:rsid w:val="00C32DDD"/>
    <w:rsid w:val="00C32FA8"/>
    <w:rsid w:val="00C32FD1"/>
    <w:rsid w:val="00C330AD"/>
    <w:rsid w:val="00C334D6"/>
    <w:rsid w:val="00C33619"/>
    <w:rsid w:val="00C33649"/>
    <w:rsid w:val="00C338B6"/>
    <w:rsid w:val="00C33A44"/>
    <w:rsid w:val="00C33DB0"/>
    <w:rsid w:val="00C33EDC"/>
    <w:rsid w:val="00C34075"/>
    <w:rsid w:val="00C341AC"/>
    <w:rsid w:val="00C345B0"/>
    <w:rsid w:val="00C345C5"/>
    <w:rsid w:val="00C346EB"/>
    <w:rsid w:val="00C349FC"/>
    <w:rsid w:val="00C34B5C"/>
    <w:rsid w:val="00C35000"/>
    <w:rsid w:val="00C35033"/>
    <w:rsid w:val="00C3557D"/>
    <w:rsid w:val="00C35633"/>
    <w:rsid w:val="00C3566B"/>
    <w:rsid w:val="00C357C9"/>
    <w:rsid w:val="00C35A97"/>
    <w:rsid w:val="00C35BF5"/>
    <w:rsid w:val="00C35C25"/>
    <w:rsid w:val="00C35D48"/>
    <w:rsid w:val="00C35D9F"/>
    <w:rsid w:val="00C361D5"/>
    <w:rsid w:val="00C36295"/>
    <w:rsid w:val="00C364BE"/>
    <w:rsid w:val="00C3651E"/>
    <w:rsid w:val="00C3668C"/>
    <w:rsid w:val="00C3681B"/>
    <w:rsid w:val="00C368C0"/>
    <w:rsid w:val="00C36D76"/>
    <w:rsid w:val="00C36D9F"/>
    <w:rsid w:val="00C36E9D"/>
    <w:rsid w:val="00C36FCF"/>
    <w:rsid w:val="00C37387"/>
    <w:rsid w:val="00C374CA"/>
    <w:rsid w:val="00C3760E"/>
    <w:rsid w:val="00C37947"/>
    <w:rsid w:val="00C37B46"/>
    <w:rsid w:val="00C37BDC"/>
    <w:rsid w:val="00C37D85"/>
    <w:rsid w:val="00C37DEE"/>
    <w:rsid w:val="00C37E9F"/>
    <w:rsid w:val="00C37FE9"/>
    <w:rsid w:val="00C37FFD"/>
    <w:rsid w:val="00C40012"/>
    <w:rsid w:val="00C4007F"/>
    <w:rsid w:val="00C400EC"/>
    <w:rsid w:val="00C401BC"/>
    <w:rsid w:val="00C402B0"/>
    <w:rsid w:val="00C404DB"/>
    <w:rsid w:val="00C40D7C"/>
    <w:rsid w:val="00C40ED2"/>
    <w:rsid w:val="00C41154"/>
    <w:rsid w:val="00C41181"/>
    <w:rsid w:val="00C415C3"/>
    <w:rsid w:val="00C419CD"/>
    <w:rsid w:val="00C41B01"/>
    <w:rsid w:val="00C41EC2"/>
    <w:rsid w:val="00C42307"/>
    <w:rsid w:val="00C42569"/>
    <w:rsid w:val="00C4273E"/>
    <w:rsid w:val="00C42B66"/>
    <w:rsid w:val="00C42C0E"/>
    <w:rsid w:val="00C42CDF"/>
    <w:rsid w:val="00C432F6"/>
    <w:rsid w:val="00C43A2D"/>
    <w:rsid w:val="00C43A54"/>
    <w:rsid w:val="00C43AC2"/>
    <w:rsid w:val="00C44020"/>
    <w:rsid w:val="00C440BF"/>
    <w:rsid w:val="00C44159"/>
    <w:rsid w:val="00C442C3"/>
    <w:rsid w:val="00C44717"/>
    <w:rsid w:val="00C44846"/>
    <w:rsid w:val="00C448D1"/>
    <w:rsid w:val="00C44C64"/>
    <w:rsid w:val="00C44CC9"/>
    <w:rsid w:val="00C44D33"/>
    <w:rsid w:val="00C44EBF"/>
    <w:rsid w:val="00C44FDE"/>
    <w:rsid w:val="00C4504D"/>
    <w:rsid w:val="00C4509B"/>
    <w:rsid w:val="00C45100"/>
    <w:rsid w:val="00C45293"/>
    <w:rsid w:val="00C452EF"/>
    <w:rsid w:val="00C457FF"/>
    <w:rsid w:val="00C45818"/>
    <w:rsid w:val="00C459D8"/>
    <w:rsid w:val="00C45DC4"/>
    <w:rsid w:val="00C46376"/>
    <w:rsid w:val="00C46A13"/>
    <w:rsid w:val="00C46B05"/>
    <w:rsid w:val="00C46CB4"/>
    <w:rsid w:val="00C46F7F"/>
    <w:rsid w:val="00C46FBC"/>
    <w:rsid w:val="00C47116"/>
    <w:rsid w:val="00C4732A"/>
    <w:rsid w:val="00C476CB"/>
    <w:rsid w:val="00C47703"/>
    <w:rsid w:val="00C47752"/>
    <w:rsid w:val="00C47776"/>
    <w:rsid w:val="00C47BFA"/>
    <w:rsid w:val="00C47C58"/>
    <w:rsid w:val="00C47CA0"/>
    <w:rsid w:val="00C50184"/>
    <w:rsid w:val="00C5028E"/>
    <w:rsid w:val="00C5037B"/>
    <w:rsid w:val="00C503A9"/>
    <w:rsid w:val="00C5052E"/>
    <w:rsid w:val="00C5055D"/>
    <w:rsid w:val="00C506AD"/>
    <w:rsid w:val="00C506E1"/>
    <w:rsid w:val="00C50797"/>
    <w:rsid w:val="00C50CCE"/>
    <w:rsid w:val="00C50F76"/>
    <w:rsid w:val="00C5131C"/>
    <w:rsid w:val="00C513D7"/>
    <w:rsid w:val="00C51402"/>
    <w:rsid w:val="00C514A3"/>
    <w:rsid w:val="00C5157C"/>
    <w:rsid w:val="00C51890"/>
    <w:rsid w:val="00C519CE"/>
    <w:rsid w:val="00C51A59"/>
    <w:rsid w:val="00C51B10"/>
    <w:rsid w:val="00C51D85"/>
    <w:rsid w:val="00C52067"/>
    <w:rsid w:val="00C5230B"/>
    <w:rsid w:val="00C523ED"/>
    <w:rsid w:val="00C5262F"/>
    <w:rsid w:val="00C52788"/>
    <w:rsid w:val="00C52998"/>
    <w:rsid w:val="00C52A85"/>
    <w:rsid w:val="00C52CA7"/>
    <w:rsid w:val="00C52D2E"/>
    <w:rsid w:val="00C530FB"/>
    <w:rsid w:val="00C532F4"/>
    <w:rsid w:val="00C53415"/>
    <w:rsid w:val="00C53561"/>
    <w:rsid w:val="00C53710"/>
    <w:rsid w:val="00C537C3"/>
    <w:rsid w:val="00C53D21"/>
    <w:rsid w:val="00C53EC3"/>
    <w:rsid w:val="00C541FA"/>
    <w:rsid w:val="00C542AA"/>
    <w:rsid w:val="00C542C7"/>
    <w:rsid w:val="00C54755"/>
    <w:rsid w:val="00C54782"/>
    <w:rsid w:val="00C5481B"/>
    <w:rsid w:val="00C5492B"/>
    <w:rsid w:val="00C54BFF"/>
    <w:rsid w:val="00C54DAC"/>
    <w:rsid w:val="00C54EDD"/>
    <w:rsid w:val="00C5515A"/>
    <w:rsid w:val="00C55879"/>
    <w:rsid w:val="00C55B70"/>
    <w:rsid w:val="00C55D28"/>
    <w:rsid w:val="00C55DAF"/>
    <w:rsid w:val="00C55F6E"/>
    <w:rsid w:val="00C55F83"/>
    <w:rsid w:val="00C56008"/>
    <w:rsid w:val="00C565CF"/>
    <w:rsid w:val="00C56B7F"/>
    <w:rsid w:val="00C56E2B"/>
    <w:rsid w:val="00C570E1"/>
    <w:rsid w:val="00C5735B"/>
    <w:rsid w:val="00C574E2"/>
    <w:rsid w:val="00C577AE"/>
    <w:rsid w:val="00C578B6"/>
    <w:rsid w:val="00C57909"/>
    <w:rsid w:val="00C57A0B"/>
    <w:rsid w:val="00C57A52"/>
    <w:rsid w:val="00C57B45"/>
    <w:rsid w:val="00C57B95"/>
    <w:rsid w:val="00C57D87"/>
    <w:rsid w:val="00C57FE7"/>
    <w:rsid w:val="00C60069"/>
    <w:rsid w:val="00C60473"/>
    <w:rsid w:val="00C6063A"/>
    <w:rsid w:val="00C60918"/>
    <w:rsid w:val="00C60A1F"/>
    <w:rsid w:val="00C60A94"/>
    <w:rsid w:val="00C60E24"/>
    <w:rsid w:val="00C60EC8"/>
    <w:rsid w:val="00C60EF7"/>
    <w:rsid w:val="00C61235"/>
    <w:rsid w:val="00C614FF"/>
    <w:rsid w:val="00C617D8"/>
    <w:rsid w:val="00C61934"/>
    <w:rsid w:val="00C61B54"/>
    <w:rsid w:val="00C61C16"/>
    <w:rsid w:val="00C61D74"/>
    <w:rsid w:val="00C61F2B"/>
    <w:rsid w:val="00C61F66"/>
    <w:rsid w:val="00C62185"/>
    <w:rsid w:val="00C622F5"/>
    <w:rsid w:val="00C6242D"/>
    <w:rsid w:val="00C624CE"/>
    <w:rsid w:val="00C62622"/>
    <w:rsid w:val="00C62802"/>
    <w:rsid w:val="00C628E1"/>
    <w:rsid w:val="00C62B54"/>
    <w:rsid w:val="00C62F7B"/>
    <w:rsid w:val="00C634C0"/>
    <w:rsid w:val="00C63824"/>
    <w:rsid w:val="00C638E5"/>
    <w:rsid w:val="00C639B8"/>
    <w:rsid w:val="00C639EF"/>
    <w:rsid w:val="00C63D60"/>
    <w:rsid w:val="00C641D0"/>
    <w:rsid w:val="00C642CE"/>
    <w:rsid w:val="00C64383"/>
    <w:rsid w:val="00C644DD"/>
    <w:rsid w:val="00C645C6"/>
    <w:rsid w:val="00C64A3B"/>
    <w:rsid w:val="00C64BAF"/>
    <w:rsid w:val="00C64C1E"/>
    <w:rsid w:val="00C64D74"/>
    <w:rsid w:val="00C6513E"/>
    <w:rsid w:val="00C65150"/>
    <w:rsid w:val="00C6521C"/>
    <w:rsid w:val="00C65234"/>
    <w:rsid w:val="00C654BF"/>
    <w:rsid w:val="00C655E1"/>
    <w:rsid w:val="00C65670"/>
    <w:rsid w:val="00C6586C"/>
    <w:rsid w:val="00C659A9"/>
    <w:rsid w:val="00C6607C"/>
    <w:rsid w:val="00C663AB"/>
    <w:rsid w:val="00C66483"/>
    <w:rsid w:val="00C66538"/>
    <w:rsid w:val="00C669BC"/>
    <w:rsid w:val="00C66CD7"/>
    <w:rsid w:val="00C66CF5"/>
    <w:rsid w:val="00C66E29"/>
    <w:rsid w:val="00C66E40"/>
    <w:rsid w:val="00C66E8E"/>
    <w:rsid w:val="00C66EA1"/>
    <w:rsid w:val="00C67017"/>
    <w:rsid w:val="00C6727A"/>
    <w:rsid w:val="00C672F2"/>
    <w:rsid w:val="00C673C6"/>
    <w:rsid w:val="00C6760E"/>
    <w:rsid w:val="00C67A35"/>
    <w:rsid w:val="00C67EEC"/>
    <w:rsid w:val="00C67F43"/>
    <w:rsid w:val="00C67FD8"/>
    <w:rsid w:val="00C700CC"/>
    <w:rsid w:val="00C708AA"/>
    <w:rsid w:val="00C70D08"/>
    <w:rsid w:val="00C70D2E"/>
    <w:rsid w:val="00C70EC8"/>
    <w:rsid w:val="00C710C2"/>
    <w:rsid w:val="00C7112A"/>
    <w:rsid w:val="00C7163A"/>
    <w:rsid w:val="00C71ACD"/>
    <w:rsid w:val="00C71B3B"/>
    <w:rsid w:val="00C71E3A"/>
    <w:rsid w:val="00C7247B"/>
    <w:rsid w:val="00C72486"/>
    <w:rsid w:val="00C72621"/>
    <w:rsid w:val="00C7291D"/>
    <w:rsid w:val="00C7298F"/>
    <w:rsid w:val="00C729CC"/>
    <w:rsid w:val="00C729F7"/>
    <w:rsid w:val="00C72B60"/>
    <w:rsid w:val="00C72F89"/>
    <w:rsid w:val="00C7322E"/>
    <w:rsid w:val="00C73311"/>
    <w:rsid w:val="00C7337C"/>
    <w:rsid w:val="00C7349A"/>
    <w:rsid w:val="00C737BE"/>
    <w:rsid w:val="00C7386E"/>
    <w:rsid w:val="00C73904"/>
    <w:rsid w:val="00C73992"/>
    <w:rsid w:val="00C73A1F"/>
    <w:rsid w:val="00C73A6D"/>
    <w:rsid w:val="00C73B67"/>
    <w:rsid w:val="00C73BAF"/>
    <w:rsid w:val="00C73DFC"/>
    <w:rsid w:val="00C7401D"/>
    <w:rsid w:val="00C7421F"/>
    <w:rsid w:val="00C744C2"/>
    <w:rsid w:val="00C745C7"/>
    <w:rsid w:val="00C74B92"/>
    <w:rsid w:val="00C74BCC"/>
    <w:rsid w:val="00C74CE1"/>
    <w:rsid w:val="00C74D6A"/>
    <w:rsid w:val="00C75140"/>
    <w:rsid w:val="00C7538B"/>
    <w:rsid w:val="00C755F2"/>
    <w:rsid w:val="00C76193"/>
    <w:rsid w:val="00C76584"/>
    <w:rsid w:val="00C7663E"/>
    <w:rsid w:val="00C7665F"/>
    <w:rsid w:val="00C769B7"/>
    <w:rsid w:val="00C76C0B"/>
    <w:rsid w:val="00C76CCF"/>
    <w:rsid w:val="00C7720A"/>
    <w:rsid w:val="00C77591"/>
    <w:rsid w:val="00C7759B"/>
    <w:rsid w:val="00C77871"/>
    <w:rsid w:val="00C7792C"/>
    <w:rsid w:val="00C7794C"/>
    <w:rsid w:val="00C800F9"/>
    <w:rsid w:val="00C801E2"/>
    <w:rsid w:val="00C80271"/>
    <w:rsid w:val="00C8063C"/>
    <w:rsid w:val="00C806A7"/>
    <w:rsid w:val="00C806AC"/>
    <w:rsid w:val="00C806BB"/>
    <w:rsid w:val="00C807B2"/>
    <w:rsid w:val="00C809FF"/>
    <w:rsid w:val="00C80AFB"/>
    <w:rsid w:val="00C80F71"/>
    <w:rsid w:val="00C8122D"/>
    <w:rsid w:val="00C8124E"/>
    <w:rsid w:val="00C8130F"/>
    <w:rsid w:val="00C81507"/>
    <w:rsid w:val="00C81686"/>
    <w:rsid w:val="00C816EE"/>
    <w:rsid w:val="00C81A5A"/>
    <w:rsid w:val="00C81AFA"/>
    <w:rsid w:val="00C81CE4"/>
    <w:rsid w:val="00C81E5B"/>
    <w:rsid w:val="00C81F09"/>
    <w:rsid w:val="00C82226"/>
    <w:rsid w:val="00C82526"/>
    <w:rsid w:val="00C8252F"/>
    <w:rsid w:val="00C826D8"/>
    <w:rsid w:val="00C828B7"/>
    <w:rsid w:val="00C8292A"/>
    <w:rsid w:val="00C82960"/>
    <w:rsid w:val="00C82AC6"/>
    <w:rsid w:val="00C82E4D"/>
    <w:rsid w:val="00C82EDD"/>
    <w:rsid w:val="00C830F5"/>
    <w:rsid w:val="00C8312F"/>
    <w:rsid w:val="00C83145"/>
    <w:rsid w:val="00C83252"/>
    <w:rsid w:val="00C835D1"/>
    <w:rsid w:val="00C8366A"/>
    <w:rsid w:val="00C8376C"/>
    <w:rsid w:val="00C83955"/>
    <w:rsid w:val="00C83961"/>
    <w:rsid w:val="00C83C20"/>
    <w:rsid w:val="00C83CDE"/>
    <w:rsid w:val="00C83DAE"/>
    <w:rsid w:val="00C8430C"/>
    <w:rsid w:val="00C8458D"/>
    <w:rsid w:val="00C847F0"/>
    <w:rsid w:val="00C84A22"/>
    <w:rsid w:val="00C84B6B"/>
    <w:rsid w:val="00C850E0"/>
    <w:rsid w:val="00C85373"/>
    <w:rsid w:val="00C854FB"/>
    <w:rsid w:val="00C857E5"/>
    <w:rsid w:val="00C85C01"/>
    <w:rsid w:val="00C85C80"/>
    <w:rsid w:val="00C85F62"/>
    <w:rsid w:val="00C861F7"/>
    <w:rsid w:val="00C8628F"/>
    <w:rsid w:val="00C86404"/>
    <w:rsid w:val="00C864F6"/>
    <w:rsid w:val="00C867C7"/>
    <w:rsid w:val="00C86885"/>
    <w:rsid w:val="00C8689E"/>
    <w:rsid w:val="00C86965"/>
    <w:rsid w:val="00C86B29"/>
    <w:rsid w:val="00C86C47"/>
    <w:rsid w:val="00C86C66"/>
    <w:rsid w:val="00C86DB0"/>
    <w:rsid w:val="00C86F74"/>
    <w:rsid w:val="00C87434"/>
    <w:rsid w:val="00C876F1"/>
    <w:rsid w:val="00C878D9"/>
    <w:rsid w:val="00C87A8E"/>
    <w:rsid w:val="00C87B68"/>
    <w:rsid w:val="00C90406"/>
    <w:rsid w:val="00C9070B"/>
    <w:rsid w:val="00C907C2"/>
    <w:rsid w:val="00C90A8F"/>
    <w:rsid w:val="00C90B87"/>
    <w:rsid w:val="00C90C50"/>
    <w:rsid w:val="00C90DA7"/>
    <w:rsid w:val="00C90DD4"/>
    <w:rsid w:val="00C90F67"/>
    <w:rsid w:val="00C90FD6"/>
    <w:rsid w:val="00C9145B"/>
    <w:rsid w:val="00C915D9"/>
    <w:rsid w:val="00C91654"/>
    <w:rsid w:val="00C91799"/>
    <w:rsid w:val="00C9181C"/>
    <w:rsid w:val="00C91857"/>
    <w:rsid w:val="00C918AB"/>
    <w:rsid w:val="00C91E33"/>
    <w:rsid w:val="00C922A4"/>
    <w:rsid w:val="00C9244B"/>
    <w:rsid w:val="00C92589"/>
    <w:rsid w:val="00C9296A"/>
    <w:rsid w:val="00C92DAF"/>
    <w:rsid w:val="00C92DD8"/>
    <w:rsid w:val="00C93157"/>
    <w:rsid w:val="00C93C14"/>
    <w:rsid w:val="00C941D3"/>
    <w:rsid w:val="00C942D1"/>
    <w:rsid w:val="00C942D7"/>
    <w:rsid w:val="00C9446A"/>
    <w:rsid w:val="00C94571"/>
    <w:rsid w:val="00C94696"/>
    <w:rsid w:val="00C947EA"/>
    <w:rsid w:val="00C949A7"/>
    <w:rsid w:val="00C949FF"/>
    <w:rsid w:val="00C94C6C"/>
    <w:rsid w:val="00C94D39"/>
    <w:rsid w:val="00C94D8F"/>
    <w:rsid w:val="00C94DC0"/>
    <w:rsid w:val="00C94DFD"/>
    <w:rsid w:val="00C94F60"/>
    <w:rsid w:val="00C95055"/>
    <w:rsid w:val="00C95249"/>
    <w:rsid w:val="00C952FF"/>
    <w:rsid w:val="00C95308"/>
    <w:rsid w:val="00C957D8"/>
    <w:rsid w:val="00C9581A"/>
    <w:rsid w:val="00C958DF"/>
    <w:rsid w:val="00C95A5B"/>
    <w:rsid w:val="00C95AB5"/>
    <w:rsid w:val="00C95F2F"/>
    <w:rsid w:val="00C95F48"/>
    <w:rsid w:val="00C96116"/>
    <w:rsid w:val="00C964D7"/>
    <w:rsid w:val="00C965EF"/>
    <w:rsid w:val="00C966FC"/>
    <w:rsid w:val="00C96807"/>
    <w:rsid w:val="00C9684F"/>
    <w:rsid w:val="00C96D72"/>
    <w:rsid w:val="00C97120"/>
    <w:rsid w:val="00C972B4"/>
    <w:rsid w:val="00C97418"/>
    <w:rsid w:val="00C975F7"/>
    <w:rsid w:val="00C97A86"/>
    <w:rsid w:val="00C97D39"/>
    <w:rsid w:val="00CA000A"/>
    <w:rsid w:val="00CA0228"/>
    <w:rsid w:val="00CA0418"/>
    <w:rsid w:val="00CA07A4"/>
    <w:rsid w:val="00CA0C3E"/>
    <w:rsid w:val="00CA0E5E"/>
    <w:rsid w:val="00CA12AE"/>
    <w:rsid w:val="00CA130A"/>
    <w:rsid w:val="00CA1575"/>
    <w:rsid w:val="00CA1625"/>
    <w:rsid w:val="00CA175F"/>
    <w:rsid w:val="00CA1880"/>
    <w:rsid w:val="00CA1A0A"/>
    <w:rsid w:val="00CA1A91"/>
    <w:rsid w:val="00CA1CF7"/>
    <w:rsid w:val="00CA1E10"/>
    <w:rsid w:val="00CA1F0E"/>
    <w:rsid w:val="00CA24D8"/>
    <w:rsid w:val="00CA27BE"/>
    <w:rsid w:val="00CA295B"/>
    <w:rsid w:val="00CA2978"/>
    <w:rsid w:val="00CA2AD8"/>
    <w:rsid w:val="00CA2B60"/>
    <w:rsid w:val="00CA34AF"/>
    <w:rsid w:val="00CA362F"/>
    <w:rsid w:val="00CA3803"/>
    <w:rsid w:val="00CA38B8"/>
    <w:rsid w:val="00CA3A6A"/>
    <w:rsid w:val="00CA3D01"/>
    <w:rsid w:val="00CA3DDD"/>
    <w:rsid w:val="00CA4116"/>
    <w:rsid w:val="00CA42F1"/>
    <w:rsid w:val="00CA4428"/>
    <w:rsid w:val="00CA4713"/>
    <w:rsid w:val="00CA4864"/>
    <w:rsid w:val="00CA4A27"/>
    <w:rsid w:val="00CA4AE4"/>
    <w:rsid w:val="00CA4BE7"/>
    <w:rsid w:val="00CA4F41"/>
    <w:rsid w:val="00CA5271"/>
    <w:rsid w:val="00CA5677"/>
    <w:rsid w:val="00CA58FF"/>
    <w:rsid w:val="00CA5A33"/>
    <w:rsid w:val="00CA5B9D"/>
    <w:rsid w:val="00CA5C31"/>
    <w:rsid w:val="00CA656B"/>
    <w:rsid w:val="00CA673D"/>
    <w:rsid w:val="00CA69CA"/>
    <w:rsid w:val="00CA69E0"/>
    <w:rsid w:val="00CA6CFE"/>
    <w:rsid w:val="00CA6D56"/>
    <w:rsid w:val="00CA724B"/>
    <w:rsid w:val="00CA73A7"/>
    <w:rsid w:val="00CA7472"/>
    <w:rsid w:val="00CA7616"/>
    <w:rsid w:val="00CA7762"/>
    <w:rsid w:val="00CA77BB"/>
    <w:rsid w:val="00CA78D0"/>
    <w:rsid w:val="00CA794B"/>
    <w:rsid w:val="00CA7985"/>
    <w:rsid w:val="00CA7A3C"/>
    <w:rsid w:val="00CA7A66"/>
    <w:rsid w:val="00CA7BE7"/>
    <w:rsid w:val="00CB0479"/>
    <w:rsid w:val="00CB04EC"/>
    <w:rsid w:val="00CB052C"/>
    <w:rsid w:val="00CB0C4D"/>
    <w:rsid w:val="00CB0F2A"/>
    <w:rsid w:val="00CB1040"/>
    <w:rsid w:val="00CB118D"/>
    <w:rsid w:val="00CB1346"/>
    <w:rsid w:val="00CB1550"/>
    <w:rsid w:val="00CB1558"/>
    <w:rsid w:val="00CB15E6"/>
    <w:rsid w:val="00CB166D"/>
    <w:rsid w:val="00CB17BD"/>
    <w:rsid w:val="00CB191D"/>
    <w:rsid w:val="00CB1B20"/>
    <w:rsid w:val="00CB1C21"/>
    <w:rsid w:val="00CB1E5E"/>
    <w:rsid w:val="00CB22DB"/>
    <w:rsid w:val="00CB24A8"/>
    <w:rsid w:val="00CB26A9"/>
    <w:rsid w:val="00CB2904"/>
    <w:rsid w:val="00CB2F82"/>
    <w:rsid w:val="00CB3078"/>
    <w:rsid w:val="00CB30BE"/>
    <w:rsid w:val="00CB32D9"/>
    <w:rsid w:val="00CB3581"/>
    <w:rsid w:val="00CB3C2B"/>
    <w:rsid w:val="00CB3CC2"/>
    <w:rsid w:val="00CB3D0D"/>
    <w:rsid w:val="00CB4072"/>
    <w:rsid w:val="00CB4710"/>
    <w:rsid w:val="00CB4BF6"/>
    <w:rsid w:val="00CB4D07"/>
    <w:rsid w:val="00CB4D78"/>
    <w:rsid w:val="00CB5049"/>
    <w:rsid w:val="00CB50D0"/>
    <w:rsid w:val="00CB50FC"/>
    <w:rsid w:val="00CB553D"/>
    <w:rsid w:val="00CB558A"/>
    <w:rsid w:val="00CB5B1D"/>
    <w:rsid w:val="00CB5B41"/>
    <w:rsid w:val="00CB5C00"/>
    <w:rsid w:val="00CB5D0A"/>
    <w:rsid w:val="00CB5E05"/>
    <w:rsid w:val="00CB5F1E"/>
    <w:rsid w:val="00CB5F8C"/>
    <w:rsid w:val="00CB68B7"/>
    <w:rsid w:val="00CB6EAE"/>
    <w:rsid w:val="00CB71FF"/>
    <w:rsid w:val="00CB74D6"/>
    <w:rsid w:val="00CB75B3"/>
    <w:rsid w:val="00CB764C"/>
    <w:rsid w:val="00CB7759"/>
    <w:rsid w:val="00CB7BDE"/>
    <w:rsid w:val="00CB7C6E"/>
    <w:rsid w:val="00CB7D99"/>
    <w:rsid w:val="00CB7DA4"/>
    <w:rsid w:val="00CB7F3F"/>
    <w:rsid w:val="00CB7FF9"/>
    <w:rsid w:val="00CC00B7"/>
    <w:rsid w:val="00CC02BE"/>
    <w:rsid w:val="00CC069C"/>
    <w:rsid w:val="00CC0785"/>
    <w:rsid w:val="00CC07CB"/>
    <w:rsid w:val="00CC0A36"/>
    <w:rsid w:val="00CC0B21"/>
    <w:rsid w:val="00CC0DE8"/>
    <w:rsid w:val="00CC11B0"/>
    <w:rsid w:val="00CC1282"/>
    <w:rsid w:val="00CC1435"/>
    <w:rsid w:val="00CC15F2"/>
    <w:rsid w:val="00CC164F"/>
    <w:rsid w:val="00CC1701"/>
    <w:rsid w:val="00CC1926"/>
    <w:rsid w:val="00CC1A15"/>
    <w:rsid w:val="00CC1B0D"/>
    <w:rsid w:val="00CC1BB6"/>
    <w:rsid w:val="00CC1EC2"/>
    <w:rsid w:val="00CC1FE7"/>
    <w:rsid w:val="00CC2526"/>
    <w:rsid w:val="00CC2592"/>
    <w:rsid w:val="00CC28C8"/>
    <w:rsid w:val="00CC298F"/>
    <w:rsid w:val="00CC2A7A"/>
    <w:rsid w:val="00CC2BD1"/>
    <w:rsid w:val="00CC2C45"/>
    <w:rsid w:val="00CC2C62"/>
    <w:rsid w:val="00CC2C94"/>
    <w:rsid w:val="00CC2D98"/>
    <w:rsid w:val="00CC2DC3"/>
    <w:rsid w:val="00CC30A7"/>
    <w:rsid w:val="00CC37B0"/>
    <w:rsid w:val="00CC3AB0"/>
    <w:rsid w:val="00CC3BE6"/>
    <w:rsid w:val="00CC413E"/>
    <w:rsid w:val="00CC4252"/>
    <w:rsid w:val="00CC435F"/>
    <w:rsid w:val="00CC458C"/>
    <w:rsid w:val="00CC46F7"/>
    <w:rsid w:val="00CC472B"/>
    <w:rsid w:val="00CC483E"/>
    <w:rsid w:val="00CC48B3"/>
    <w:rsid w:val="00CC4A71"/>
    <w:rsid w:val="00CC4BA5"/>
    <w:rsid w:val="00CC51AD"/>
    <w:rsid w:val="00CC5210"/>
    <w:rsid w:val="00CC5243"/>
    <w:rsid w:val="00CC52D0"/>
    <w:rsid w:val="00CC5337"/>
    <w:rsid w:val="00CC5B73"/>
    <w:rsid w:val="00CC6006"/>
    <w:rsid w:val="00CC6223"/>
    <w:rsid w:val="00CC634A"/>
    <w:rsid w:val="00CC6717"/>
    <w:rsid w:val="00CC7292"/>
    <w:rsid w:val="00CC7493"/>
    <w:rsid w:val="00CC7572"/>
    <w:rsid w:val="00CC76CC"/>
    <w:rsid w:val="00CC77B0"/>
    <w:rsid w:val="00CC783C"/>
    <w:rsid w:val="00CC7943"/>
    <w:rsid w:val="00CC7BC2"/>
    <w:rsid w:val="00CC7BD4"/>
    <w:rsid w:val="00CC7D73"/>
    <w:rsid w:val="00CC7FE7"/>
    <w:rsid w:val="00CD00A7"/>
    <w:rsid w:val="00CD02B5"/>
    <w:rsid w:val="00CD0517"/>
    <w:rsid w:val="00CD06C3"/>
    <w:rsid w:val="00CD07EF"/>
    <w:rsid w:val="00CD0A5F"/>
    <w:rsid w:val="00CD0AEE"/>
    <w:rsid w:val="00CD0BBF"/>
    <w:rsid w:val="00CD11CE"/>
    <w:rsid w:val="00CD1310"/>
    <w:rsid w:val="00CD13BC"/>
    <w:rsid w:val="00CD13F4"/>
    <w:rsid w:val="00CD1AF3"/>
    <w:rsid w:val="00CD1AFC"/>
    <w:rsid w:val="00CD1B5A"/>
    <w:rsid w:val="00CD1B7D"/>
    <w:rsid w:val="00CD1B95"/>
    <w:rsid w:val="00CD1BBF"/>
    <w:rsid w:val="00CD1EB5"/>
    <w:rsid w:val="00CD1F24"/>
    <w:rsid w:val="00CD2A49"/>
    <w:rsid w:val="00CD2E8C"/>
    <w:rsid w:val="00CD30DE"/>
    <w:rsid w:val="00CD30E1"/>
    <w:rsid w:val="00CD3442"/>
    <w:rsid w:val="00CD348D"/>
    <w:rsid w:val="00CD356E"/>
    <w:rsid w:val="00CD390C"/>
    <w:rsid w:val="00CD3B64"/>
    <w:rsid w:val="00CD3C98"/>
    <w:rsid w:val="00CD3D8F"/>
    <w:rsid w:val="00CD3DE3"/>
    <w:rsid w:val="00CD4299"/>
    <w:rsid w:val="00CD4900"/>
    <w:rsid w:val="00CD496F"/>
    <w:rsid w:val="00CD4A4F"/>
    <w:rsid w:val="00CD4B59"/>
    <w:rsid w:val="00CD4BDD"/>
    <w:rsid w:val="00CD4E80"/>
    <w:rsid w:val="00CD5039"/>
    <w:rsid w:val="00CD520C"/>
    <w:rsid w:val="00CD52A9"/>
    <w:rsid w:val="00CD5317"/>
    <w:rsid w:val="00CD53AF"/>
    <w:rsid w:val="00CD53D9"/>
    <w:rsid w:val="00CD5846"/>
    <w:rsid w:val="00CD5A52"/>
    <w:rsid w:val="00CD5AE5"/>
    <w:rsid w:val="00CD5BF1"/>
    <w:rsid w:val="00CD663B"/>
    <w:rsid w:val="00CD67DD"/>
    <w:rsid w:val="00CD6DEE"/>
    <w:rsid w:val="00CD70FC"/>
    <w:rsid w:val="00CD71BE"/>
    <w:rsid w:val="00CD72A9"/>
    <w:rsid w:val="00CD75EE"/>
    <w:rsid w:val="00CD7A33"/>
    <w:rsid w:val="00CE00EA"/>
    <w:rsid w:val="00CE0174"/>
    <w:rsid w:val="00CE0253"/>
    <w:rsid w:val="00CE0383"/>
    <w:rsid w:val="00CE07FF"/>
    <w:rsid w:val="00CE085A"/>
    <w:rsid w:val="00CE0E04"/>
    <w:rsid w:val="00CE0FC4"/>
    <w:rsid w:val="00CE10E2"/>
    <w:rsid w:val="00CE123C"/>
    <w:rsid w:val="00CE12B0"/>
    <w:rsid w:val="00CE12BB"/>
    <w:rsid w:val="00CE1566"/>
    <w:rsid w:val="00CE16A6"/>
    <w:rsid w:val="00CE1A07"/>
    <w:rsid w:val="00CE1A94"/>
    <w:rsid w:val="00CE1C94"/>
    <w:rsid w:val="00CE1CE9"/>
    <w:rsid w:val="00CE1DED"/>
    <w:rsid w:val="00CE218B"/>
    <w:rsid w:val="00CE2614"/>
    <w:rsid w:val="00CE26BC"/>
    <w:rsid w:val="00CE28D6"/>
    <w:rsid w:val="00CE2906"/>
    <w:rsid w:val="00CE2947"/>
    <w:rsid w:val="00CE2A8E"/>
    <w:rsid w:val="00CE2C79"/>
    <w:rsid w:val="00CE2DD6"/>
    <w:rsid w:val="00CE2E97"/>
    <w:rsid w:val="00CE34B7"/>
    <w:rsid w:val="00CE36C6"/>
    <w:rsid w:val="00CE379F"/>
    <w:rsid w:val="00CE386D"/>
    <w:rsid w:val="00CE392F"/>
    <w:rsid w:val="00CE3AC7"/>
    <w:rsid w:val="00CE40A4"/>
    <w:rsid w:val="00CE41F7"/>
    <w:rsid w:val="00CE4508"/>
    <w:rsid w:val="00CE49A5"/>
    <w:rsid w:val="00CE49FF"/>
    <w:rsid w:val="00CE4A23"/>
    <w:rsid w:val="00CE4A5A"/>
    <w:rsid w:val="00CE4BC0"/>
    <w:rsid w:val="00CE4DF3"/>
    <w:rsid w:val="00CE4EF1"/>
    <w:rsid w:val="00CE4F6F"/>
    <w:rsid w:val="00CE4F90"/>
    <w:rsid w:val="00CE5007"/>
    <w:rsid w:val="00CE51CA"/>
    <w:rsid w:val="00CE524B"/>
    <w:rsid w:val="00CE5279"/>
    <w:rsid w:val="00CE52F3"/>
    <w:rsid w:val="00CE53F9"/>
    <w:rsid w:val="00CE58E0"/>
    <w:rsid w:val="00CE598F"/>
    <w:rsid w:val="00CE5B41"/>
    <w:rsid w:val="00CE5D9C"/>
    <w:rsid w:val="00CE5DC7"/>
    <w:rsid w:val="00CE5EC0"/>
    <w:rsid w:val="00CE62CC"/>
    <w:rsid w:val="00CE634F"/>
    <w:rsid w:val="00CE646A"/>
    <w:rsid w:val="00CE6573"/>
    <w:rsid w:val="00CE672E"/>
    <w:rsid w:val="00CE68E7"/>
    <w:rsid w:val="00CE69BA"/>
    <w:rsid w:val="00CE6C36"/>
    <w:rsid w:val="00CE6D2D"/>
    <w:rsid w:val="00CE6D74"/>
    <w:rsid w:val="00CE6EC4"/>
    <w:rsid w:val="00CE721A"/>
    <w:rsid w:val="00CE751E"/>
    <w:rsid w:val="00CE7738"/>
    <w:rsid w:val="00CE79C4"/>
    <w:rsid w:val="00CE79C5"/>
    <w:rsid w:val="00CE7BC8"/>
    <w:rsid w:val="00CE7E20"/>
    <w:rsid w:val="00CE7F1B"/>
    <w:rsid w:val="00CE7FA8"/>
    <w:rsid w:val="00CF0048"/>
    <w:rsid w:val="00CF058E"/>
    <w:rsid w:val="00CF07ED"/>
    <w:rsid w:val="00CF0999"/>
    <w:rsid w:val="00CF0A23"/>
    <w:rsid w:val="00CF0E37"/>
    <w:rsid w:val="00CF0EB5"/>
    <w:rsid w:val="00CF103F"/>
    <w:rsid w:val="00CF121B"/>
    <w:rsid w:val="00CF1240"/>
    <w:rsid w:val="00CF1859"/>
    <w:rsid w:val="00CF1BEE"/>
    <w:rsid w:val="00CF1C9D"/>
    <w:rsid w:val="00CF1F4A"/>
    <w:rsid w:val="00CF203C"/>
    <w:rsid w:val="00CF23A5"/>
    <w:rsid w:val="00CF247C"/>
    <w:rsid w:val="00CF24BF"/>
    <w:rsid w:val="00CF2506"/>
    <w:rsid w:val="00CF25E5"/>
    <w:rsid w:val="00CF272B"/>
    <w:rsid w:val="00CF2853"/>
    <w:rsid w:val="00CF2861"/>
    <w:rsid w:val="00CF3102"/>
    <w:rsid w:val="00CF3400"/>
    <w:rsid w:val="00CF364E"/>
    <w:rsid w:val="00CF3738"/>
    <w:rsid w:val="00CF376B"/>
    <w:rsid w:val="00CF3BFD"/>
    <w:rsid w:val="00CF3C2A"/>
    <w:rsid w:val="00CF3FFC"/>
    <w:rsid w:val="00CF428E"/>
    <w:rsid w:val="00CF438D"/>
    <w:rsid w:val="00CF4453"/>
    <w:rsid w:val="00CF4571"/>
    <w:rsid w:val="00CF46BD"/>
    <w:rsid w:val="00CF471D"/>
    <w:rsid w:val="00CF473C"/>
    <w:rsid w:val="00CF483E"/>
    <w:rsid w:val="00CF4986"/>
    <w:rsid w:val="00CF49F6"/>
    <w:rsid w:val="00CF4C52"/>
    <w:rsid w:val="00CF4D5F"/>
    <w:rsid w:val="00CF4EC5"/>
    <w:rsid w:val="00CF5259"/>
    <w:rsid w:val="00CF5451"/>
    <w:rsid w:val="00CF55CF"/>
    <w:rsid w:val="00CF5763"/>
    <w:rsid w:val="00CF5830"/>
    <w:rsid w:val="00CF587D"/>
    <w:rsid w:val="00CF5A38"/>
    <w:rsid w:val="00CF5A42"/>
    <w:rsid w:val="00CF5B66"/>
    <w:rsid w:val="00CF5EC3"/>
    <w:rsid w:val="00CF6183"/>
    <w:rsid w:val="00CF618C"/>
    <w:rsid w:val="00CF6269"/>
    <w:rsid w:val="00CF64C0"/>
    <w:rsid w:val="00CF6621"/>
    <w:rsid w:val="00CF663F"/>
    <w:rsid w:val="00CF66F9"/>
    <w:rsid w:val="00CF69AA"/>
    <w:rsid w:val="00CF6A49"/>
    <w:rsid w:val="00CF6AEF"/>
    <w:rsid w:val="00CF6C07"/>
    <w:rsid w:val="00CF6FC8"/>
    <w:rsid w:val="00CF706D"/>
    <w:rsid w:val="00CF70AD"/>
    <w:rsid w:val="00CF7116"/>
    <w:rsid w:val="00CF7150"/>
    <w:rsid w:val="00CF7223"/>
    <w:rsid w:val="00CF747F"/>
    <w:rsid w:val="00CF7611"/>
    <w:rsid w:val="00CF7B78"/>
    <w:rsid w:val="00CF7EEE"/>
    <w:rsid w:val="00CF7F7F"/>
    <w:rsid w:val="00D0023D"/>
    <w:rsid w:val="00D002C8"/>
    <w:rsid w:val="00D00899"/>
    <w:rsid w:val="00D00A76"/>
    <w:rsid w:val="00D00CC8"/>
    <w:rsid w:val="00D00CFF"/>
    <w:rsid w:val="00D00FF9"/>
    <w:rsid w:val="00D01239"/>
    <w:rsid w:val="00D0145D"/>
    <w:rsid w:val="00D0151B"/>
    <w:rsid w:val="00D01630"/>
    <w:rsid w:val="00D01651"/>
    <w:rsid w:val="00D016DF"/>
    <w:rsid w:val="00D017DF"/>
    <w:rsid w:val="00D01855"/>
    <w:rsid w:val="00D01923"/>
    <w:rsid w:val="00D01978"/>
    <w:rsid w:val="00D01A62"/>
    <w:rsid w:val="00D01A9C"/>
    <w:rsid w:val="00D01C76"/>
    <w:rsid w:val="00D01DCE"/>
    <w:rsid w:val="00D0205A"/>
    <w:rsid w:val="00D02440"/>
    <w:rsid w:val="00D02499"/>
    <w:rsid w:val="00D025A1"/>
    <w:rsid w:val="00D026C4"/>
    <w:rsid w:val="00D02968"/>
    <w:rsid w:val="00D02FB4"/>
    <w:rsid w:val="00D0318B"/>
    <w:rsid w:val="00D03515"/>
    <w:rsid w:val="00D035FC"/>
    <w:rsid w:val="00D036A7"/>
    <w:rsid w:val="00D03724"/>
    <w:rsid w:val="00D03A48"/>
    <w:rsid w:val="00D03BF3"/>
    <w:rsid w:val="00D03C47"/>
    <w:rsid w:val="00D03C81"/>
    <w:rsid w:val="00D03F1A"/>
    <w:rsid w:val="00D03F32"/>
    <w:rsid w:val="00D03F88"/>
    <w:rsid w:val="00D0403C"/>
    <w:rsid w:val="00D04047"/>
    <w:rsid w:val="00D04082"/>
    <w:rsid w:val="00D04146"/>
    <w:rsid w:val="00D049E9"/>
    <w:rsid w:val="00D049FE"/>
    <w:rsid w:val="00D04AEF"/>
    <w:rsid w:val="00D04B87"/>
    <w:rsid w:val="00D05020"/>
    <w:rsid w:val="00D05464"/>
    <w:rsid w:val="00D054E4"/>
    <w:rsid w:val="00D0558F"/>
    <w:rsid w:val="00D056A7"/>
    <w:rsid w:val="00D05752"/>
    <w:rsid w:val="00D05845"/>
    <w:rsid w:val="00D05FAC"/>
    <w:rsid w:val="00D06010"/>
    <w:rsid w:val="00D067DF"/>
    <w:rsid w:val="00D0680A"/>
    <w:rsid w:val="00D06ABE"/>
    <w:rsid w:val="00D06E12"/>
    <w:rsid w:val="00D071ED"/>
    <w:rsid w:val="00D07570"/>
    <w:rsid w:val="00D075F9"/>
    <w:rsid w:val="00D07758"/>
    <w:rsid w:val="00D07769"/>
    <w:rsid w:val="00D077E5"/>
    <w:rsid w:val="00D077F6"/>
    <w:rsid w:val="00D07823"/>
    <w:rsid w:val="00D07833"/>
    <w:rsid w:val="00D0795F"/>
    <w:rsid w:val="00D079DE"/>
    <w:rsid w:val="00D07D8A"/>
    <w:rsid w:val="00D07E5D"/>
    <w:rsid w:val="00D10025"/>
    <w:rsid w:val="00D101C5"/>
    <w:rsid w:val="00D10345"/>
    <w:rsid w:val="00D10423"/>
    <w:rsid w:val="00D10478"/>
    <w:rsid w:val="00D10B90"/>
    <w:rsid w:val="00D10E70"/>
    <w:rsid w:val="00D10FAC"/>
    <w:rsid w:val="00D11555"/>
    <w:rsid w:val="00D11939"/>
    <w:rsid w:val="00D119A3"/>
    <w:rsid w:val="00D11DCC"/>
    <w:rsid w:val="00D1225A"/>
    <w:rsid w:val="00D12372"/>
    <w:rsid w:val="00D12472"/>
    <w:rsid w:val="00D125B5"/>
    <w:rsid w:val="00D128FE"/>
    <w:rsid w:val="00D12AAD"/>
    <w:rsid w:val="00D12B65"/>
    <w:rsid w:val="00D12EA5"/>
    <w:rsid w:val="00D12EBC"/>
    <w:rsid w:val="00D1326E"/>
    <w:rsid w:val="00D132EB"/>
    <w:rsid w:val="00D13362"/>
    <w:rsid w:val="00D136A1"/>
    <w:rsid w:val="00D13719"/>
    <w:rsid w:val="00D13997"/>
    <w:rsid w:val="00D13DF3"/>
    <w:rsid w:val="00D143EA"/>
    <w:rsid w:val="00D148CA"/>
    <w:rsid w:val="00D14A96"/>
    <w:rsid w:val="00D14CBA"/>
    <w:rsid w:val="00D15106"/>
    <w:rsid w:val="00D15121"/>
    <w:rsid w:val="00D15216"/>
    <w:rsid w:val="00D15440"/>
    <w:rsid w:val="00D15792"/>
    <w:rsid w:val="00D158DC"/>
    <w:rsid w:val="00D159C3"/>
    <w:rsid w:val="00D15AE3"/>
    <w:rsid w:val="00D15B66"/>
    <w:rsid w:val="00D15DE4"/>
    <w:rsid w:val="00D160D6"/>
    <w:rsid w:val="00D16455"/>
    <w:rsid w:val="00D165B8"/>
    <w:rsid w:val="00D165F7"/>
    <w:rsid w:val="00D16972"/>
    <w:rsid w:val="00D16A42"/>
    <w:rsid w:val="00D16A8C"/>
    <w:rsid w:val="00D16BEB"/>
    <w:rsid w:val="00D16E27"/>
    <w:rsid w:val="00D16F03"/>
    <w:rsid w:val="00D17276"/>
    <w:rsid w:val="00D17470"/>
    <w:rsid w:val="00D17625"/>
    <w:rsid w:val="00D1768A"/>
    <w:rsid w:val="00D177C8"/>
    <w:rsid w:val="00D179AE"/>
    <w:rsid w:val="00D17AD1"/>
    <w:rsid w:val="00D17DC2"/>
    <w:rsid w:val="00D17E0D"/>
    <w:rsid w:val="00D17F4F"/>
    <w:rsid w:val="00D17FC2"/>
    <w:rsid w:val="00D20023"/>
    <w:rsid w:val="00D200BD"/>
    <w:rsid w:val="00D2039F"/>
    <w:rsid w:val="00D204FE"/>
    <w:rsid w:val="00D208B3"/>
    <w:rsid w:val="00D20BA8"/>
    <w:rsid w:val="00D20CAB"/>
    <w:rsid w:val="00D20E96"/>
    <w:rsid w:val="00D20F3E"/>
    <w:rsid w:val="00D21185"/>
    <w:rsid w:val="00D2123B"/>
    <w:rsid w:val="00D21724"/>
    <w:rsid w:val="00D2180B"/>
    <w:rsid w:val="00D21A41"/>
    <w:rsid w:val="00D21F84"/>
    <w:rsid w:val="00D22413"/>
    <w:rsid w:val="00D22602"/>
    <w:rsid w:val="00D2267E"/>
    <w:rsid w:val="00D22691"/>
    <w:rsid w:val="00D227C0"/>
    <w:rsid w:val="00D2283C"/>
    <w:rsid w:val="00D22904"/>
    <w:rsid w:val="00D229B2"/>
    <w:rsid w:val="00D22C67"/>
    <w:rsid w:val="00D230F2"/>
    <w:rsid w:val="00D2310C"/>
    <w:rsid w:val="00D2357C"/>
    <w:rsid w:val="00D2364A"/>
    <w:rsid w:val="00D23744"/>
    <w:rsid w:val="00D23851"/>
    <w:rsid w:val="00D239B9"/>
    <w:rsid w:val="00D23B2A"/>
    <w:rsid w:val="00D23CEA"/>
    <w:rsid w:val="00D23DF2"/>
    <w:rsid w:val="00D23EC6"/>
    <w:rsid w:val="00D23EFF"/>
    <w:rsid w:val="00D2404C"/>
    <w:rsid w:val="00D24060"/>
    <w:rsid w:val="00D2456C"/>
    <w:rsid w:val="00D24676"/>
    <w:rsid w:val="00D246CD"/>
    <w:rsid w:val="00D246D1"/>
    <w:rsid w:val="00D246E3"/>
    <w:rsid w:val="00D2486D"/>
    <w:rsid w:val="00D248EF"/>
    <w:rsid w:val="00D2491B"/>
    <w:rsid w:val="00D2497A"/>
    <w:rsid w:val="00D251A0"/>
    <w:rsid w:val="00D25548"/>
    <w:rsid w:val="00D2562F"/>
    <w:rsid w:val="00D25748"/>
    <w:rsid w:val="00D25785"/>
    <w:rsid w:val="00D25891"/>
    <w:rsid w:val="00D25903"/>
    <w:rsid w:val="00D25A41"/>
    <w:rsid w:val="00D25F81"/>
    <w:rsid w:val="00D26122"/>
    <w:rsid w:val="00D2651B"/>
    <w:rsid w:val="00D26861"/>
    <w:rsid w:val="00D26B76"/>
    <w:rsid w:val="00D26BEA"/>
    <w:rsid w:val="00D26CBC"/>
    <w:rsid w:val="00D26D3D"/>
    <w:rsid w:val="00D26F72"/>
    <w:rsid w:val="00D27092"/>
    <w:rsid w:val="00D270D4"/>
    <w:rsid w:val="00D2730C"/>
    <w:rsid w:val="00D27556"/>
    <w:rsid w:val="00D27664"/>
    <w:rsid w:val="00D2782D"/>
    <w:rsid w:val="00D30318"/>
    <w:rsid w:val="00D303B6"/>
    <w:rsid w:val="00D30996"/>
    <w:rsid w:val="00D30C68"/>
    <w:rsid w:val="00D30D8C"/>
    <w:rsid w:val="00D3125E"/>
    <w:rsid w:val="00D316FF"/>
    <w:rsid w:val="00D31705"/>
    <w:rsid w:val="00D31922"/>
    <w:rsid w:val="00D31B9B"/>
    <w:rsid w:val="00D31EDD"/>
    <w:rsid w:val="00D31FF2"/>
    <w:rsid w:val="00D3203A"/>
    <w:rsid w:val="00D320C1"/>
    <w:rsid w:val="00D32125"/>
    <w:rsid w:val="00D3231A"/>
    <w:rsid w:val="00D32393"/>
    <w:rsid w:val="00D324B8"/>
    <w:rsid w:val="00D3253F"/>
    <w:rsid w:val="00D32638"/>
    <w:rsid w:val="00D327C2"/>
    <w:rsid w:val="00D32B54"/>
    <w:rsid w:val="00D32C0C"/>
    <w:rsid w:val="00D32C21"/>
    <w:rsid w:val="00D32C72"/>
    <w:rsid w:val="00D32EE3"/>
    <w:rsid w:val="00D33219"/>
    <w:rsid w:val="00D3324A"/>
    <w:rsid w:val="00D33330"/>
    <w:rsid w:val="00D333B7"/>
    <w:rsid w:val="00D3372C"/>
    <w:rsid w:val="00D33839"/>
    <w:rsid w:val="00D339CC"/>
    <w:rsid w:val="00D33CCE"/>
    <w:rsid w:val="00D33D2D"/>
    <w:rsid w:val="00D33D6D"/>
    <w:rsid w:val="00D33EB7"/>
    <w:rsid w:val="00D33EC1"/>
    <w:rsid w:val="00D34141"/>
    <w:rsid w:val="00D343EB"/>
    <w:rsid w:val="00D34429"/>
    <w:rsid w:val="00D34A25"/>
    <w:rsid w:val="00D34ABA"/>
    <w:rsid w:val="00D34C63"/>
    <w:rsid w:val="00D34F5E"/>
    <w:rsid w:val="00D35182"/>
    <w:rsid w:val="00D35914"/>
    <w:rsid w:val="00D359A8"/>
    <w:rsid w:val="00D35A5F"/>
    <w:rsid w:val="00D35A9F"/>
    <w:rsid w:val="00D35E9A"/>
    <w:rsid w:val="00D3602C"/>
    <w:rsid w:val="00D360D8"/>
    <w:rsid w:val="00D36159"/>
    <w:rsid w:val="00D3618A"/>
    <w:rsid w:val="00D36244"/>
    <w:rsid w:val="00D3650D"/>
    <w:rsid w:val="00D366BA"/>
    <w:rsid w:val="00D3670D"/>
    <w:rsid w:val="00D36720"/>
    <w:rsid w:val="00D3689E"/>
    <w:rsid w:val="00D36926"/>
    <w:rsid w:val="00D369F2"/>
    <w:rsid w:val="00D36D1B"/>
    <w:rsid w:val="00D36DF0"/>
    <w:rsid w:val="00D370C6"/>
    <w:rsid w:val="00D37113"/>
    <w:rsid w:val="00D3732A"/>
    <w:rsid w:val="00D37414"/>
    <w:rsid w:val="00D3748D"/>
    <w:rsid w:val="00D37555"/>
    <w:rsid w:val="00D3758A"/>
    <w:rsid w:val="00D376B9"/>
    <w:rsid w:val="00D37824"/>
    <w:rsid w:val="00D37B0D"/>
    <w:rsid w:val="00D37BDC"/>
    <w:rsid w:val="00D37CDF"/>
    <w:rsid w:val="00D37D2C"/>
    <w:rsid w:val="00D37F92"/>
    <w:rsid w:val="00D40037"/>
    <w:rsid w:val="00D404A3"/>
    <w:rsid w:val="00D4052C"/>
    <w:rsid w:val="00D40872"/>
    <w:rsid w:val="00D40937"/>
    <w:rsid w:val="00D409FD"/>
    <w:rsid w:val="00D40A64"/>
    <w:rsid w:val="00D40B6E"/>
    <w:rsid w:val="00D40EFF"/>
    <w:rsid w:val="00D41059"/>
    <w:rsid w:val="00D41115"/>
    <w:rsid w:val="00D4136D"/>
    <w:rsid w:val="00D41509"/>
    <w:rsid w:val="00D41744"/>
    <w:rsid w:val="00D417B3"/>
    <w:rsid w:val="00D41A22"/>
    <w:rsid w:val="00D41AA5"/>
    <w:rsid w:val="00D41F7C"/>
    <w:rsid w:val="00D4202E"/>
    <w:rsid w:val="00D4213B"/>
    <w:rsid w:val="00D42401"/>
    <w:rsid w:val="00D42595"/>
    <w:rsid w:val="00D42650"/>
    <w:rsid w:val="00D42779"/>
    <w:rsid w:val="00D427C9"/>
    <w:rsid w:val="00D42D59"/>
    <w:rsid w:val="00D42DCB"/>
    <w:rsid w:val="00D4326F"/>
    <w:rsid w:val="00D437D3"/>
    <w:rsid w:val="00D43AC6"/>
    <w:rsid w:val="00D43C18"/>
    <w:rsid w:val="00D43DD1"/>
    <w:rsid w:val="00D43DF7"/>
    <w:rsid w:val="00D43F52"/>
    <w:rsid w:val="00D43F8D"/>
    <w:rsid w:val="00D44286"/>
    <w:rsid w:val="00D44308"/>
    <w:rsid w:val="00D44597"/>
    <w:rsid w:val="00D446BC"/>
    <w:rsid w:val="00D44719"/>
    <w:rsid w:val="00D4483B"/>
    <w:rsid w:val="00D44BAA"/>
    <w:rsid w:val="00D44C6C"/>
    <w:rsid w:val="00D44DA8"/>
    <w:rsid w:val="00D45068"/>
    <w:rsid w:val="00D45119"/>
    <w:rsid w:val="00D454EF"/>
    <w:rsid w:val="00D45771"/>
    <w:rsid w:val="00D45CC8"/>
    <w:rsid w:val="00D45EC1"/>
    <w:rsid w:val="00D45F27"/>
    <w:rsid w:val="00D45F78"/>
    <w:rsid w:val="00D460C4"/>
    <w:rsid w:val="00D4648C"/>
    <w:rsid w:val="00D467C9"/>
    <w:rsid w:val="00D4680F"/>
    <w:rsid w:val="00D469F2"/>
    <w:rsid w:val="00D46ACF"/>
    <w:rsid w:val="00D46EB5"/>
    <w:rsid w:val="00D4703A"/>
    <w:rsid w:val="00D47194"/>
    <w:rsid w:val="00D47235"/>
    <w:rsid w:val="00D4725D"/>
    <w:rsid w:val="00D47443"/>
    <w:rsid w:val="00D47835"/>
    <w:rsid w:val="00D47B28"/>
    <w:rsid w:val="00D47BFF"/>
    <w:rsid w:val="00D47FD4"/>
    <w:rsid w:val="00D50343"/>
    <w:rsid w:val="00D505B6"/>
    <w:rsid w:val="00D50864"/>
    <w:rsid w:val="00D50868"/>
    <w:rsid w:val="00D50B19"/>
    <w:rsid w:val="00D51110"/>
    <w:rsid w:val="00D5127D"/>
    <w:rsid w:val="00D512A7"/>
    <w:rsid w:val="00D51446"/>
    <w:rsid w:val="00D516CC"/>
    <w:rsid w:val="00D5172C"/>
    <w:rsid w:val="00D517D9"/>
    <w:rsid w:val="00D517E4"/>
    <w:rsid w:val="00D5180B"/>
    <w:rsid w:val="00D5180C"/>
    <w:rsid w:val="00D51DA6"/>
    <w:rsid w:val="00D52059"/>
    <w:rsid w:val="00D52495"/>
    <w:rsid w:val="00D52498"/>
    <w:rsid w:val="00D526B6"/>
    <w:rsid w:val="00D526E5"/>
    <w:rsid w:val="00D527A5"/>
    <w:rsid w:val="00D52822"/>
    <w:rsid w:val="00D52AB8"/>
    <w:rsid w:val="00D52B31"/>
    <w:rsid w:val="00D52B43"/>
    <w:rsid w:val="00D52D71"/>
    <w:rsid w:val="00D5362C"/>
    <w:rsid w:val="00D538E4"/>
    <w:rsid w:val="00D5394C"/>
    <w:rsid w:val="00D53A85"/>
    <w:rsid w:val="00D53D0F"/>
    <w:rsid w:val="00D53D34"/>
    <w:rsid w:val="00D53E91"/>
    <w:rsid w:val="00D53F4A"/>
    <w:rsid w:val="00D541AD"/>
    <w:rsid w:val="00D54239"/>
    <w:rsid w:val="00D547E9"/>
    <w:rsid w:val="00D549E1"/>
    <w:rsid w:val="00D54A35"/>
    <w:rsid w:val="00D54BEC"/>
    <w:rsid w:val="00D54F5E"/>
    <w:rsid w:val="00D5524B"/>
    <w:rsid w:val="00D55264"/>
    <w:rsid w:val="00D552B9"/>
    <w:rsid w:val="00D55345"/>
    <w:rsid w:val="00D55507"/>
    <w:rsid w:val="00D55522"/>
    <w:rsid w:val="00D558EE"/>
    <w:rsid w:val="00D5591A"/>
    <w:rsid w:val="00D55A88"/>
    <w:rsid w:val="00D55D39"/>
    <w:rsid w:val="00D561F3"/>
    <w:rsid w:val="00D5641C"/>
    <w:rsid w:val="00D56605"/>
    <w:rsid w:val="00D568DD"/>
    <w:rsid w:val="00D5696E"/>
    <w:rsid w:val="00D56D97"/>
    <w:rsid w:val="00D56E5F"/>
    <w:rsid w:val="00D56F3A"/>
    <w:rsid w:val="00D57173"/>
    <w:rsid w:val="00D572B3"/>
    <w:rsid w:val="00D573BA"/>
    <w:rsid w:val="00D574B5"/>
    <w:rsid w:val="00D5792B"/>
    <w:rsid w:val="00D579A7"/>
    <w:rsid w:val="00D57B1A"/>
    <w:rsid w:val="00D57C65"/>
    <w:rsid w:val="00D57E82"/>
    <w:rsid w:val="00D604EA"/>
    <w:rsid w:val="00D6054E"/>
    <w:rsid w:val="00D60B0E"/>
    <w:rsid w:val="00D60C3D"/>
    <w:rsid w:val="00D60CA9"/>
    <w:rsid w:val="00D60CFA"/>
    <w:rsid w:val="00D6173C"/>
    <w:rsid w:val="00D61932"/>
    <w:rsid w:val="00D61A97"/>
    <w:rsid w:val="00D61BCD"/>
    <w:rsid w:val="00D61ED0"/>
    <w:rsid w:val="00D61EFD"/>
    <w:rsid w:val="00D6206B"/>
    <w:rsid w:val="00D62CB8"/>
    <w:rsid w:val="00D63014"/>
    <w:rsid w:val="00D6307C"/>
    <w:rsid w:val="00D630CF"/>
    <w:rsid w:val="00D630FE"/>
    <w:rsid w:val="00D632EA"/>
    <w:rsid w:val="00D634F4"/>
    <w:rsid w:val="00D6386D"/>
    <w:rsid w:val="00D638CA"/>
    <w:rsid w:val="00D63BAC"/>
    <w:rsid w:val="00D63BC2"/>
    <w:rsid w:val="00D63DBC"/>
    <w:rsid w:val="00D645FD"/>
    <w:rsid w:val="00D6490D"/>
    <w:rsid w:val="00D649D3"/>
    <w:rsid w:val="00D64ABF"/>
    <w:rsid w:val="00D64EC9"/>
    <w:rsid w:val="00D65072"/>
    <w:rsid w:val="00D655AD"/>
    <w:rsid w:val="00D6582F"/>
    <w:rsid w:val="00D65BDF"/>
    <w:rsid w:val="00D65F10"/>
    <w:rsid w:val="00D65F8D"/>
    <w:rsid w:val="00D65FB8"/>
    <w:rsid w:val="00D660B3"/>
    <w:rsid w:val="00D66138"/>
    <w:rsid w:val="00D66326"/>
    <w:rsid w:val="00D66327"/>
    <w:rsid w:val="00D663F2"/>
    <w:rsid w:val="00D664C6"/>
    <w:rsid w:val="00D664CA"/>
    <w:rsid w:val="00D665F7"/>
    <w:rsid w:val="00D666C6"/>
    <w:rsid w:val="00D6677C"/>
    <w:rsid w:val="00D668E8"/>
    <w:rsid w:val="00D66C11"/>
    <w:rsid w:val="00D66CFC"/>
    <w:rsid w:val="00D66EE8"/>
    <w:rsid w:val="00D67247"/>
    <w:rsid w:val="00D674FD"/>
    <w:rsid w:val="00D6751C"/>
    <w:rsid w:val="00D67584"/>
    <w:rsid w:val="00D675A9"/>
    <w:rsid w:val="00D675AE"/>
    <w:rsid w:val="00D6770A"/>
    <w:rsid w:val="00D67A11"/>
    <w:rsid w:val="00D67A79"/>
    <w:rsid w:val="00D67C9A"/>
    <w:rsid w:val="00D67E46"/>
    <w:rsid w:val="00D7005C"/>
    <w:rsid w:val="00D7053D"/>
    <w:rsid w:val="00D705B0"/>
    <w:rsid w:val="00D7065B"/>
    <w:rsid w:val="00D70786"/>
    <w:rsid w:val="00D7078A"/>
    <w:rsid w:val="00D707A8"/>
    <w:rsid w:val="00D707C3"/>
    <w:rsid w:val="00D707FA"/>
    <w:rsid w:val="00D70E63"/>
    <w:rsid w:val="00D71309"/>
    <w:rsid w:val="00D7132C"/>
    <w:rsid w:val="00D713ED"/>
    <w:rsid w:val="00D71468"/>
    <w:rsid w:val="00D7150A"/>
    <w:rsid w:val="00D71586"/>
    <w:rsid w:val="00D71655"/>
    <w:rsid w:val="00D71664"/>
    <w:rsid w:val="00D717B5"/>
    <w:rsid w:val="00D718DD"/>
    <w:rsid w:val="00D71934"/>
    <w:rsid w:val="00D7193F"/>
    <w:rsid w:val="00D7194D"/>
    <w:rsid w:val="00D71DB6"/>
    <w:rsid w:val="00D7212A"/>
    <w:rsid w:val="00D72229"/>
    <w:rsid w:val="00D723F8"/>
    <w:rsid w:val="00D72512"/>
    <w:rsid w:val="00D72B29"/>
    <w:rsid w:val="00D72C69"/>
    <w:rsid w:val="00D731C8"/>
    <w:rsid w:val="00D732A8"/>
    <w:rsid w:val="00D7333B"/>
    <w:rsid w:val="00D735A2"/>
    <w:rsid w:val="00D736D4"/>
    <w:rsid w:val="00D73806"/>
    <w:rsid w:val="00D73A64"/>
    <w:rsid w:val="00D73AC4"/>
    <w:rsid w:val="00D73ED2"/>
    <w:rsid w:val="00D74182"/>
    <w:rsid w:val="00D743CB"/>
    <w:rsid w:val="00D743F5"/>
    <w:rsid w:val="00D74469"/>
    <w:rsid w:val="00D74C06"/>
    <w:rsid w:val="00D752CB"/>
    <w:rsid w:val="00D753C2"/>
    <w:rsid w:val="00D75487"/>
    <w:rsid w:val="00D756A0"/>
    <w:rsid w:val="00D756BB"/>
    <w:rsid w:val="00D75810"/>
    <w:rsid w:val="00D758C3"/>
    <w:rsid w:val="00D758F0"/>
    <w:rsid w:val="00D758F4"/>
    <w:rsid w:val="00D7596B"/>
    <w:rsid w:val="00D759D9"/>
    <w:rsid w:val="00D759DD"/>
    <w:rsid w:val="00D759F5"/>
    <w:rsid w:val="00D75DF4"/>
    <w:rsid w:val="00D75EC7"/>
    <w:rsid w:val="00D76115"/>
    <w:rsid w:val="00D76189"/>
    <w:rsid w:val="00D761AB"/>
    <w:rsid w:val="00D767A0"/>
    <w:rsid w:val="00D76929"/>
    <w:rsid w:val="00D76993"/>
    <w:rsid w:val="00D76B26"/>
    <w:rsid w:val="00D76B5C"/>
    <w:rsid w:val="00D7731F"/>
    <w:rsid w:val="00D776B1"/>
    <w:rsid w:val="00D779CB"/>
    <w:rsid w:val="00D80277"/>
    <w:rsid w:val="00D80497"/>
    <w:rsid w:val="00D805C4"/>
    <w:rsid w:val="00D80676"/>
    <w:rsid w:val="00D80792"/>
    <w:rsid w:val="00D80CB3"/>
    <w:rsid w:val="00D80CBD"/>
    <w:rsid w:val="00D810E2"/>
    <w:rsid w:val="00D8126D"/>
    <w:rsid w:val="00D813B7"/>
    <w:rsid w:val="00D814FE"/>
    <w:rsid w:val="00D81909"/>
    <w:rsid w:val="00D81AEC"/>
    <w:rsid w:val="00D81B99"/>
    <w:rsid w:val="00D82168"/>
    <w:rsid w:val="00D82212"/>
    <w:rsid w:val="00D822C9"/>
    <w:rsid w:val="00D82366"/>
    <w:rsid w:val="00D8282B"/>
    <w:rsid w:val="00D82852"/>
    <w:rsid w:val="00D82BDC"/>
    <w:rsid w:val="00D82C14"/>
    <w:rsid w:val="00D82CBA"/>
    <w:rsid w:val="00D83256"/>
    <w:rsid w:val="00D83281"/>
    <w:rsid w:val="00D83528"/>
    <w:rsid w:val="00D8352B"/>
    <w:rsid w:val="00D835DE"/>
    <w:rsid w:val="00D836A1"/>
    <w:rsid w:val="00D837E2"/>
    <w:rsid w:val="00D83855"/>
    <w:rsid w:val="00D83859"/>
    <w:rsid w:val="00D838F0"/>
    <w:rsid w:val="00D83C8E"/>
    <w:rsid w:val="00D84045"/>
    <w:rsid w:val="00D84083"/>
    <w:rsid w:val="00D84151"/>
    <w:rsid w:val="00D841A9"/>
    <w:rsid w:val="00D845E6"/>
    <w:rsid w:val="00D848F1"/>
    <w:rsid w:val="00D849A8"/>
    <w:rsid w:val="00D849B6"/>
    <w:rsid w:val="00D84C61"/>
    <w:rsid w:val="00D84D07"/>
    <w:rsid w:val="00D84DB2"/>
    <w:rsid w:val="00D85059"/>
    <w:rsid w:val="00D85170"/>
    <w:rsid w:val="00D85274"/>
    <w:rsid w:val="00D852AC"/>
    <w:rsid w:val="00D852B6"/>
    <w:rsid w:val="00D853B0"/>
    <w:rsid w:val="00D85436"/>
    <w:rsid w:val="00D855AC"/>
    <w:rsid w:val="00D85A0C"/>
    <w:rsid w:val="00D85A90"/>
    <w:rsid w:val="00D85B24"/>
    <w:rsid w:val="00D85DE4"/>
    <w:rsid w:val="00D86082"/>
    <w:rsid w:val="00D860BE"/>
    <w:rsid w:val="00D86588"/>
    <w:rsid w:val="00D8660F"/>
    <w:rsid w:val="00D86AF2"/>
    <w:rsid w:val="00D86B1A"/>
    <w:rsid w:val="00D86BCB"/>
    <w:rsid w:val="00D86EC3"/>
    <w:rsid w:val="00D87115"/>
    <w:rsid w:val="00D87173"/>
    <w:rsid w:val="00D8720D"/>
    <w:rsid w:val="00D87218"/>
    <w:rsid w:val="00D8732D"/>
    <w:rsid w:val="00D87399"/>
    <w:rsid w:val="00D8765B"/>
    <w:rsid w:val="00D87774"/>
    <w:rsid w:val="00D87984"/>
    <w:rsid w:val="00D87D77"/>
    <w:rsid w:val="00D87EDD"/>
    <w:rsid w:val="00D87F02"/>
    <w:rsid w:val="00D87FAF"/>
    <w:rsid w:val="00D900AC"/>
    <w:rsid w:val="00D903D9"/>
    <w:rsid w:val="00D907BE"/>
    <w:rsid w:val="00D90A4D"/>
    <w:rsid w:val="00D90B44"/>
    <w:rsid w:val="00D90C1A"/>
    <w:rsid w:val="00D91419"/>
    <w:rsid w:val="00D9165B"/>
    <w:rsid w:val="00D92616"/>
    <w:rsid w:val="00D926AF"/>
    <w:rsid w:val="00D9286F"/>
    <w:rsid w:val="00D92DC4"/>
    <w:rsid w:val="00D92F64"/>
    <w:rsid w:val="00D93171"/>
    <w:rsid w:val="00D93325"/>
    <w:rsid w:val="00D93838"/>
    <w:rsid w:val="00D939CF"/>
    <w:rsid w:val="00D94264"/>
    <w:rsid w:val="00D944BA"/>
    <w:rsid w:val="00D949B2"/>
    <w:rsid w:val="00D949D3"/>
    <w:rsid w:val="00D94AE0"/>
    <w:rsid w:val="00D94C7A"/>
    <w:rsid w:val="00D9505F"/>
    <w:rsid w:val="00D9523F"/>
    <w:rsid w:val="00D95278"/>
    <w:rsid w:val="00D95830"/>
    <w:rsid w:val="00D95892"/>
    <w:rsid w:val="00D95973"/>
    <w:rsid w:val="00D95AEC"/>
    <w:rsid w:val="00D95B47"/>
    <w:rsid w:val="00D95B94"/>
    <w:rsid w:val="00D95D7D"/>
    <w:rsid w:val="00D95DA6"/>
    <w:rsid w:val="00D95FCC"/>
    <w:rsid w:val="00D95FFA"/>
    <w:rsid w:val="00D96007"/>
    <w:rsid w:val="00D962DE"/>
    <w:rsid w:val="00D9639E"/>
    <w:rsid w:val="00D9653A"/>
    <w:rsid w:val="00D96555"/>
    <w:rsid w:val="00D9681A"/>
    <w:rsid w:val="00D9689B"/>
    <w:rsid w:val="00D96BC4"/>
    <w:rsid w:val="00D96CA8"/>
    <w:rsid w:val="00D97079"/>
    <w:rsid w:val="00D97706"/>
    <w:rsid w:val="00D9794F"/>
    <w:rsid w:val="00D97A15"/>
    <w:rsid w:val="00D97B98"/>
    <w:rsid w:val="00D97BB2"/>
    <w:rsid w:val="00D97EAE"/>
    <w:rsid w:val="00DA05C3"/>
    <w:rsid w:val="00DA0601"/>
    <w:rsid w:val="00DA0905"/>
    <w:rsid w:val="00DA0980"/>
    <w:rsid w:val="00DA0D94"/>
    <w:rsid w:val="00DA1128"/>
    <w:rsid w:val="00DA1266"/>
    <w:rsid w:val="00DA13BE"/>
    <w:rsid w:val="00DA16E3"/>
    <w:rsid w:val="00DA184C"/>
    <w:rsid w:val="00DA186E"/>
    <w:rsid w:val="00DA1CEF"/>
    <w:rsid w:val="00DA1E11"/>
    <w:rsid w:val="00DA1FB0"/>
    <w:rsid w:val="00DA2333"/>
    <w:rsid w:val="00DA23E6"/>
    <w:rsid w:val="00DA244D"/>
    <w:rsid w:val="00DA2846"/>
    <w:rsid w:val="00DA291A"/>
    <w:rsid w:val="00DA293A"/>
    <w:rsid w:val="00DA29FF"/>
    <w:rsid w:val="00DA2C45"/>
    <w:rsid w:val="00DA2D85"/>
    <w:rsid w:val="00DA2DF8"/>
    <w:rsid w:val="00DA2E5D"/>
    <w:rsid w:val="00DA31BF"/>
    <w:rsid w:val="00DA321C"/>
    <w:rsid w:val="00DA37CD"/>
    <w:rsid w:val="00DA38A6"/>
    <w:rsid w:val="00DA38D1"/>
    <w:rsid w:val="00DA3B0C"/>
    <w:rsid w:val="00DA3BB8"/>
    <w:rsid w:val="00DA3DD7"/>
    <w:rsid w:val="00DA3EDC"/>
    <w:rsid w:val="00DA3F62"/>
    <w:rsid w:val="00DA3FC6"/>
    <w:rsid w:val="00DA40A1"/>
    <w:rsid w:val="00DA43A6"/>
    <w:rsid w:val="00DA43AD"/>
    <w:rsid w:val="00DA43D1"/>
    <w:rsid w:val="00DA4768"/>
    <w:rsid w:val="00DA4828"/>
    <w:rsid w:val="00DA4CAF"/>
    <w:rsid w:val="00DA4F04"/>
    <w:rsid w:val="00DA4F91"/>
    <w:rsid w:val="00DA506D"/>
    <w:rsid w:val="00DA540D"/>
    <w:rsid w:val="00DA5444"/>
    <w:rsid w:val="00DA5501"/>
    <w:rsid w:val="00DA5CA7"/>
    <w:rsid w:val="00DA6117"/>
    <w:rsid w:val="00DA64A5"/>
    <w:rsid w:val="00DA64ED"/>
    <w:rsid w:val="00DA6726"/>
    <w:rsid w:val="00DA6B39"/>
    <w:rsid w:val="00DA6BB3"/>
    <w:rsid w:val="00DA6CF4"/>
    <w:rsid w:val="00DA6D57"/>
    <w:rsid w:val="00DA6F7B"/>
    <w:rsid w:val="00DA70F8"/>
    <w:rsid w:val="00DA72B0"/>
    <w:rsid w:val="00DA73E5"/>
    <w:rsid w:val="00DA74E5"/>
    <w:rsid w:val="00DA7572"/>
    <w:rsid w:val="00DA761A"/>
    <w:rsid w:val="00DA7B85"/>
    <w:rsid w:val="00DA7E10"/>
    <w:rsid w:val="00DA7E8B"/>
    <w:rsid w:val="00DA7EB5"/>
    <w:rsid w:val="00DA7F8A"/>
    <w:rsid w:val="00DA7FDE"/>
    <w:rsid w:val="00DB0131"/>
    <w:rsid w:val="00DB03DF"/>
    <w:rsid w:val="00DB080B"/>
    <w:rsid w:val="00DB089F"/>
    <w:rsid w:val="00DB0F0B"/>
    <w:rsid w:val="00DB1373"/>
    <w:rsid w:val="00DB13F8"/>
    <w:rsid w:val="00DB1605"/>
    <w:rsid w:val="00DB1617"/>
    <w:rsid w:val="00DB1759"/>
    <w:rsid w:val="00DB180A"/>
    <w:rsid w:val="00DB1C30"/>
    <w:rsid w:val="00DB2027"/>
    <w:rsid w:val="00DB2434"/>
    <w:rsid w:val="00DB2896"/>
    <w:rsid w:val="00DB28C6"/>
    <w:rsid w:val="00DB2CE8"/>
    <w:rsid w:val="00DB2E13"/>
    <w:rsid w:val="00DB2FF8"/>
    <w:rsid w:val="00DB31EA"/>
    <w:rsid w:val="00DB31F1"/>
    <w:rsid w:val="00DB3467"/>
    <w:rsid w:val="00DB35CE"/>
    <w:rsid w:val="00DB36CE"/>
    <w:rsid w:val="00DB3746"/>
    <w:rsid w:val="00DB379F"/>
    <w:rsid w:val="00DB383B"/>
    <w:rsid w:val="00DB38BB"/>
    <w:rsid w:val="00DB3BBE"/>
    <w:rsid w:val="00DB3C36"/>
    <w:rsid w:val="00DB3CEF"/>
    <w:rsid w:val="00DB40E8"/>
    <w:rsid w:val="00DB4144"/>
    <w:rsid w:val="00DB4203"/>
    <w:rsid w:val="00DB42FD"/>
    <w:rsid w:val="00DB43CF"/>
    <w:rsid w:val="00DB4675"/>
    <w:rsid w:val="00DB47C0"/>
    <w:rsid w:val="00DB47F8"/>
    <w:rsid w:val="00DB494C"/>
    <w:rsid w:val="00DB4985"/>
    <w:rsid w:val="00DB4ABB"/>
    <w:rsid w:val="00DB4C65"/>
    <w:rsid w:val="00DB4E97"/>
    <w:rsid w:val="00DB502A"/>
    <w:rsid w:val="00DB50BA"/>
    <w:rsid w:val="00DB50FB"/>
    <w:rsid w:val="00DB5151"/>
    <w:rsid w:val="00DB5228"/>
    <w:rsid w:val="00DB5234"/>
    <w:rsid w:val="00DB526E"/>
    <w:rsid w:val="00DB5426"/>
    <w:rsid w:val="00DB5845"/>
    <w:rsid w:val="00DB5913"/>
    <w:rsid w:val="00DB5BF1"/>
    <w:rsid w:val="00DB607A"/>
    <w:rsid w:val="00DB632A"/>
    <w:rsid w:val="00DB651B"/>
    <w:rsid w:val="00DB659B"/>
    <w:rsid w:val="00DB6810"/>
    <w:rsid w:val="00DB682B"/>
    <w:rsid w:val="00DB696B"/>
    <w:rsid w:val="00DB698E"/>
    <w:rsid w:val="00DB6DAA"/>
    <w:rsid w:val="00DB6FC9"/>
    <w:rsid w:val="00DB71A2"/>
    <w:rsid w:val="00DB7383"/>
    <w:rsid w:val="00DB7548"/>
    <w:rsid w:val="00DB7A1C"/>
    <w:rsid w:val="00DB7BF2"/>
    <w:rsid w:val="00DB7CEB"/>
    <w:rsid w:val="00DB7D33"/>
    <w:rsid w:val="00DB7FF4"/>
    <w:rsid w:val="00DC02A3"/>
    <w:rsid w:val="00DC0393"/>
    <w:rsid w:val="00DC03A0"/>
    <w:rsid w:val="00DC0612"/>
    <w:rsid w:val="00DC07B2"/>
    <w:rsid w:val="00DC08A8"/>
    <w:rsid w:val="00DC0BC4"/>
    <w:rsid w:val="00DC0D8E"/>
    <w:rsid w:val="00DC113D"/>
    <w:rsid w:val="00DC14A3"/>
    <w:rsid w:val="00DC1A9B"/>
    <w:rsid w:val="00DC1CDC"/>
    <w:rsid w:val="00DC1EE4"/>
    <w:rsid w:val="00DC1F10"/>
    <w:rsid w:val="00DC21D0"/>
    <w:rsid w:val="00DC2498"/>
    <w:rsid w:val="00DC2549"/>
    <w:rsid w:val="00DC2602"/>
    <w:rsid w:val="00DC26AE"/>
    <w:rsid w:val="00DC28AB"/>
    <w:rsid w:val="00DC2969"/>
    <w:rsid w:val="00DC2F8A"/>
    <w:rsid w:val="00DC2FA5"/>
    <w:rsid w:val="00DC30C0"/>
    <w:rsid w:val="00DC31B7"/>
    <w:rsid w:val="00DC3525"/>
    <w:rsid w:val="00DC3683"/>
    <w:rsid w:val="00DC36AB"/>
    <w:rsid w:val="00DC3871"/>
    <w:rsid w:val="00DC3E1F"/>
    <w:rsid w:val="00DC3E43"/>
    <w:rsid w:val="00DC40FC"/>
    <w:rsid w:val="00DC4305"/>
    <w:rsid w:val="00DC4768"/>
    <w:rsid w:val="00DC49FA"/>
    <w:rsid w:val="00DC4A73"/>
    <w:rsid w:val="00DC4CAE"/>
    <w:rsid w:val="00DC4CEA"/>
    <w:rsid w:val="00DC4DC1"/>
    <w:rsid w:val="00DC4DC8"/>
    <w:rsid w:val="00DC4DDE"/>
    <w:rsid w:val="00DC4F9B"/>
    <w:rsid w:val="00DC517D"/>
    <w:rsid w:val="00DC5255"/>
    <w:rsid w:val="00DC544C"/>
    <w:rsid w:val="00DC5A85"/>
    <w:rsid w:val="00DC6048"/>
    <w:rsid w:val="00DC61BA"/>
    <w:rsid w:val="00DC6219"/>
    <w:rsid w:val="00DC630F"/>
    <w:rsid w:val="00DC6749"/>
    <w:rsid w:val="00DC68C7"/>
    <w:rsid w:val="00DC69D8"/>
    <w:rsid w:val="00DC6C66"/>
    <w:rsid w:val="00DC6D2A"/>
    <w:rsid w:val="00DC6D74"/>
    <w:rsid w:val="00DC6E08"/>
    <w:rsid w:val="00DC6EFE"/>
    <w:rsid w:val="00DC6FDF"/>
    <w:rsid w:val="00DC7041"/>
    <w:rsid w:val="00DC7324"/>
    <w:rsid w:val="00DC73BB"/>
    <w:rsid w:val="00DC73D8"/>
    <w:rsid w:val="00DC75C2"/>
    <w:rsid w:val="00DC75CB"/>
    <w:rsid w:val="00DC781D"/>
    <w:rsid w:val="00DC799E"/>
    <w:rsid w:val="00DC7EA8"/>
    <w:rsid w:val="00DC7FBB"/>
    <w:rsid w:val="00DD0476"/>
    <w:rsid w:val="00DD06F6"/>
    <w:rsid w:val="00DD0CA2"/>
    <w:rsid w:val="00DD0DF0"/>
    <w:rsid w:val="00DD0E2E"/>
    <w:rsid w:val="00DD0EB0"/>
    <w:rsid w:val="00DD0F81"/>
    <w:rsid w:val="00DD0FE0"/>
    <w:rsid w:val="00DD11E8"/>
    <w:rsid w:val="00DD1314"/>
    <w:rsid w:val="00DD164D"/>
    <w:rsid w:val="00DD178B"/>
    <w:rsid w:val="00DD1A82"/>
    <w:rsid w:val="00DD1C82"/>
    <w:rsid w:val="00DD1D42"/>
    <w:rsid w:val="00DD1D6F"/>
    <w:rsid w:val="00DD1E20"/>
    <w:rsid w:val="00DD1F04"/>
    <w:rsid w:val="00DD2163"/>
    <w:rsid w:val="00DD21F6"/>
    <w:rsid w:val="00DD23E9"/>
    <w:rsid w:val="00DD25E0"/>
    <w:rsid w:val="00DD2857"/>
    <w:rsid w:val="00DD2910"/>
    <w:rsid w:val="00DD2A2F"/>
    <w:rsid w:val="00DD2C77"/>
    <w:rsid w:val="00DD2F66"/>
    <w:rsid w:val="00DD34BC"/>
    <w:rsid w:val="00DD36AF"/>
    <w:rsid w:val="00DD37EF"/>
    <w:rsid w:val="00DD3AF8"/>
    <w:rsid w:val="00DD3B88"/>
    <w:rsid w:val="00DD3F27"/>
    <w:rsid w:val="00DD3FBE"/>
    <w:rsid w:val="00DD4075"/>
    <w:rsid w:val="00DD40A3"/>
    <w:rsid w:val="00DD4382"/>
    <w:rsid w:val="00DD43A9"/>
    <w:rsid w:val="00DD44FF"/>
    <w:rsid w:val="00DD4668"/>
    <w:rsid w:val="00DD468F"/>
    <w:rsid w:val="00DD4806"/>
    <w:rsid w:val="00DD498C"/>
    <w:rsid w:val="00DD4CF7"/>
    <w:rsid w:val="00DD4E6D"/>
    <w:rsid w:val="00DD5253"/>
    <w:rsid w:val="00DD52A8"/>
    <w:rsid w:val="00DD53F2"/>
    <w:rsid w:val="00DD5470"/>
    <w:rsid w:val="00DD5765"/>
    <w:rsid w:val="00DD58F1"/>
    <w:rsid w:val="00DD5906"/>
    <w:rsid w:val="00DD5D57"/>
    <w:rsid w:val="00DD6351"/>
    <w:rsid w:val="00DD6645"/>
    <w:rsid w:val="00DD6801"/>
    <w:rsid w:val="00DD6B6F"/>
    <w:rsid w:val="00DD6BB7"/>
    <w:rsid w:val="00DD6BBF"/>
    <w:rsid w:val="00DD6BEC"/>
    <w:rsid w:val="00DD6CBF"/>
    <w:rsid w:val="00DD6D89"/>
    <w:rsid w:val="00DD6E04"/>
    <w:rsid w:val="00DD6E4E"/>
    <w:rsid w:val="00DD7100"/>
    <w:rsid w:val="00DD7830"/>
    <w:rsid w:val="00DD7952"/>
    <w:rsid w:val="00DD7AEC"/>
    <w:rsid w:val="00DD7B19"/>
    <w:rsid w:val="00DD7C2F"/>
    <w:rsid w:val="00DD7D47"/>
    <w:rsid w:val="00DD7E23"/>
    <w:rsid w:val="00DE03A9"/>
    <w:rsid w:val="00DE0A04"/>
    <w:rsid w:val="00DE0B3C"/>
    <w:rsid w:val="00DE0E7B"/>
    <w:rsid w:val="00DE1132"/>
    <w:rsid w:val="00DE12B2"/>
    <w:rsid w:val="00DE153C"/>
    <w:rsid w:val="00DE1A94"/>
    <w:rsid w:val="00DE1AA6"/>
    <w:rsid w:val="00DE1D2E"/>
    <w:rsid w:val="00DE1EEB"/>
    <w:rsid w:val="00DE2195"/>
    <w:rsid w:val="00DE223D"/>
    <w:rsid w:val="00DE250D"/>
    <w:rsid w:val="00DE2546"/>
    <w:rsid w:val="00DE2597"/>
    <w:rsid w:val="00DE2876"/>
    <w:rsid w:val="00DE2C8C"/>
    <w:rsid w:val="00DE2E32"/>
    <w:rsid w:val="00DE30B3"/>
    <w:rsid w:val="00DE31FF"/>
    <w:rsid w:val="00DE3267"/>
    <w:rsid w:val="00DE32F9"/>
    <w:rsid w:val="00DE33E3"/>
    <w:rsid w:val="00DE3558"/>
    <w:rsid w:val="00DE365F"/>
    <w:rsid w:val="00DE3683"/>
    <w:rsid w:val="00DE3736"/>
    <w:rsid w:val="00DE38B2"/>
    <w:rsid w:val="00DE39B4"/>
    <w:rsid w:val="00DE3AC7"/>
    <w:rsid w:val="00DE3BBC"/>
    <w:rsid w:val="00DE3C5B"/>
    <w:rsid w:val="00DE4111"/>
    <w:rsid w:val="00DE42A8"/>
    <w:rsid w:val="00DE42CE"/>
    <w:rsid w:val="00DE43DA"/>
    <w:rsid w:val="00DE44DC"/>
    <w:rsid w:val="00DE46A3"/>
    <w:rsid w:val="00DE4987"/>
    <w:rsid w:val="00DE4A6E"/>
    <w:rsid w:val="00DE4CB3"/>
    <w:rsid w:val="00DE4DC7"/>
    <w:rsid w:val="00DE4E78"/>
    <w:rsid w:val="00DE507D"/>
    <w:rsid w:val="00DE53B1"/>
    <w:rsid w:val="00DE5773"/>
    <w:rsid w:val="00DE577D"/>
    <w:rsid w:val="00DE587D"/>
    <w:rsid w:val="00DE5912"/>
    <w:rsid w:val="00DE5942"/>
    <w:rsid w:val="00DE5D4C"/>
    <w:rsid w:val="00DE61A2"/>
    <w:rsid w:val="00DE63C0"/>
    <w:rsid w:val="00DE67ED"/>
    <w:rsid w:val="00DE6842"/>
    <w:rsid w:val="00DE68DF"/>
    <w:rsid w:val="00DE69DD"/>
    <w:rsid w:val="00DE6A5E"/>
    <w:rsid w:val="00DE6CFA"/>
    <w:rsid w:val="00DE6ED3"/>
    <w:rsid w:val="00DE711E"/>
    <w:rsid w:val="00DE72C2"/>
    <w:rsid w:val="00DE72CA"/>
    <w:rsid w:val="00DE7658"/>
    <w:rsid w:val="00DE765F"/>
    <w:rsid w:val="00DE772D"/>
    <w:rsid w:val="00DE7734"/>
    <w:rsid w:val="00DE79C9"/>
    <w:rsid w:val="00DE79FB"/>
    <w:rsid w:val="00DE7A4D"/>
    <w:rsid w:val="00DE7B9A"/>
    <w:rsid w:val="00DE7F37"/>
    <w:rsid w:val="00DF000F"/>
    <w:rsid w:val="00DF015A"/>
    <w:rsid w:val="00DF01AD"/>
    <w:rsid w:val="00DF02D8"/>
    <w:rsid w:val="00DF0541"/>
    <w:rsid w:val="00DF09F7"/>
    <w:rsid w:val="00DF0A9B"/>
    <w:rsid w:val="00DF0B60"/>
    <w:rsid w:val="00DF0DE4"/>
    <w:rsid w:val="00DF0E37"/>
    <w:rsid w:val="00DF0EB4"/>
    <w:rsid w:val="00DF1145"/>
    <w:rsid w:val="00DF11A5"/>
    <w:rsid w:val="00DF12BB"/>
    <w:rsid w:val="00DF14DA"/>
    <w:rsid w:val="00DF161F"/>
    <w:rsid w:val="00DF180B"/>
    <w:rsid w:val="00DF1935"/>
    <w:rsid w:val="00DF1D24"/>
    <w:rsid w:val="00DF1E0D"/>
    <w:rsid w:val="00DF1E9F"/>
    <w:rsid w:val="00DF1F79"/>
    <w:rsid w:val="00DF200C"/>
    <w:rsid w:val="00DF209B"/>
    <w:rsid w:val="00DF20D6"/>
    <w:rsid w:val="00DF214F"/>
    <w:rsid w:val="00DF2672"/>
    <w:rsid w:val="00DF294A"/>
    <w:rsid w:val="00DF2AD0"/>
    <w:rsid w:val="00DF2BC4"/>
    <w:rsid w:val="00DF30F4"/>
    <w:rsid w:val="00DF33D1"/>
    <w:rsid w:val="00DF33F7"/>
    <w:rsid w:val="00DF356A"/>
    <w:rsid w:val="00DF3757"/>
    <w:rsid w:val="00DF37FB"/>
    <w:rsid w:val="00DF38B7"/>
    <w:rsid w:val="00DF38C8"/>
    <w:rsid w:val="00DF3B9C"/>
    <w:rsid w:val="00DF3BA7"/>
    <w:rsid w:val="00DF3DB4"/>
    <w:rsid w:val="00DF3E83"/>
    <w:rsid w:val="00DF3FA5"/>
    <w:rsid w:val="00DF3FE7"/>
    <w:rsid w:val="00DF43F0"/>
    <w:rsid w:val="00DF454D"/>
    <w:rsid w:val="00DF4818"/>
    <w:rsid w:val="00DF4836"/>
    <w:rsid w:val="00DF4A74"/>
    <w:rsid w:val="00DF4AB4"/>
    <w:rsid w:val="00DF4ADD"/>
    <w:rsid w:val="00DF4CF0"/>
    <w:rsid w:val="00DF4EA6"/>
    <w:rsid w:val="00DF510E"/>
    <w:rsid w:val="00DF51F5"/>
    <w:rsid w:val="00DF5442"/>
    <w:rsid w:val="00DF5A0D"/>
    <w:rsid w:val="00DF5B36"/>
    <w:rsid w:val="00DF5FBF"/>
    <w:rsid w:val="00DF6274"/>
    <w:rsid w:val="00DF69B2"/>
    <w:rsid w:val="00DF69F7"/>
    <w:rsid w:val="00DF6C74"/>
    <w:rsid w:val="00DF6D7A"/>
    <w:rsid w:val="00DF6F52"/>
    <w:rsid w:val="00DF6F73"/>
    <w:rsid w:val="00DF745A"/>
    <w:rsid w:val="00DF74A6"/>
    <w:rsid w:val="00DF7C0D"/>
    <w:rsid w:val="00DF7D1C"/>
    <w:rsid w:val="00DF7D66"/>
    <w:rsid w:val="00DF7FD3"/>
    <w:rsid w:val="00E00411"/>
    <w:rsid w:val="00E0053F"/>
    <w:rsid w:val="00E00598"/>
    <w:rsid w:val="00E0078A"/>
    <w:rsid w:val="00E00864"/>
    <w:rsid w:val="00E00BE3"/>
    <w:rsid w:val="00E00C16"/>
    <w:rsid w:val="00E00CAC"/>
    <w:rsid w:val="00E00CB0"/>
    <w:rsid w:val="00E00E11"/>
    <w:rsid w:val="00E00F15"/>
    <w:rsid w:val="00E01065"/>
    <w:rsid w:val="00E010A7"/>
    <w:rsid w:val="00E0113E"/>
    <w:rsid w:val="00E01417"/>
    <w:rsid w:val="00E015D9"/>
    <w:rsid w:val="00E016A1"/>
    <w:rsid w:val="00E01758"/>
    <w:rsid w:val="00E0269D"/>
    <w:rsid w:val="00E02A15"/>
    <w:rsid w:val="00E02C7C"/>
    <w:rsid w:val="00E02F04"/>
    <w:rsid w:val="00E02F63"/>
    <w:rsid w:val="00E02FC2"/>
    <w:rsid w:val="00E03015"/>
    <w:rsid w:val="00E03285"/>
    <w:rsid w:val="00E03374"/>
    <w:rsid w:val="00E033B0"/>
    <w:rsid w:val="00E03509"/>
    <w:rsid w:val="00E03654"/>
    <w:rsid w:val="00E03A18"/>
    <w:rsid w:val="00E03A39"/>
    <w:rsid w:val="00E03A47"/>
    <w:rsid w:val="00E03A7C"/>
    <w:rsid w:val="00E03BE5"/>
    <w:rsid w:val="00E03E8E"/>
    <w:rsid w:val="00E03F1A"/>
    <w:rsid w:val="00E0401C"/>
    <w:rsid w:val="00E04352"/>
    <w:rsid w:val="00E04401"/>
    <w:rsid w:val="00E0447D"/>
    <w:rsid w:val="00E04DF4"/>
    <w:rsid w:val="00E0542A"/>
    <w:rsid w:val="00E05732"/>
    <w:rsid w:val="00E05740"/>
    <w:rsid w:val="00E057C0"/>
    <w:rsid w:val="00E05857"/>
    <w:rsid w:val="00E05BE2"/>
    <w:rsid w:val="00E05DF2"/>
    <w:rsid w:val="00E05E18"/>
    <w:rsid w:val="00E06234"/>
    <w:rsid w:val="00E062BC"/>
    <w:rsid w:val="00E06617"/>
    <w:rsid w:val="00E0693B"/>
    <w:rsid w:val="00E069C2"/>
    <w:rsid w:val="00E06AA6"/>
    <w:rsid w:val="00E06D38"/>
    <w:rsid w:val="00E06DE7"/>
    <w:rsid w:val="00E06E99"/>
    <w:rsid w:val="00E07127"/>
    <w:rsid w:val="00E07172"/>
    <w:rsid w:val="00E071A8"/>
    <w:rsid w:val="00E0725B"/>
    <w:rsid w:val="00E0756C"/>
    <w:rsid w:val="00E076AC"/>
    <w:rsid w:val="00E07753"/>
    <w:rsid w:val="00E078D9"/>
    <w:rsid w:val="00E07C75"/>
    <w:rsid w:val="00E07F53"/>
    <w:rsid w:val="00E102D7"/>
    <w:rsid w:val="00E109A4"/>
    <w:rsid w:val="00E10A7B"/>
    <w:rsid w:val="00E10B53"/>
    <w:rsid w:val="00E10C55"/>
    <w:rsid w:val="00E10E86"/>
    <w:rsid w:val="00E10FB7"/>
    <w:rsid w:val="00E10FC9"/>
    <w:rsid w:val="00E10FD6"/>
    <w:rsid w:val="00E114A6"/>
    <w:rsid w:val="00E1154B"/>
    <w:rsid w:val="00E115FA"/>
    <w:rsid w:val="00E11848"/>
    <w:rsid w:val="00E11B01"/>
    <w:rsid w:val="00E11C24"/>
    <w:rsid w:val="00E11DAB"/>
    <w:rsid w:val="00E11EC8"/>
    <w:rsid w:val="00E11F5B"/>
    <w:rsid w:val="00E12483"/>
    <w:rsid w:val="00E12516"/>
    <w:rsid w:val="00E12C31"/>
    <w:rsid w:val="00E12C51"/>
    <w:rsid w:val="00E12FC7"/>
    <w:rsid w:val="00E132F3"/>
    <w:rsid w:val="00E133CD"/>
    <w:rsid w:val="00E13404"/>
    <w:rsid w:val="00E134BE"/>
    <w:rsid w:val="00E1350A"/>
    <w:rsid w:val="00E13AB5"/>
    <w:rsid w:val="00E13AF5"/>
    <w:rsid w:val="00E13AF8"/>
    <w:rsid w:val="00E13FF8"/>
    <w:rsid w:val="00E140DF"/>
    <w:rsid w:val="00E14102"/>
    <w:rsid w:val="00E1456E"/>
    <w:rsid w:val="00E1492B"/>
    <w:rsid w:val="00E14C67"/>
    <w:rsid w:val="00E14C9B"/>
    <w:rsid w:val="00E14DB4"/>
    <w:rsid w:val="00E15080"/>
    <w:rsid w:val="00E1517B"/>
    <w:rsid w:val="00E15332"/>
    <w:rsid w:val="00E153C0"/>
    <w:rsid w:val="00E15498"/>
    <w:rsid w:val="00E154C9"/>
    <w:rsid w:val="00E1593D"/>
    <w:rsid w:val="00E159B8"/>
    <w:rsid w:val="00E15E8A"/>
    <w:rsid w:val="00E160A8"/>
    <w:rsid w:val="00E16181"/>
    <w:rsid w:val="00E16189"/>
    <w:rsid w:val="00E161A8"/>
    <w:rsid w:val="00E16548"/>
    <w:rsid w:val="00E17369"/>
    <w:rsid w:val="00E17464"/>
    <w:rsid w:val="00E17A27"/>
    <w:rsid w:val="00E17C99"/>
    <w:rsid w:val="00E17D99"/>
    <w:rsid w:val="00E200F8"/>
    <w:rsid w:val="00E2054E"/>
    <w:rsid w:val="00E20555"/>
    <w:rsid w:val="00E20917"/>
    <w:rsid w:val="00E20AAE"/>
    <w:rsid w:val="00E20BEB"/>
    <w:rsid w:val="00E20F6A"/>
    <w:rsid w:val="00E211BF"/>
    <w:rsid w:val="00E211E5"/>
    <w:rsid w:val="00E211F4"/>
    <w:rsid w:val="00E21556"/>
    <w:rsid w:val="00E21651"/>
    <w:rsid w:val="00E21795"/>
    <w:rsid w:val="00E2190E"/>
    <w:rsid w:val="00E2193D"/>
    <w:rsid w:val="00E21B12"/>
    <w:rsid w:val="00E21FAA"/>
    <w:rsid w:val="00E2248D"/>
    <w:rsid w:val="00E224D2"/>
    <w:rsid w:val="00E22B86"/>
    <w:rsid w:val="00E23193"/>
    <w:rsid w:val="00E23243"/>
    <w:rsid w:val="00E23430"/>
    <w:rsid w:val="00E235F2"/>
    <w:rsid w:val="00E2363E"/>
    <w:rsid w:val="00E2370F"/>
    <w:rsid w:val="00E238A1"/>
    <w:rsid w:val="00E23B84"/>
    <w:rsid w:val="00E23BB5"/>
    <w:rsid w:val="00E23C05"/>
    <w:rsid w:val="00E23C1A"/>
    <w:rsid w:val="00E23E25"/>
    <w:rsid w:val="00E23F80"/>
    <w:rsid w:val="00E2400A"/>
    <w:rsid w:val="00E24018"/>
    <w:rsid w:val="00E2412B"/>
    <w:rsid w:val="00E2413A"/>
    <w:rsid w:val="00E241FB"/>
    <w:rsid w:val="00E243E8"/>
    <w:rsid w:val="00E243FE"/>
    <w:rsid w:val="00E245C4"/>
    <w:rsid w:val="00E2461E"/>
    <w:rsid w:val="00E2466C"/>
    <w:rsid w:val="00E246FB"/>
    <w:rsid w:val="00E24781"/>
    <w:rsid w:val="00E24904"/>
    <w:rsid w:val="00E24A27"/>
    <w:rsid w:val="00E24AC8"/>
    <w:rsid w:val="00E24B98"/>
    <w:rsid w:val="00E24C06"/>
    <w:rsid w:val="00E24C5A"/>
    <w:rsid w:val="00E24E29"/>
    <w:rsid w:val="00E24F90"/>
    <w:rsid w:val="00E251CD"/>
    <w:rsid w:val="00E25274"/>
    <w:rsid w:val="00E2551B"/>
    <w:rsid w:val="00E2594A"/>
    <w:rsid w:val="00E26034"/>
    <w:rsid w:val="00E26336"/>
    <w:rsid w:val="00E267A0"/>
    <w:rsid w:val="00E26B18"/>
    <w:rsid w:val="00E26CB0"/>
    <w:rsid w:val="00E26CDB"/>
    <w:rsid w:val="00E2712F"/>
    <w:rsid w:val="00E27182"/>
    <w:rsid w:val="00E27205"/>
    <w:rsid w:val="00E2721A"/>
    <w:rsid w:val="00E275E5"/>
    <w:rsid w:val="00E2781A"/>
    <w:rsid w:val="00E27AC9"/>
    <w:rsid w:val="00E27BCA"/>
    <w:rsid w:val="00E27CD3"/>
    <w:rsid w:val="00E27CD9"/>
    <w:rsid w:val="00E27DCE"/>
    <w:rsid w:val="00E3021B"/>
    <w:rsid w:val="00E303B1"/>
    <w:rsid w:val="00E304B2"/>
    <w:rsid w:val="00E304EF"/>
    <w:rsid w:val="00E3064F"/>
    <w:rsid w:val="00E30680"/>
    <w:rsid w:val="00E306F9"/>
    <w:rsid w:val="00E308D4"/>
    <w:rsid w:val="00E30920"/>
    <w:rsid w:val="00E30978"/>
    <w:rsid w:val="00E30B23"/>
    <w:rsid w:val="00E30B76"/>
    <w:rsid w:val="00E30DFB"/>
    <w:rsid w:val="00E313B0"/>
    <w:rsid w:val="00E31488"/>
    <w:rsid w:val="00E3187B"/>
    <w:rsid w:val="00E3195A"/>
    <w:rsid w:val="00E31B57"/>
    <w:rsid w:val="00E31D66"/>
    <w:rsid w:val="00E320C9"/>
    <w:rsid w:val="00E3238D"/>
    <w:rsid w:val="00E325C0"/>
    <w:rsid w:val="00E3281A"/>
    <w:rsid w:val="00E329C8"/>
    <w:rsid w:val="00E32A40"/>
    <w:rsid w:val="00E32C2F"/>
    <w:rsid w:val="00E32DC4"/>
    <w:rsid w:val="00E33051"/>
    <w:rsid w:val="00E33100"/>
    <w:rsid w:val="00E3378D"/>
    <w:rsid w:val="00E3388D"/>
    <w:rsid w:val="00E339A9"/>
    <w:rsid w:val="00E33A66"/>
    <w:rsid w:val="00E33AE6"/>
    <w:rsid w:val="00E33D08"/>
    <w:rsid w:val="00E34257"/>
    <w:rsid w:val="00E34658"/>
    <w:rsid w:val="00E3472D"/>
    <w:rsid w:val="00E347B7"/>
    <w:rsid w:val="00E34A33"/>
    <w:rsid w:val="00E34C52"/>
    <w:rsid w:val="00E34E07"/>
    <w:rsid w:val="00E35067"/>
    <w:rsid w:val="00E351B1"/>
    <w:rsid w:val="00E352D3"/>
    <w:rsid w:val="00E35385"/>
    <w:rsid w:val="00E35487"/>
    <w:rsid w:val="00E354D6"/>
    <w:rsid w:val="00E35555"/>
    <w:rsid w:val="00E35AC7"/>
    <w:rsid w:val="00E35B17"/>
    <w:rsid w:val="00E35B81"/>
    <w:rsid w:val="00E35C0A"/>
    <w:rsid w:val="00E35E7D"/>
    <w:rsid w:val="00E3677F"/>
    <w:rsid w:val="00E36867"/>
    <w:rsid w:val="00E36AB0"/>
    <w:rsid w:val="00E36B95"/>
    <w:rsid w:val="00E36C26"/>
    <w:rsid w:val="00E36C46"/>
    <w:rsid w:val="00E36C68"/>
    <w:rsid w:val="00E36ED6"/>
    <w:rsid w:val="00E3708A"/>
    <w:rsid w:val="00E3709E"/>
    <w:rsid w:val="00E371A1"/>
    <w:rsid w:val="00E3727F"/>
    <w:rsid w:val="00E37303"/>
    <w:rsid w:val="00E37360"/>
    <w:rsid w:val="00E37761"/>
    <w:rsid w:val="00E37785"/>
    <w:rsid w:val="00E37883"/>
    <w:rsid w:val="00E378A3"/>
    <w:rsid w:val="00E37B4B"/>
    <w:rsid w:val="00E40395"/>
    <w:rsid w:val="00E406AD"/>
    <w:rsid w:val="00E40741"/>
    <w:rsid w:val="00E40971"/>
    <w:rsid w:val="00E40C0F"/>
    <w:rsid w:val="00E41003"/>
    <w:rsid w:val="00E41033"/>
    <w:rsid w:val="00E41058"/>
    <w:rsid w:val="00E416AD"/>
    <w:rsid w:val="00E41C78"/>
    <w:rsid w:val="00E42088"/>
    <w:rsid w:val="00E422AB"/>
    <w:rsid w:val="00E42A5A"/>
    <w:rsid w:val="00E42C65"/>
    <w:rsid w:val="00E42FFD"/>
    <w:rsid w:val="00E4322B"/>
    <w:rsid w:val="00E432FE"/>
    <w:rsid w:val="00E4338D"/>
    <w:rsid w:val="00E43CEE"/>
    <w:rsid w:val="00E440A4"/>
    <w:rsid w:val="00E4449D"/>
    <w:rsid w:val="00E4454C"/>
    <w:rsid w:val="00E445F8"/>
    <w:rsid w:val="00E44BF6"/>
    <w:rsid w:val="00E44D47"/>
    <w:rsid w:val="00E44D7F"/>
    <w:rsid w:val="00E44F2B"/>
    <w:rsid w:val="00E45109"/>
    <w:rsid w:val="00E45129"/>
    <w:rsid w:val="00E45142"/>
    <w:rsid w:val="00E4549B"/>
    <w:rsid w:val="00E456E9"/>
    <w:rsid w:val="00E4583B"/>
    <w:rsid w:val="00E4586D"/>
    <w:rsid w:val="00E45915"/>
    <w:rsid w:val="00E45A55"/>
    <w:rsid w:val="00E45CE7"/>
    <w:rsid w:val="00E45D3E"/>
    <w:rsid w:val="00E4613A"/>
    <w:rsid w:val="00E461C7"/>
    <w:rsid w:val="00E46466"/>
    <w:rsid w:val="00E46920"/>
    <w:rsid w:val="00E46995"/>
    <w:rsid w:val="00E46AC4"/>
    <w:rsid w:val="00E46D66"/>
    <w:rsid w:val="00E47027"/>
    <w:rsid w:val="00E4708B"/>
    <w:rsid w:val="00E47100"/>
    <w:rsid w:val="00E4715D"/>
    <w:rsid w:val="00E4727F"/>
    <w:rsid w:val="00E476BB"/>
    <w:rsid w:val="00E47CDF"/>
    <w:rsid w:val="00E47ED5"/>
    <w:rsid w:val="00E503CD"/>
    <w:rsid w:val="00E50588"/>
    <w:rsid w:val="00E50618"/>
    <w:rsid w:val="00E50643"/>
    <w:rsid w:val="00E50756"/>
    <w:rsid w:val="00E50901"/>
    <w:rsid w:val="00E50B09"/>
    <w:rsid w:val="00E50DBA"/>
    <w:rsid w:val="00E50E23"/>
    <w:rsid w:val="00E50E4D"/>
    <w:rsid w:val="00E51057"/>
    <w:rsid w:val="00E51361"/>
    <w:rsid w:val="00E51666"/>
    <w:rsid w:val="00E518A7"/>
    <w:rsid w:val="00E51BC6"/>
    <w:rsid w:val="00E51D68"/>
    <w:rsid w:val="00E51E2B"/>
    <w:rsid w:val="00E52102"/>
    <w:rsid w:val="00E53104"/>
    <w:rsid w:val="00E53385"/>
    <w:rsid w:val="00E534B5"/>
    <w:rsid w:val="00E535A8"/>
    <w:rsid w:val="00E535E5"/>
    <w:rsid w:val="00E53781"/>
    <w:rsid w:val="00E5378A"/>
    <w:rsid w:val="00E53959"/>
    <w:rsid w:val="00E53AD5"/>
    <w:rsid w:val="00E53E42"/>
    <w:rsid w:val="00E53F31"/>
    <w:rsid w:val="00E54116"/>
    <w:rsid w:val="00E541E9"/>
    <w:rsid w:val="00E5425D"/>
    <w:rsid w:val="00E54F29"/>
    <w:rsid w:val="00E55073"/>
    <w:rsid w:val="00E550AE"/>
    <w:rsid w:val="00E5525D"/>
    <w:rsid w:val="00E55441"/>
    <w:rsid w:val="00E555C2"/>
    <w:rsid w:val="00E5587C"/>
    <w:rsid w:val="00E558D4"/>
    <w:rsid w:val="00E55CB3"/>
    <w:rsid w:val="00E55E18"/>
    <w:rsid w:val="00E56069"/>
    <w:rsid w:val="00E56151"/>
    <w:rsid w:val="00E56622"/>
    <w:rsid w:val="00E566C5"/>
    <w:rsid w:val="00E56AF9"/>
    <w:rsid w:val="00E56D00"/>
    <w:rsid w:val="00E56ECF"/>
    <w:rsid w:val="00E570DD"/>
    <w:rsid w:val="00E57150"/>
    <w:rsid w:val="00E5745A"/>
    <w:rsid w:val="00E576C0"/>
    <w:rsid w:val="00E57885"/>
    <w:rsid w:val="00E57B98"/>
    <w:rsid w:val="00E57C68"/>
    <w:rsid w:val="00E57D91"/>
    <w:rsid w:val="00E57FAE"/>
    <w:rsid w:val="00E600FA"/>
    <w:rsid w:val="00E60168"/>
    <w:rsid w:val="00E60207"/>
    <w:rsid w:val="00E6050A"/>
    <w:rsid w:val="00E60543"/>
    <w:rsid w:val="00E605A4"/>
    <w:rsid w:val="00E60752"/>
    <w:rsid w:val="00E607B3"/>
    <w:rsid w:val="00E6087C"/>
    <w:rsid w:val="00E60B29"/>
    <w:rsid w:val="00E60E8B"/>
    <w:rsid w:val="00E612DA"/>
    <w:rsid w:val="00E613D5"/>
    <w:rsid w:val="00E6154E"/>
    <w:rsid w:val="00E615AF"/>
    <w:rsid w:val="00E615C7"/>
    <w:rsid w:val="00E616A3"/>
    <w:rsid w:val="00E618CC"/>
    <w:rsid w:val="00E61AA1"/>
    <w:rsid w:val="00E61BD8"/>
    <w:rsid w:val="00E61F19"/>
    <w:rsid w:val="00E6232B"/>
    <w:rsid w:val="00E62519"/>
    <w:rsid w:val="00E62576"/>
    <w:rsid w:val="00E625A0"/>
    <w:rsid w:val="00E6264A"/>
    <w:rsid w:val="00E628B9"/>
    <w:rsid w:val="00E628F9"/>
    <w:rsid w:val="00E62BB2"/>
    <w:rsid w:val="00E62D21"/>
    <w:rsid w:val="00E62F7E"/>
    <w:rsid w:val="00E62F9F"/>
    <w:rsid w:val="00E6300E"/>
    <w:rsid w:val="00E630A4"/>
    <w:rsid w:val="00E63775"/>
    <w:rsid w:val="00E63B06"/>
    <w:rsid w:val="00E63CA2"/>
    <w:rsid w:val="00E64410"/>
    <w:rsid w:val="00E64857"/>
    <w:rsid w:val="00E64909"/>
    <w:rsid w:val="00E649A1"/>
    <w:rsid w:val="00E649F7"/>
    <w:rsid w:val="00E64A20"/>
    <w:rsid w:val="00E64A4E"/>
    <w:rsid w:val="00E64E21"/>
    <w:rsid w:val="00E64ED7"/>
    <w:rsid w:val="00E64F19"/>
    <w:rsid w:val="00E64F58"/>
    <w:rsid w:val="00E64F94"/>
    <w:rsid w:val="00E651A9"/>
    <w:rsid w:val="00E65254"/>
    <w:rsid w:val="00E6548C"/>
    <w:rsid w:val="00E65777"/>
    <w:rsid w:val="00E658A1"/>
    <w:rsid w:val="00E65C69"/>
    <w:rsid w:val="00E65CBB"/>
    <w:rsid w:val="00E65D49"/>
    <w:rsid w:val="00E6602B"/>
    <w:rsid w:val="00E6607E"/>
    <w:rsid w:val="00E66343"/>
    <w:rsid w:val="00E66521"/>
    <w:rsid w:val="00E66710"/>
    <w:rsid w:val="00E667E1"/>
    <w:rsid w:val="00E668AA"/>
    <w:rsid w:val="00E66910"/>
    <w:rsid w:val="00E66C1E"/>
    <w:rsid w:val="00E66C76"/>
    <w:rsid w:val="00E66EA3"/>
    <w:rsid w:val="00E67011"/>
    <w:rsid w:val="00E670ED"/>
    <w:rsid w:val="00E673F4"/>
    <w:rsid w:val="00E6787C"/>
    <w:rsid w:val="00E678A5"/>
    <w:rsid w:val="00E679F1"/>
    <w:rsid w:val="00E67CCF"/>
    <w:rsid w:val="00E67D34"/>
    <w:rsid w:val="00E7011A"/>
    <w:rsid w:val="00E702A0"/>
    <w:rsid w:val="00E704EB"/>
    <w:rsid w:val="00E7065B"/>
    <w:rsid w:val="00E7074D"/>
    <w:rsid w:val="00E7077D"/>
    <w:rsid w:val="00E70805"/>
    <w:rsid w:val="00E70810"/>
    <w:rsid w:val="00E70A8C"/>
    <w:rsid w:val="00E70CD1"/>
    <w:rsid w:val="00E70F53"/>
    <w:rsid w:val="00E70FBB"/>
    <w:rsid w:val="00E7146B"/>
    <w:rsid w:val="00E71601"/>
    <w:rsid w:val="00E7172E"/>
    <w:rsid w:val="00E71823"/>
    <w:rsid w:val="00E71BC2"/>
    <w:rsid w:val="00E71D13"/>
    <w:rsid w:val="00E71DA9"/>
    <w:rsid w:val="00E71DAD"/>
    <w:rsid w:val="00E71F74"/>
    <w:rsid w:val="00E72164"/>
    <w:rsid w:val="00E72588"/>
    <w:rsid w:val="00E726EC"/>
    <w:rsid w:val="00E72922"/>
    <w:rsid w:val="00E72C84"/>
    <w:rsid w:val="00E72FA0"/>
    <w:rsid w:val="00E73158"/>
    <w:rsid w:val="00E733D2"/>
    <w:rsid w:val="00E734DD"/>
    <w:rsid w:val="00E7379D"/>
    <w:rsid w:val="00E737FA"/>
    <w:rsid w:val="00E738C8"/>
    <w:rsid w:val="00E73C55"/>
    <w:rsid w:val="00E73E41"/>
    <w:rsid w:val="00E741EA"/>
    <w:rsid w:val="00E7448D"/>
    <w:rsid w:val="00E74537"/>
    <w:rsid w:val="00E749F4"/>
    <w:rsid w:val="00E74A2A"/>
    <w:rsid w:val="00E74A9C"/>
    <w:rsid w:val="00E74BEF"/>
    <w:rsid w:val="00E74CAE"/>
    <w:rsid w:val="00E74F1C"/>
    <w:rsid w:val="00E74F7F"/>
    <w:rsid w:val="00E7513F"/>
    <w:rsid w:val="00E752B0"/>
    <w:rsid w:val="00E752F8"/>
    <w:rsid w:val="00E75456"/>
    <w:rsid w:val="00E75BBF"/>
    <w:rsid w:val="00E75EAE"/>
    <w:rsid w:val="00E75ED3"/>
    <w:rsid w:val="00E75F77"/>
    <w:rsid w:val="00E75F9B"/>
    <w:rsid w:val="00E7603E"/>
    <w:rsid w:val="00E76172"/>
    <w:rsid w:val="00E76188"/>
    <w:rsid w:val="00E7625B"/>
    <w:rsid w:val="00E763E8"/>
    <w:rsid w:val="00E76581"/>
    <w:rsid w:val="00E76C08"/>
    <w:rsid w:val="00E76CAF"/>
    <w:rsid w:val="00E76D6C"/>
    <w:rsid w:val="00E77030"/>
    <w:rsid w:val="00E77045"/>
    <w:rsid w:val="00E770E5"/>
    <w:rsid w:val="00E778EE"/>
    <w:rsid w:val="00E80036"/>
    <w:rsid w:val="00E800EA"/>
    <w:rsid w:val="00E80146"/>
    <w:rsid w:val="00E802B3"/>
    <w:rsid w:val="00E803FE"/>
    <w:rsid w:val="00E804EA"/>
    <w:rsid w:val="00E806AD"/>
    <w:rsid w:val="00E80A5D"/>
    <w:rsid w:val="00E80B63"/>
    <w:rsid w:val="00E80CC9"/>
    <w:rsid w:val="00E80DF9"/>
    <w:rsid w:val="00E80E16"/>
    <w:rsid w:val="00E8115A"/>
    <w:rsid w:val="00E81537"/>
    <w:rsid w:val="00E815B0"/>
    <w:rsid w:val="00E8176B"/>
    <w:rsid w:val="00E81CD6"/>
    <w:rsid w:val="00E81F51"/>
    <w:rsid w:val="00E820FD"/>
    <w:rsid w:val="00E82287"/>
    <w:rsid w:val="00E822A2"/>
    <w:rsid w:val="00E82305"/>
    <w:rsid w:val="00E82890"/>
    <w:rsid w:val="00E828BF"/>
    <w:rsid w:val="00E82D3D"/>
    <w:rsid w:val="00E82DFF"/>
    <w:rsid w:val="00E8382B"/>
    <w:rsid w:val="00E83AA8"/>
    <w:rsid w:val="00E83FE1"/>
    <w:rsid w:val="00E8405F"/>
    <w:rsid w:val="00E84235"/>
    <w:rsid w:val="00E8431F"/>
    <w:rsid w:val="00E84502"/>
    <w:rsid w:val="00E8451D"/>
    <w:rsid w:val="00E84704"/>
    <w:rsid w:val="00E84B53"/>
    <w:rsid w:val="00E84C39"/>
    <w:rsid w:val="00E84C4C"/>
    <w:rsid w:val="00E850F6"/>
    <w:rsid w:val="00E856A9"/>
    <w:rsid w:val="00E85A87"/>
    <w:rsid w:val="00E86072"/>
    <w:rsid w:val="00E8697F"/>
    <w:rsid w:val="00E86B22"/>
    <w:rsid w:val="00E86BBF"/>
    <w:rsid w:val="00E86DAC"/>
    <w:rsid w:val="00E86EB4"/>
    <w:rsid w:val="00E87369"/>
    <w:rsid w:val="00E87784"/>
    <w:rsid w:val="00E878C1"/>
    <w:rsid w:val="00E87946"/>
    <w:rsid w:val="00E87A0E"/>
    <w:rsid w:val="00E87CC1"/>
    <w:rsid w:val="00E87F2F"/>
    <w:rsid w:val="00E87FFC"/>
    <w:rsid w:val="00E90274"/>
    <w:rsid w:val="00E9051B"/>
    <w:rsid w:val="00E9078C"/>
    <w:rsid w:val="00E908AD"/>
    <w:rsid w:val="00E908D0"/>
    <w:rsid w:val="00E909BD"/>
    <w:rsid w:val="00E90A89"/>
    <w:rsid w:val="00E90D57"/>
    <w:rsid w:val="00E91119"/>
    <w:rsid w:val="00E91D09"/>
    <w:rsid w:val="00E91D1F"/>
    <w:rsid w:val="00E9210F"/>
    <w:rsid w:val="00E921F2"/>
    <w:rsid w:val="00E924DD"/>
    <w:rsid w:val="00E92824"/>
    <w:rsid w:val="00E92BA6"/>
    <w:rsid w:val="00E92CD1"/>
    <w:rsid w:val="00E9313D"/>
    <w:rsid w:val="00E93286"/>
    <w:rsid w:val="00E9336C"/>
    <w:rsid w:val="00E93398"/>
    <w:rsid w:val="00E933B0"/>
    <w:rsid w:val="00E93637"/>
    <w:rsid w:val="00E9367B"/>
    <w:rsid w:val="00E93737"/>
    <w:rsid w:val="00E937F3"/>
    <w:rsid w:val="00E93A05"/>
    <w:rsid w:val="00E93A32"/>
    <w:rsid w:val="00E93C20"/>
    <w:rsid w:val="00E940E6"/>
    <w:rsid w:val="00E94296"/>
    <w:rsid w:val="00E947D4"/>
    <w:rsid w:val="00E94AA1"/>
    <w:rsid w:val="00E94B33"/>
    <w:rsid w:val="00E94C32"/>
    <w:rsid w:val="00E94DAE"/>
    <w:rsid w:val="00E95323"/>
    <w:rsid w:val="00E955BF"/>
    <w:rsid w:val="00E956D3"/>
    <w:rsid w:val="00E95A00"/>
    <w:rsid w:val="00E95A99"/>
    <w:rsid w:val="00E95EAD"/>
    <w:rsid w:val="00E962D2"/>
    <w:rsid w:val="00E96340"/>
    <w:rsid w:val="00E96468"/>
    <w:rsid w:val="00E96694"/>
    <w:rsid w:val="00E968BF"/>
    <w:rsid w:val="00E96982"/>
    <w:rsid w:val="00E96C03"/>
    <w:rsid w:val="00E96C3B"/>
    <w:rsid w:val="00E96CAC"/>
    <w:rsid w:val="00E96E35"/>
    <w:rsid w:val="00E96E39"/>
    <w:rsid w:val="00E96EE3"/>
    <w:rsid w:val="00E96F0D"/>
    <w:rsid w:val="00E9713B"/>
    <w:rsid w:val="00E9736D"/>
    <w:rsid w:val="00E97422"/>
    <w:rsid w:val="00E977DA"/>
    <w:rsid w:val="00E97890"/>
    <w:rsid w:val="00E97942"/>
    <w:rsid w:val="00E97AE1"/>
    <w:rsid w:val="00E97B7C"/>
    <w:rsid w:val="00E97BA6"/>
    <w:rsid w:val="00E97CBD"/>
    <w:rsid w:val="00E97D28"/>
    <w:rsid w:val="00E97D53"/>
    <w:rsid w:val="00E97EFC"/>
    <w:rsid w:val="00EA01B1"/>
    <w:rsid w:val="00EA0226"/>
    <w:rsid w:val="00EA0311"/>
    <w:rsid w:val="00EA0453"/>
    <w:rsid w:val="00EA0752"/>
    <w:rsid w:val="00EA0807"/>
    <w:rsid w:val="00EA0837"/>
    <w:rsid w:val="00EA0B24"/>
    <w:rsid w:val="00EA0B57"/>
    <w:rsid w:val="00EA0BCB"/>
    <w:rsid w:val="00EA0CC5"/>
    <w:rsid w:val="00EA1031"/>
    <w:rsid w:val="00EA1155"/>
    <w:rsid w:val="00EA1539"/>
    <w:rsid w:val="00EA173A"/>
    <w:rsid w:val="00EA175A"/>
    <w:rsid w:val="00EA17DC"/>
    <w:rsid w:val="00EA197B"/>
    <w:rsid w:val="00EA1A8C"/>
    <w:rsid w:val="00EA1E8C"/>
    <w:rsid w:val="00EA228A"/>
    <w:rsid w:val="00EA2CF3"/>
    <w:rsid w:val="00EA2D0F"/>
    <w:rsid w:val="00EA2D97"/>
    <w:rsid w:val="00EA2DB8"/>
    <w:rsid w:val="00EA3003"/>
    <w:rsid w:val="00EA305B"/>
    <w:rsid w:val="00EA308D"/>
    <w:rsid w:val="00EA3187"/>
    <w:rsid w:val="00EA3222"/>
    <w:rsid w:val="00EA3237"/>
    <w:rsid w:val="00EA3352"/>
    <w:rsid w:val="00EA3E31"/>
    <w:rsid w:val="00EA3E51"/>
    <w:rsid w:val="00EA42E6"/>
    <w:rsid w:val="00EA43E2"/>
    <w:rsid w:val="00EA43F8"/>
    <w:rsid w:val="00EA45C8"/>
    <w:rsid w:val="00EA45E2"/>
    <w:rsid w:val="00EA47F6"/>
    <w:rsid w:val="00EA4824"/>
    <w:rsid w:val="00EA4C69"/>
    <w:rsid w:val="00EA4C87"/>
    <w:rsid w:val="00EA4EBB"/>
    <w:rsid w:val="00EA5275"/>
    <w:rsid w:val="00EA54C1"/>
    <w:rsid w:val="00EA57DC"/>
    <w:rsid w:val="00EA5889"/>
    <w:rsid w:val="00EA5A8E"/>
    <w:rsid w:val="00EA5AC3"/>
    <w:rsid w:val="00EA5B2B"/>
    <w:rsid w:val="00EA5E23"/>
    <w:rsid w:val="00EA6219"/>
    <w:rsid w:val="00EA66EA"/>
    <w:rsid w:val="00EA6801"/>
    <w:rsid w:val="00EA6B9B"/>
    <w:rsid w:val="00EA6CAF"/>
    <w:rsid w:val="00EA6DFC"/>
    <w:rsid w:val="00EA735B"/>
    <w:rsid w:val="00EA73FB"/>
    <w:rsid w:val="00EA7656"/>
    <w:rsid w:val="00EA7F0D"/>
    <w:rsid w:val="00EB0122"/>
    <w:rsid w:val="00EB034C"/>
    <w:rsid w:val="00EB0660"/>
    <w:rsid w:val="00EB0721"/>
    <w:rsid w:val="00EB07F4"/>
    <w:rsid w:val="00EB0950"/>
    <w:rsid w:val="00EB0E46"/>
    <w:rsid w:val="00EB1156"/>
    <w:rsid w:val="00EB11EC"/>
    <w:rsid w:val="00EB14C6"/>
    <w:rsid w:val="00EB1796"/>
    <w:rsid w:val="00EB1848"/>
    <w:rsid w:val="00EB18D9"/>
    <w:rsid w:val="00EB193E"/>
    <w:rsid w:val="00EB19CE"/>
    <w:rsid w:val="00EB19EA"/>
    <w:rsid w:val="00EB1A33"/>
    <w:rsid w:val="00EB1B4D"/>
    <w:rsid w:val="00EB1C6E"/>
    <w:rsid w:val="00EB2094"/>
    <w:rsid w:val="00EB216A"/>
    <w:rsid w:val="00EB2232"/>
    <w:rsid w:val="00EB2288"/>
    <w:rsid w:val="00EB2345"/>
    <w:rsid w:val="00EB236D"/>
    <w:rsid w:val="00EB2470"/>
    <w:rsid w:val="00EB25BD"/>
    <w:rsid w:val="00EB2FEB"/>
    <w:rsid w:val="00EB3005"/>
    <w:rsid w:val="00EB324F"/>
    <w:rsid w:val="00EB337D"/>
    <w:rsid w:val="00EB38F2"/>
    <w:rsid w:val="00EB3B26"/>
    <w:rsid w:val="00EB3C62"/>
    <w:rsid w:val="00EB3CBF"/>
    <w:rsid w:val="00EB3D69"/>
    <w:rsid w:val="00EB4059"/>
    <w:rsid w:val="00EB426A"/>
    <w:rsid w:val="00EB4394"/>
    <w:rsid w:val="00EB4491"/>
    <w:rsid w:val="00EB4795"/>
    <w:rsid w:val="00EB4805"/>
    <w:rsid w:val="00EB4CBC"/>
    <w:rsid w:val="00EB4D12"/>
    <w:rsid w:val="00EB4DC6"/>
    <w:rsid w:val="00EB4E6D"/>
    <w:rsid w:val="00EB4E95"/>
    <w:rsid w:val="00EB4ED6"/>
    <w:rsid w:val="00EB4EDA"/>
    <w:rsid w:val="00EB5353"/>
    <w:rsid w:val="00EB57A2"/>
    <w:rsid w:val="00EB5CEC"/>
    <w:rsid w:val="00EB60C6"/>
    <w:rsid w:val="00EB6469"/>
    <w:rsid w:val="00EB680C"/>
    <w:rsid w:val="00EB6DDC"/>
    <w:rsid w:val="00EB7113"/>
    <w:rsid w:val="00EB7738"/>
    <w:rsid w:val="00EB7A3C"/>
    <w:rsid w:val="00EB7B91"/>
    <w:rsid w:val="00EB7BDF"/>
    <w:rsid w:val="00EB7CBA"/>
    <w:rsid w:val="00EB7D95"/>
    <w:rsid w:val="00EB7DA8"/>
    <w:rsid w:val="00EB7FA4"/>
    <w:rsid w:val="00EC0271"/>
    <w:rsid w:val="00EC033E"/>
    <w:rsid w:val="00EC0629"/>
    <w:rsid w:val="00EC06AA"/>
    <w:rsid w:val="00EC06CF"/>
    <w:rsid w:val="00EC0A60"/>
    <w:rsid w:val="00EC0C8B"/>
    <w:rsid w:val="00EC10FB"/>
    <w:rsid w:val="00EC1175"/>
    <w:rsid w:val="00EC139A"/>
    <w:rsid w:val="00EC1438"/>
    <w:rsid w:val="00EC1562"/>
    <w:rsid w:val="00EC1627"/>
    <w:rsid w:val="00EC16CA"/>
    <w:rsid w:val="00EC1957"/>
    <w:rsid w:val="00EC1B11"/>
    <w:rsid w:val="00EC1B44"/>
    <w:rsid w:val="00EC1E22"/>
    <w:rsid w:val="00EC1F5F"/>
    <w:rsid w:val="00EC24FA"/>
    <w:rsid w:val="00EC28A3"/>
    <w:rsid w:val="00EC28DC"/>
    <w:rsid w:val="00EC2B82"/>
    <w:rsid w:val="00EC2DB4"/>
    <w:rsid w:val="00EC2F59"/>
    <w:rsid w:val="00EC2FB7"/>
    <w:rsid w:val="00EC31E0"/>
    <w:rsid w:val="00EC33A5"/>
    <w:rsid w:val="00EC3A3C"/>
    <w:rsid w:val="00EC3A43"/>
    <w:rsid w:val="00EC3D48"/>
    <w:rsid w:val="00EC4473"/>
    <w:rsid w:val="00EC45B1"/>
    <w:rsid w:val="00EC4956"/>
    <w:rsid w:val="00EC4C72"/>
    <w:rsid w:val="00EC4CB4"/>
    <w:rsid w:val="00EC4ED2"/>
    <w:rsid w:val="00EC5045"/>
    <w:rsid w:val="00EC5176"/>
    <w:rsid w:val="00EC51B0"/>
    <w:rsid w:val="00EC51FC"/>
    <w:rsid w:val="00EC56C7"/>
    <w:rsid w:val="00EC56D5"/>
    <w:rsid w:val="00EC5705"/>
    <w:rsid w:val="00EC5825"/>
    <w:rsid w:val="00EC5873"/>
    <w:rsid w:val="00EC59FF"/>
    <w:rsid w:val="00EC5C13"/>
    <w:rsid w:val="00EC5D4D"/>
    <w:rsid w:val="00EC5F36"/>
    <w:rsid w:val="00EC61D9"/>
    <w:rsid w:val="00EC643B"/>
    <w:rsid w:val="00EC65F4"/>
    <w:rsid w:val="00EC676B"/>
    <w:rsid w:val="00EC6CA8"/>
    <w:rsid w:val="00EC6D59"/>
    <w:rsid w:val="00EC6E43"/>
    <w:rsid w:val="00EC6F91"/>
    <w:rsid w:val="00EC7067"/>
    <w:rsid w:val="00EC72C3"/>
    <w:rsid w:val="00EC73A9"/>
    <w:rsid w:val="00EC73AA"/>
    <w:rsid w:val="00EC742F"/>
    <w:rsid w:val="00EC74A0"/>
    <w:rsid w:val="00EC74AA"/>
    <w:rsid w:val="00EC7653"/>
    <w:rsid w:val="00EC7674"/>
    <w:rsid w:val="00EC78F9"/>
    <w:rsid w:val="00EC7922"/>
    <w:rsid w:val="00EC7998"/>
    <w:rsid w:val="00EC7E8E"/>
    <w:rsid w:val="00ED00C1"/>
    <w:rsid w:val="00ED0152"/>
    <w:rsid w:val="00ED0176"/>
    <w:rsid w:val="00ED01A1"/>
    <w:rsid w:val="00ED0297"/>
    <w:rsid w:val="00ED0342"/>
    <w:rsid w:val="00ED04DA"/>
    <w:rsid w:val="00ED05B9"/>
    <w:rsid w:val="00ED0A12"/>
    <w:rsid w:val="00ED0A97"/>
    <w:rsid w:val="00ED0DD5"/>
    <w:rsid w:val="00ED0E93"/>
    <w:rsid w:val="00ED11C0"/>
    <w:rsid w:val="00ED130A"/>
    <w:rsid w:val="00ED1370"/>
    <w:rsid w:val="00ED1667"/>
    <w:rsid w:val="00ED18BB"/>
    <w:rsid w:val="00ED1901"/>
    <w:rsid w:val="00ED1E13"/>
    <w:rsid w:val="00ED1EB4"/>
    <w:rsid w:val="00ED2057"/>
    <w:rsid w:val="00ED2646"/>
    <w:rsid w:val="00ED2838"/>
    <w:rsid w:val="00ED2846"/>
    <w:rsid w:val="00ED2D13"/>
    <w:rsid w:val="00ED2D5A"/>
    <w:rsid w:val="00ED307C"/>
    <w:rsid w:val="00ED344A"/>
    <w:rsid w:val="00ED356B"/>
    <w:rsid w:val="00ED360A"/>
    <w:rsid w:val="00ED3754"/>
    <w:rsid w:val="00ED385A"/>
    <w:rsid w:val="00ED3BD9"/>
    <w:rsid w:val="00ED3CD7"/>
    <w:rsid w:val="00ED3D97"/>
    <w:rsid w:val="00ED3E2D"/>
    <w:rsid w:val="00ED4008"/>
    <w:rsid w:val="00ED4062"/>
    <w:rsid w:val="00ED4337"/>
    <w:rsid w:val="00ED46EB"/>
    <w:rsid w:val="00ED475B"/>
    <w:rsid w:val="00ED4891"/>
    <w:rsid w:val="00ED48BE"/>
    <w:rsid w:val="00ED4B98"/>
    <w:rsid w:val="00ED4CED"/>
    <w:rsid w:val="00ED4E8A"/>
    <w:rsid w:val="00ED513F"/>
    <w:rsid w:val="00ED5252"/>
    <w:rsid w:val="00ED52CE"/>
    <w:rsid w:val="00ED56D1"/>
    <w:rsid w:val="00ED5836"/>
    <w:rsid w:val="00ED584F"/>
    <w:rsid w:val="00ED5BDC"/>
    <w:rsid w:val="00ED5FB4"/>
    <w:rsid w:val="00ED62C6"/>
    <w:rsid w:val="00ED664F"/>
    <w:rsid w:val="00ED679E"/>
    <w:rsid w:val="00ED6997"/>
    <w:rsid w:val="00ED6AB5"/>
    <w:rsid w:val="00ED6B3C"/>
    <w:rsid w:val="00ED6DF1"/>
    <w:rsid w:val="00ED6E7A"/>
    <w:rsid w:val="00ED6FBB"/>
    <w:rsid w:val="00ED7058"/>
    <w:rsid w:val="00ED7228"/>
    <w:rsid w:val="00ED748C"/>
    <w:rsid w:val="00ED74BB"/>
    <w:rsid w:val="00ED74EB"/>
    <w:rsid w:val="00ED781A"/>
    <w:rsid w:val="00ED7CA3"/>
    <w:rsid w:val="00ED7E47"/>
    <w:rsid w:val="00ED7EB2"/>
    <w:rsid w:val="00ED7F6B"/>
    <w:rsid w:val="00ED7FBB"/>
    <w:rsid w:val="00EE0219"/>
    <w:rsid w:val="00EE06AC"/>
    <w:rsid w:val="00EE06C8"/>
    <w:rsid w:val="00EE07F0"/>
    <w:rsid w:val="00EE09E5"/>
    <w:rsid w:val="00EE0FA4"/>
    <w:rsid w:val="00EE0FF9"/>
    <w:rsid w:val="00EE122A"/>
    <w:rsid w:val="00EE1261"/>
    <w:rsid w:val="00EE1294"/>
    <w:rsid w:val="00EE150B"/>
    <w:rsid w:val="00EE1685"/>
    <w:rsid w:val="00EE1703"/>
    <w:rsid w:val="00EE172B"/>
    <w:rsid w:val="00EE1EAF"/>
    <w:rsid w:val="00EE1FF4"/>
    <w:rsid w:val="00EE210C"/>
    <w:rsid w:val="00EE213A"/>
    <w:rsid w:val="00EE21BC"/>
    <w:rsid w:val="00EE2345"/>
    <w:rsid w:val="00EE25EC"/>
    <w:rsid w:val="00EE267B"/>
    <w:rsid w:val="00EE28B0"/>
    <w:rsid w:val="00EE2934"/>
    <w:rsid w:val="00EE2972"/>
    <w:rsid w:val="00EE2B13"/>
    <w:rsid w:val="00EE2B3C"/>
    <w:rsid w:val="00EE2CE3"/>
    <w:rsid w:val="00EE2E19"/>
    <w:rsid w:val="00EE2F8A"/>
    <w:rsid w:val="00EE3057"/>
    <w:rsid w:val="00EE3116"/>
    <w:rsid w:val="00EE3303"/>
    <w:rsid w:val="00EE3619"/>
    <w:rsid w:val="00EE36B5"/>
    <w:rsid w:val="00EE3719"/>
    <w:rsid w:val="00EE37E1"/>
    <w:rsid w:val="00EE383B"/>
    <w:rsid w:val="00EE3942"/>
    <w:rsid w:val="00EE3A83"/>
    <w:rsid w:val="00EE3B9E"/>
    <w:rsid w:val="00EE3BF4"/>
    <w:rsid w:val="00EE3CA3"/>
    <w:rsid w:val="00EE3CE7"/>
    <w:rsid w:val="00EE40EC"/>
    <w:rsid w:val="00EE40F9"/>
    <w:rsid w:val="00EE47D3"/>
    <w:rsid w:val="00EE4889"/>
    <w:rsid w:val="00EE497A"/>
    <w:rsid w:val="00EE4A08"/>
    <w:rsid w:val="00EE4C07"/>
    <w:rsid w:val="00EE4C84"/>
    <w:rsid w:val="00EE5551"/>
    <w:rsid w:val="00EE5697"/>
    <w:rsid w:val="00EE5893"/>
    <w:rsid w:val="00EE597E"/>
    <w:rsid w:val="00EE5DF2"/>
    <w:rsid w:val="00EE5EAB"/>
    <w:rsid w:val="00EE60D2"/>
    <w:rsid w:val="00EE66A0"/>
    <w:rsid w:val="00EE6D59"/>
    <w:rsid w:val="00EE6D8C"/>
    <w:rsid w:val="00EE6E91"/>
    <w:rsid w:val="00EE6EFD"/>
    <w:rsid w:val="00EE70D9"/>
    <w:rsid w:val="00EE75A1"/>
    <w:rsid w:val="00EE765B"/>
    <w:rsid w:val="00EE7760"/>
    <w:rsid w:val="00EE7ACB"/>
    <w:rsid w:val="00EE7B66"/>
    <w:rsid w:val="00EE7D8D"/>
    <w:rsid w:val="00EE7E26"/>
    <w:rsid w:val="00EF00BC"/>
    <w:rsid w:val="00EF06AE"/>
    <w:rsid w:val="00EF0993"/>
    <w:rsid w:val="00EF0B3E"/>
    <w:rsid w:val="00EF0C08"/>
    <w:rsid w:val="00EF0D2B"/>
    <w:rsid w:val="00EF0E55"/>
    <w:rsid w:val="00EF1055"/>
    <w:rsid w:val="00EF16E8"/>
    <w:rsid w:val="00EF1C7C"/>
    <w:rsid w:val="00EF1DDB"/>
    <w:rsid w:val="00EF1FB6"/>
    <w:rsid w:val="00EF205D"/>
    <w:rsid w:val="00EF22B6"/>
    <w:rsid w:val="00EF276A"/>
    <w:rsid w:val="00EF29CF"/>
    <w:rsid w:val="00EF2BE4"/>
    <w:rsid w:val="00EF2DA7"/>
    <w:rsid w:val="00EF2E81"/>
    <w:rsid w:val="00EF2F07"/>
    <w:rsid w:val="00EF312C"/>
    <w:rsid w:val="00EF32F3"/>
    <w:rsid w:val="00EF3927"/>
    <w:rsid w:val="00EF3B2E"/>
    <w:rsid w:val="00EF3BD6"/>
    <w:rsid w:val="00EF3D05"/>
    <w:rsid w:val="00EF42C2"/>
    <w:rsid w:val="00EF4590"/>
    <w:rsid w:val="00EF4671"/>
    <w:rsid w:val="00EF4766"/>
    <w:rsid w:val="00EF4944"/>
    <w:rsid w:val="00EF499C"/>
    <w:rsid w:val="00EF4C71"/>
    <w:rsid w:val="00EF4C91"/>
    <w:rsid w:val="00EF4D1C"/>
    <w:rsid w:val="00EF4E4E"/>
    <w:rsid w:val="00EF519D"/>
    <w:rsid w:val="00EF51E5"/>
    <w:rsid w:val="00EF51EA"/>
    <w:rsid w:val="00EF5250"/>
    <w:rsid w:val="00EF53C9"/>
    <w:rsid w:val="00EF548C"/>
    <w:rsid w:val="00EF54FB"/>
    <w:rsid w:val="00EF5599"/>
    <w:rsid w:val="00EF588B"/>
    <w:rsid w:val="00EF58E6"/>
    <w:rsid w:val="00EF5E64"/>
    <w:rsid w:val="00EF5FE7"/>
    <w:rsid w:val="00EF6107"/>
    <w:rsid w:val="00EF6319"/>
    <w:rsid w:val="00EF6433"/>
    <w:rsid w:val="00EF65B3"/>
    <w:rsid w:val="00EF65D6"/>
    <w:rsid w:val="00EF65E2"/>
    <w:rsid w:val="00EF6A6B"/>
    <w:rsid w:val="00EF6A8C"/>
    <w:rsid w:val="00EF6C0F"/>
    <w:rsid w:val="00EF6C6A"/>
    <w:rsid w:val="00EF7043"/>
    <w:rsid w:val="00EF712D"/>
    <w:rsid w:val="00EF71B6"/>
    <w:rsid w:val="00EF755F"/>
    <w:rsid w:val="00EF7749"/>
    <w:rsid w:val="00EF784F"/>
    <w:rsid w:val="00EF79BA"/>
    <w:rsid w:val="00EF7A5C"/>
    <w:rsid w:val="00EF7BAB"/>
    <w:rsid w:val="00EF7C10"/>
    <w:rsid w:val="00EF7C85"/>
    <w:rsid w:val="00EF7E71"/>
    <w:rsid w:val="00F001A0"/>
    <w:rsid w:val="00F001E8"/>
    <w:rsid w:val="00F0025F"/>
    <w:rsid w:val="00F002DB"/>
    <w:rsid w:val="00F00583"/>
    <w:rsid w:val="00F006C2"/>
    <w:rsid w:val="00F008A0"/>
    <w:rsid w:val="00F0096C"/>
    <w:rsid w:val="00F009DE"/>
    <w:rsid w:val="00F01257"/>
    <w:rsid w:val="00F01321"/>
    <w:rsid w:val="00F01591"/>
    <w:rsid w:val="00F0168F"/>
    <w:rsid w:val="00F01692"/>
    <w:rsid w:val="00F0192A"/>
    <w:rsid w:val="00F01D20"/>
    <w:rsid w:val="00F01DC1"/>
    <w:rsid w:val="00F01FE1"/>
    <w:rsid w:val="00F01FEB"/>
    <w:rsid w:val="00F02047"/>
    <w:rsid w:val="00F022E8"/>
    <w:rsid w:val="00F0238E"/>
    <w:rsid w:val="00F027F4"/>
    <w:rsid w:val="00F0288D"/>
    <w:rsid w:val="00F028BD"/>
    <w:rsid w:val="00F02B4B"/>
    <w:rsid w:val="00F02B8B"/>
    <w:rsid w:val="00F02BD1"/>
    <w:rsid w:val="00F03063"/>
    <w:rsid w:val="00F030E0"/>
    <w:rsid w:val="00F031E5"/>
    <w:rsid w:val="00F035CA"/>
    <w:rsid w:val="00F03641"/>
    <w:rsid w:val="00F036E7"/>
    <w:rsid w:val="00F03795"/>
    <w:rsid w:val="00F039C0"/>
    <w:rsid w:val="00F03B71"/>
    <w:rsid w:val="00F03C93"/>
    <w:rsid w:val="00F03D03"/>
    <w:rsid w:val="00F03F58"/>
    <w:rsid w:val="00F042BB"/>
    <w:rsid w:val="00F04D2A"/>
    <w:rsid w:val="00F04F19"/>
    <w:rsid w:val="00F04FC9"/>
    <w:rsid w:val="00F04FF2"/>
    <w:rsid w:val="00F05016"/>
    <w:rsid w:val="00F05134"/>
    <w:rsid w:val="00F052FC"/>
    <w:rsid w:val="00F0551B"/>
    <w:rsid w:val="00F05D09"/>
    <w:rsid w:val="00F05DE8"/>
    <w:rsid w:val="00F060C4"/>
    <w:rsid w:val="00F06162"/>
    <w:rsid w:val="00F062E9"/>
    <w:rsid w:val="00F063BB"/>
    <w:rsid w:val="00F06921"/>
    <w:rsid w:val="00F06A70"/>
    <w:rsid w:val="00F06AB6"/>
    <w:rsid w:val="00F06B09"/>
    <w:rsid w:val="00F06B32"/>
    <w:rsid w:val="00F06CAE"/>
    <w:rsid w:val="00F07015"/>
    <w:rsid w:val="00F070A8"/>
    <w:rsid w:val="00F070D3"/>
    <w:rsid w:val="00F07384"/>
    <w:rsid w:val="00F074EF"/>
    <w:rsid w:val="00F07575"/>
    <w:rsid w:val="00F07593"/>
    <w:rsid w:val="00F077D7"/>
    <w:rsid w:val="00F07A53"/>
    <w:rsid w:val="00F07B60"/>
    <w:rsid w:val="00F07BA1"/>
    <w:rsid w:val="00F07C79"/>
    <w:rsid w:val="00F07D47"/>
    <w:rsid w:val="00F1069E"/>
    <w:rsid w:val="00F10ADB"/>
    <w:rsid w:val="00F10C56"/>
    <w:rsid w:val="00F10C5D"/>
    <w:rsid w:val="00F10D11"/>
    <w:rsid w:val="00F10D55"/>
    <w:rsid w:val="00F10D77"/>
    <w:rsid w:val="00F10F68"/>
    <w:rsid w:val="00F11004"/>
    <w:rsid w:val="00F110E4"/>
    <w:rsid w:val="00F113D6"/>
    <w:rsid w:val="00F11502"/>
    <w:rsid w:val="00F117AB"/>
    <w:rsid w:val="00F11A9D"/>
    <w:rsid w:val="00F11B59"/>
    <w:rsid w:val="00F11D73"/>
    <w:rsid w:val="00F11EFA"/>
    <w:rsid w:val="00F1214E"/>
    <w:rsid w:val="00F12198"/>
    <w:rsid w:val="00F1244C"/>
    <w:rsid w:val="00F1269D"/>
    <w:rsid w:val="00F12701"/>
    <w:rsid w:val="00F12815"/>
    <w:rsid w:val="00F12819"/>
    <w:rsid w:val="00F1283B"/>
    <w:rsid w:val="00F128A3"/>
    <w:rsid w:val="00F128C0"/>
    <w:rsid w:val="00F12A4C"/>
    <w:rsid w:val="00F12B6E"/>
    <w:rsid w:val="00F12CC8"/>
    <w:rsid w:val="00F12CF6"/>
    <w:rsid w:val="00F12DC6"/>
    <w:rsid w:val="00F130C4"/>
    <w:rsid w:val="00F135D6"/>
    <w:rsid w:val="00F137A8"/>
    <w:rsid w:val="00F13821"/>
    <w:rsid w:val="00F13981"/>
    <w:rsid w:val="00F13AB8"/>
    <w:rsid w:val="00F13E71"/>
    <w:rsid w:val="00F14203"/>
    <w:rsid w:val="00F1443F"/>
    <w:rsid w:val="00F144DA"/>
    <w:rsid w:val="00F145D7"/>
    <w:rsid w:val="00F1489F"/>
    <w:rsid w:val="00F14BDF"/>
    <w:rsid w:val="00F1518C"/>
    <w:rsid w:val="00F15535"/>
    <w:rsid w:val="00F1571E"/>
    <w:rsid w:val="00F15A4C"/>
    <w:rsid w:val="00F15C06"/>
    <w:rsid w:val="00F15ED4"/>
    <w:rsid w:val="00F1653C"/>
    <w:rsid w:val="00F1669D"/>
    <w:rsid w:val="00F16710"/>
    <w:rsid w:val="00F16A27"/>
    <w:rsid w:val="00F16C52"/>
    <w:rsid w:val="00F16DFE"/>
    <w:rsid w:val="00F16EB6"/>
    <w:rsid w:val="00F16FCD"/>
    <w:rsid w:val="00F1702B"/>
    <w:rsid w:val="00F17159"/>
    <w:rsid w:val="00F17542"/>
    <w:rsid w:val="00F1754F"/>
    <w:rsid w:val="00F17633"/>
    <w:rsid w:val="00F178C3"/>
    <w:rsid w:val="00F17A46"/>
    <w:rsid w:val="00F17A74"/>
    <w:rsid w:val="00F20223"/>
    <w:rsid w:val="00F2033A"/>
    <w:rsid w:val="00F20754"/>
    <w:rsid w:val="00F20A1E"/>
    <w:rsid w:val="00F20BCE"/>
    <w:rsid w:val="00F20CF1"/>
    <w:rsid w:val="00F21277"/>
    <w:rsid w:val="00F21761"/>
    <w:rsid w:val="00F21795"/>
    <w:rsid w:val="00F217D2"/>
    <w:rsid w:val="00F21BCE"/>
    <w:rsid w:val="00F21F02"/>
    <w:rsid w:val="00F22119"/>
    <w:rsid w:val="00F22329"/>
    <w:rsid w:val="00F223F8"/>
    <w:rsid w:val="00F2241A"/>
    <w:rsid w:val="00F2247E"/>
    <w:rsid w:val="00F22771"/>
    <w:rsid w:val="00F22800"/>
    <w:rsid w:val="00F229A8"/>
    <w:rsid w:val="00F230EF"/>
    <w:rsid w:val="00F232BF"/>
    <w:rsid w:val="00F23311"/>
    <w:rsid w:val="00F23330"/>
    <w:rsid w:val="00F23B7A"/>
    <w:rsid w:val="00F23C4D"/>
    <w:rsid w:val="00F24023"/>
    <w:rsid w:val="00F24118"/>
    <w:rsid w:val="00F24769"/>
    <w:rsid w:val="00F248C4"/>
    <w:rsid w:val="00F24968"/>
    <w:rsid w:val="00F24A51"/>
    <w:rsid w:val="00F24B7D"/>
    <w:rsid w:val="00F24B84"/>
    <w:rsid w:val="00F2531D"/>
    <w:rsid w:val="00F2543B"/>
    <w:rsid w:val="00F2578E"/>
    <w:rsid w:val="00F25995"/>
    <w:rsid w:val="00F259E2"/>
    <w:rsid w:val="00F25B43"/>
    <w:rsid w:val="00F25BAD"/>
    <w:rsid w:val="00F25C53"/>
    <w:rsid w:val="00F25CD5"/>
    <w:rsid w:val="00F25CEC"/>
    <w:rsid w:val="00F26282"/>
    <w:rsid w:val="00F26365"/>
    <w:rsid w:val="00F26464"/>
    <w:rsid w:val="00F26483"/>
    <w:rsid w:val="00F2670D"/>
    <w:rsid w:val="00F268B5"/>
    <w:rsid w:val="00F268EB"/>
    <w:rsid w:val="00F26A24"/>
    <w:rsid w:val="00F27051"/>
    <w:rsid w:val="00F2727A"/>
    <w:rsid w:val="00F2743F"/>
    <w:rsid w:val="00F27CC9"/>
    <w:rsid w:val="00F27D8F"/>
    <w:rsid w:val="00F3001A"/>
    <w:rsid w:val="00F30257"/>
    <w:rsid w:val="00F304BD"/>
    <w:rsid w:val="00F30585"/>
    <w:rsid w:val="00F308DA"/>
    <w:rsid w:val="00F30C02"/>
    <w:rsid w:val="00F30E20"/>
    <w:rsid w:val="00F30FE4"/>
    <w:rsid w:val="00F3100D"/>
    <w:rsid w:val="00F31332"/>
    <w:rsid w:val="00F31353"/>
    <w:rsid w:val="00F3136E"/>
    <w:rsid w:val="00F314AC"/>
    <w:rsid w:val="00F314EC"/>
    <w:rsid w:val="00F316C9"/>
    <w:rsid w:val="00F316D4"/>
    <w:rsid w:val="00F317F2"/>
    <w:rsid w:val="00F318DC"/>
    <w:rsid w:val="00F31E1F"/>
    <w:rsid w:val="00F31ECF"/>
    <w:rsid w:val="00F32061"/>
    <w:rsid w:val="00F320AE"/>
    <w:rsid w:val="00F322C6"/>
    <w:rsid w:val="00F32615"/>
    <w:rsid w:val="00F3265C"/>
    <w:rsid w:val="00F32751"/>
    <w:rsid w:val="00F32BA8"/>
    <w:rsid w:val="00F334C0"/>
    <w:rsid w:val="00F334E6"/>
    <w:rsid w:val="00F33767"/>
    <w:rsid w:val="00F338CC"/>
    <w:rsid w:val="00F339F8"/>
    <w:rsid w:val="00F33B04"/>
    <w:rsid w:val="00F33C6A"/>
    <w:rsid w:val="00F33C81"/>
    <w:rsid w:val="00F34155"/>
    <w:rsid w:val="00F34459"/>
    <w:rsid w:val="00F34704"/>
    <w:rsid w:val="00F348CE"/>
    <w:rsid w:val="00F34C73"/>
    <w:rsid w:val="00F34EC7"/>
    <w:rsid w:val="00F351A4"/>
    <w:rsid w:val="00F3547E"/>
    <w:rsid w:val="00F355AE"/>
    <w:rsid w:val="00F356F5"/>
    <w:rsid w:val="00F357AE"/>
    <w:rsid w:val="00F359EA"/>
    <w:rsid w:val="00F35B2B"/>
    <w:rsid w:val="00F35B5E"/>
    <w:rsid w:val="00F35C7C"/>
    <w:rsid w:val="00F35C92"/>
    <w:rsid w:val="00F3617D"/>
    <w:rsid w:val="00F368E2"/>
    <w:rsid w:val="00F36AC5"/>
    <w:rsid w:val="00F36C13"/>
    <w:rsid w:val="00F36C4A"/>
    <w:rsid w:val="00F36C4D"/>
    <w:rsid w:val="00F36D0A"/>
    <w:rsid w:val="00F36E74"/>
    <w:rsid w:val="00F36F0C"/>
    <w:rsid w:val="00F37183"/>
    <w:rsid w:val="00F371DD"/>
    <w:rsid w:val="00F3721B"/>
    <w:rsid w:val="00F3729C"/>
    <w:rsid w:val="00F3733D"/>
    <w:rsid w:val="00F37425"/>
    <w:rsid w:val="00F37477"/>
    <w:rsid w:val="00F37680"/>
    <w:rsid w:val="00F37759"/>
    <w:rsid w:val="00F3786E"/>
    <w:rsid w:val="00F37BFF"/>
    <w:rsid w:val="00F37D8B"/>
    <w:rsid w:val="00F37DAD"/>
    <w:rsid w:val="00F37E88"/>
    <w:rsid w:val="00F37ECF"/>
    <w:rsid w:val="00F37FCD"/>
    <w:rsid w:val="00F40099"/>
    <w:rsid w:val="00F40423"/>
    <w:rsid w:val="00F404AD"/>
    <w:rsid w:val="00F40600"/>
    <w:rsid w:val="00F40611"/>
    <w:rsid w:val="00F4062A"/>
    <w:rsid w:val="00F40854"/>
    <w:rsid w:val="00F409A0"/>
    <w:rsid w:val="00F409ED"/>
    <w:rsid w:val="00F40BFE"/>
    <w:rsid w:val="00F40E10"/>
    <w:rsid w:val="00F411A8"/>
    <w:rsid w:val="00F41336"/>
    <w:rsid w:val="00F41408"/>
    <w:rsid w:val="00F4147C"/>
    <w:rsid w:val="00F41784"/>
    <w:rsid w:val="00F417E7"/>
    <w:rsid w:val="00F4183E"/>
    <w:rsid w:val="00F41938"/>
    <w:rsid w:val="00F41DEE"/>
    <w:rsid w:val="00F41E7C"/>
    <w:rsid w:val="00F41F2C"/>
    <w:rsid w:val="00F41FC1"/>
    <w:rsid w:val="00F42023"/>
    <w:rsid w:val="00F42117"/>
    <w:rsid w:val="00F4224D"/>
    <w:rsid w:val="00F42255"/>
    <w:rsid w:val="00F422E4"/>
    <w:rsid w:val="00F4259E"/>
    <w:rsid w:val="00F42862"/>
    <w:rsid w:val="00F42CBA"/>
    <w:rsid w:val="00F42ECF"/>
    <w:rsid w:val="00F42F6A"/>
    <w:rsid w:val="00F42FCD"/>
    <w:rsid w:val="00F432A4"/>
    <w:rsid w:val="00F4339A"/>
    <w:rsid w:val="00F4365B"/>
    <w:rsid w:val="00F43BEB"/>
    <w:rsid w:val="00F43D8D"/>
    <w:rsid w:val="00F4405F"/>
    <w:rsid w:val="00F441F2"/>
    <w:rsid w:val="00F443D0"/>
    <w:rsid w:val="00F44485"/>
    <w:rsid w:val="00F4454A"/>
    <w:rsid w:val="00F445B7"/>
    <w:rsid w:val="00F445D2"/>
    <w:rsid w:val="00F44732"/>
    <w:rsid w:val="00F44805"/>
    <w:rsid w:val="00F44A35"/>
    <w:rsid w:val="00F44BAD"/>
    <w:rsid w:val="00F44BD2"/>
    <w:rsid w:val="00F4521C"/>
    <w:rsid w:val="00F45290"/>
    <w:rsid w:val="00F4549D"/>
    <w:rsid w:val="00F455B5"/>
    <w:rsid w:val="00F456DF"/>
    <w:rsid w:val="00F4570B"/>
    <w:rsid w:val="00F45BF4"/>
    <w:rsid w:val="00F46286"/>
    <w:rsid w:val="00F46944"/>
    <w:rsid w:val="00F46A47"/>
    <w:rsid w:val="00F46AAC"/>
    <w:rsid w:val="00F46DE8"/>
    <w:rsid w:val="00F46FFF"/>
    <w:rsid w:val="00F47510"/>
    <w:rsid w:val="00F475B0"/>
    <w:rsid w:val="00F47643"/>
    <w:rsid w:val="00F47812"/>
    <w:rsid w:val="00F4782E"/>
    <w:rsid w:val="00F478FE"/>
    <w:rsid w:val="00F47B82"/>
    <w:rsid w:val="00F47BBC"/>
    <w:rsid w:val="00F47C3B"/>
    <w:rsid w:val="00F47DB6"/>
    <w:rsid w:val="00F50526"/>
    <w:rsid w:val="00F50960"/>
    <w:rsid w:val="00F5097C"/>
    <w:rsid w:val="00F517D9"/>
    <w:rsid w:val="00F51808"/>
    <w:rsid w:val="00F51AFD"/>
    <w:rsid w:val="00F51CBE"/>
    <w:rsid w:val="00F51DB6"/>
    <w:rsid w:val="00F51F1B"/>
    <w:rsid w:val="00F5224D"/>
    <w:rsid w:val="00F5226D"/>
    <w:rsid w:val="00F52597"/>
    <w:rsid w:val="00F52B51"/>
    <w:rsid w:val="00F52D5A"/>
    <w:rsid w:val="00F52ECB"/>
    <w:rsid w:val="00F53026"/>
    <w:rsid w:val="00F5343C"/>
    <w:rsid w:val="00F5355F"/>
    <w:rsid w:val="00F5396D"/>
    <w:rsid w:val="00F53FDE"/>
    <w:rsid w:val="00F53FFD"/>
    <w:rsid w:val="00F54197"/>
    <w:rsid w:val="00F541AD"/>
    <w:rsid w:val="00F54530"/>
    <w:rsid w:val="00F546CF"/>
    <w:rsid w:val="00F54797"/>
    <w:rsid w:val="00F5482D"/>
    <w:rsid w:val="00F5496B"/>
    <w:rsid w:val="00F549B0"/>
    <w:rsid w:val="00F54DAE"/>
    <w:rsid w:val="00F54DB4"/>
    <w:rsid w:val="00F54F0A"/>
    <w:rsid w:val="00F5500F"/>
    <w:rsid w:val="00F55516"/>
    <w:rsid w:val="00F55AE5"/>
    <w:rsid w:val="00F55C40"/>
    <w:rsid w:val="00F55CEE"/>
    <w:rsid w:val="00F56076"/>
    <w:rsid w:val="00F56912"/>
    <w:rsid w:val="00F56A71"/>
    <w:rsid w:val="00F56AF6"/>
    <w:rsid w:val="00F56CF3"/>
    <w:rsid w:val="00F56EB2"/>
    <w:rsid w:val="00F56EBE"/>
    <w:rsid w:val="00F56FA8"/>
    <w:rsid w:val="00F57031"/>
    <w:rsid w:val="00F57437"/>
    <w:rsid w:val="00F575E2"/>
    <w:rsid w:val="00F57802"/>
    <w:rsid w:val="00F57828"/>
    <w:rsid w:val="00F57852"/>
    <w:rsid w:val="00F578E5"/>
    <w:rsid w:val="00F57A76"/>
    <w:rsid w:val="00F57B36"/>
    <w:rsid w:val="00F57DB2"/>
    <w:rsid w:val="00F57E83"/>
    <w:rsid w:val="00F57FC8"/>
    <w:rsid w:val="00F6012F"/>
    <w:rsid w:val="00F6014D"/>
    <w:rsid w:val="00F601C2"/>
    <w:rsid w:val="00F601C9"/>
    <w:rsid w:val="00F6023C"/>
    <w:rsid w:val="00F602A6"/>
    <w:rsid w:val="00F602BF"/>
    <w:rsid w:val="00F606F3"/>
    <w:rsid w:val="00F60897"/>
    <w:rsid w:val="00F60931"/>
    <w:rsid w:val="00F60A8A"/>
    <w:rsid w:val="00F60A9A"/>
    <w:rsid w:val="00F60B9E"/>
    <w:rsid w:val="00F60F76"/>
    <w:rsid w:val="00F612B1"/>
    <w:rsid w:val="00F613B5"/>
    <w:rsid w:val="00F61B4C"/>
    <w:rsid w:val="00F61BB6"/>
    <w:rsid w:val="00F61C79"/>
    <w:rsid w:val="00F61C80"/>
    <w:rsid w:val="00F61D87"/>
    <w:rsid w:val="00F61D8C"/>
    <w:rsid w:val="00F62638"/>
    <w:rsid w:val="00F627B7"/>
    <w:rsid w:val="00F627BB"/>
    <w:rsid w:val="00F628AB"/>
    <w:rsid w:val="00F628B0"/>
    <w:rsid w:val="00F628BC"/>
    <w:rsid w:val="00F62D78"/>
    <w:rsid w:val="00F630D9"/>
    <w:rsid w:val="00F6316A"/>
    <w:rsid w:val="00F631C1"/>
    <w:rsid w:val="00F6383C"/>
    <w:rsid w:val="00F638B3"/>
    <w:rsid w:val="00F638D6"/>
    <w:rsid w:val="00F63B67"/>
    <w:rsid w:val="00F63D3A"/>
    <w:rsid w:val="00F63DD8"/>
    <w:rsid w:val="00F64103"/>
    <w:rsid w:val="00F6415B"/>
    <w:rsid w:val="00F64211"/>
    <w:rsid w:val="00F64247"/>
    <w:rsid w:val="00F64651"/>
    <w:rsid w:val="00F647DF"/>
    <w:rsid w:val="00F649EF"/>
    <w:rsid w:val="00F64BCE"/>
    <w:rsid w:val="00F64EA8"/>
    <w:rsid w:val="00F650DD"/>
    <w:rsid w:val="00F6528F"/>
    <w:rsid w:val="00F653DD"/>
    <w:rsid w:val="00F65585"/>
    <w:rsid w:val="00F6565A"/>
    <w:rsid w:val="00F65687"/>
    <w:rsid w:val="00F65807"/>
    <w:rsid w:val="00F664D7"/>
    <w:rsid w:val="00F66853"/>
    <w:rsid w:val="00F66BEF"/>
    <w:rsid w:val="00F66C4D"/>
    <w:rsid w:val="00F66F27"/>
    <w:rsid w:val="00F66FCB"/>
    <w:rsid w:val="00F671C2"/>
    <w:rsid w:val="00F67305"/>
    <w:rsid w:val="00F67829"/>
    <w:rsid w:val="00F67B55"/>
    <w:rsid w:val="00F67B69"/>
    <w:rsid w:val="00F67CA1"/>
    <w:rsid w:val="00F67D35"/>
    <w:rsid w:val="00F70500"/>
    <w:rsid w:val="00F7058A"/>
    <w:rsid w:val="00F708A5"/>
    <w:rsid w:val="00F709A7"/>
    <w:rsid w:val="00F70C43"/>
    <w:rsid w:val="00F70C54"/>
    <w:rsid w:val="00F70C84"/>
    <w:rsid w:val="00F70CA2"/>
    <w:rsid w:val="00F70D85"/>
    <w:rsid w:val="00F70DB6"/>
    <w:rsid w:val="00F70F0D"/>
    <w:rsid w:val="00F7146D"/>
    <w:rsid w:val="00F714B1"/>
    <w:rsid w:val="00F71729"/>
    <w:rsid w:val="00F71913"/>
    <w:rsid w:val="00F71B13"/>
    <w:rsid w:val="00F71BC4"/>
    <w:rsid w:val="00F71DD4"/>
    <w:rsid w:val="00F71EE7"/>
    <w:rsid w:val="00F71F84"/>
    <w:rsid w:val="00F71FD2"/>
    <w:rsid w:val="00F72063"/>
    <w:rsid w:val="00F72191"/>
    <w:rsid w:val="00F72272"/>
    <w:rsid w:val="00F7241D"/>
    <w:rsid w:val="00F72517"/>
    <w:rsid w:val="00F7257B"/>
    <w:rsid w:val="00F72A7C"/>
    <w:rsid w:val="00F72B78"/>
    <w:rsid w:val="00F7304A"/>
    <w:rsid w:val="00F73216"/>
    <w:rsid w:val="00F7337C"/>
    <w:rsid w:val="00F733D6"/>
    <w:rsid w:val="00F73525"/>
    <w:rsid w:val="00F73991"/>
    <w:rsid w:val="00F739D9"/>
    <w:rsid w:val="00F739EB"/>
    <w:rsid w:val="00F73B40"/>
    <w:rsid w:val="00F73BE8"/>
    <w:rsid w:val="00F7400C"/>
    <w:rsid w:val="00F7402F"/>
    <w:rsid w:val="00F74328"/>
    <w:rsid w:val="00F74749"/>
    <w:rsid w:val="00F7494E"/>
    <w:rsid w:val="00F74CF9"/>
    <w:rsid w:val="00F74D89"/>
    <w:rsid w:val="00F74D96"/>
    <w:rsid w:val="00F74F2C"/>
    <w:rsid w:val="00F7530C"/>
    <w:rsid w:val="00F754D8"/>
    <w:rsid w:val="00F75696"/>
    <w:rsid w:val="00F757C8"/>
    <w:rsid w:val="00F75870"/>
    <w:rsid w:val="00F758A7"/>
    <w:rsid w:val="00F75D08"/>
    <w:rsid w:val="00F76813"/>
    <w:rsid w:val="00F76B5E"/>
    <w:rsid w:val="00F76D9F"/>
    <w:rsid w:val="00F77648"/>
    <w:rsid w:val="00F777FD"/>
    <w:rsid w:val="00F77824"/>
    <w:rsid w:val="00F77926"/>
    <w:rsid w:val="00F77A41"/>
    <w:rsid w:val="00F77BE9"/>
    <w:rsid w:val="00F80190"/>
    <w:rsid w:val="00F8023C"/>
    <w:rsid w:val="00F806F8"/>
    <w:rsid w:val="00F8089B"/>
    <w:rsid w:val="00F808D6"/>
    <w:rsid w:val="00F80929"/>
    <w:rsid w:val="00F80B4F"/>
    <w:rsid w:val="00F80B6E"/>
    <w:rsid w:val="00F80D17"/>
    <w:rsid w:val="00F80D38"/>
    <w:rsid w:val="00F80E2C"/>
    <w:rsid w:val="00F810A3"/>
    <w:rsid w:val="00F8123A"/>
    <w:rsid w:val="00F814A7"/>
    <w:rsid w:val="00F814E9"/>
    <w:rsid w:val="00F8150B"/>
    <w:rsid w:val="00F81B53"/>
    <w:rsid w:val="00F81B7F"/>
    <w:rsid w:val="00F81C1D"/>
    <w:rsid w:val="00F81F5B"/>
    <w:rsid w:val="00F821E8"/>
    <w:rsid w:val="00F82406"/>
    <w:rsid w:val="00F824A8"/>
    <w:rsid w:val="00F82526"/>
    <w:rsid w:val="00F82AB2"/>
    <w:rsid w:val="00F82C33"/>
    <w:rsid w:val="00F82C70"/>
    <w:rsid w:val="00F82C8B"/>
    <w:rsid w:val="00F82CE3"/>
    <w:rsid w:val="00F82EC6"/>
    <w:rsid w:val="00F83125"/>
    <w:rsid w:val="00F83176"/>
    <w:rsid w:val="00F8326A"/>
    <w:rsid w:val="00F832AB"/>
    <w:rsid w:val="00F83330"/>
    <w:rsid w:val="00F8377D"/>
    <w:rsid w:val="00F8387F"/>
    <w:rsid w:val="00F83B44"/>
    <w:rsid w:val="00F83FEC"/>
    <w:rsid w:val="00F8402D"/>
    <w:rsid w:val="00F84051"/>
    <w:rsid w:val="00F8439A"/>
    <w:rsid w:val="00F844A3"/>
    <w:rsid w:val="00F8458B"/>
    <w:rsid w:val="00F84888"/>
    <w:rsid w:val="00F8493C"/>
    <w:rsid w:val="00F84B1B"/>
    <w:rsid w:val="00F84F64"/>
    <w:rsid w:val="00F8525E"/>
    <w:rsid w:val="00F85293"/>
    <w:rsid w:val="00F853B7"/>
    <w:rsid w:val="00F853E3"/>
    <w:rsid w:val="00F85A11"/>
    <w:rsid w:val="00F85A12"/>
    <w:rsid w:val="00F85AAF"/>
    <w:rsid w:val="00F85EE8"/>
    <w:rsid w:val="00F85FB3"/>
    <w:rsid w:val="00F860CD"/>
    <w:rsid w:val="00F861CE"/>
    <w:rsid w:val="00F86392"/>
    <w:rsid w:val="00F863A1"/>
    <w:rsid w:val="00F863CC"/>
    <w:rsid w:val="00F86422"/>
    <w:rsid w:val="00F865DD"/>
    <w:rsid w:val="00F866DA"/>
    <w:rsid w:val="00F86827"/>
    <w:rsid w:val="00F86879"/>
    <w:rsid w:val="00F86AA3"/>
    <w:rsid w:val="00F86B78"/>
    <w:rsid w:val="00F86BAC"/>
    <w:rsid w:val="00F86DB5"/>
    <w:rsid w:val="00F86FB9"/>
    <w:rsid w:val="00F870A9"/>
    <w:rsid w:val="00F871A3"/>
    <w:rsid w:val="00F871FA"/>
    <w:rsid w:val="00F87210"/>
    <w:rsid w:val="00F87390"/>
    <w:rsid w:val="00F87403"/>
    <w:rsid w:val="00F87B47"/>
    <w:rsid w:val="00F87CD3"/>
    <w:rsid w:val="00F87D55"/>
    <w:rsid w:val="00F87E15"/>
    <w:rsid w:val="00F9005D"/>
    <w:rsid w:val="00F90140"/>
    <w:rsid w:val="00F901E8"/>
    <w:rsid w:val="00F9033A"/>
    <w:rsid w:val="00F90AD2"/>
    <w:rsid w:val="00F90B41"/>
    <w:rsid w:val="00F90E36"/>
    <w:rsid w:val="00F910DC"/>
    <w:rsid w:val="00F910E4"/>
    <w:rsid w:val="00F911D5"/>
    <w:rsid w:val="00F91490"/>
    <w:rsid w:val="00F9156A"/>
    <w:rsid w:val="00F91800"/>
    <w:rsid w:val="00F91C9C"/>
    <w:rsid w:val="00F91E29"/>
    <w:rsid w:val="00F91F83"/>
    <w:rsid w:val="00F9222E"/>
    <w:rsid w:val="00F92369"/>
    <w:rsid w:val="00F92702"/>
    <w:rsid w:val="00F92B36"/>
    <w:rsid w:val="00F92CB6"/>
    <w:rsid w:val="00F92DAF"/>
    <w:rsid w:val="00F92E7C"/>
    <w:rsid w:val="00F930BE"/>
    <w:rsid w:val="00F9327E"/>
    <w:rsid w:val="00F934FF"/>
    <w:rsid w:val="00F9355B"/>
    <w:rsid w:val="00F93612"/>
    <w:rsid w:val="00F93755"/>
    <w:rsid w:val="00F9381D"/>
    <w:rsid w:val="00F939D1"/>
    <w:rsid w:val="00F93EC3"/>
    <w:rsid w:val="00F93F49"/>
    <w:rsid w:val="00F94043"/>
    <w:rsid w:val="00F942CE"/>
    <w:rsid w:val="00F9453E"/>
    <w:rsid w:val="00F94675"/>
    <w:rsid w:val="00F94705"/>
    <w:rsid w:val="00F94741"/>
    <w:rsid w:val="00F95118"/>
    <w:rsid w:val="00F95509"/>
    <w:rsid w:val="00F957F2"/>
    <w:rsid w:val="00F95967"/>
    <w:rsid w:val="00F95C4A"/>
    <w:rsid w:val="00F95D19"/>
    <w:rsid w:val="00F95E30"/>
    <w:rsid w:val="00F95FFE"/>
    <w:rsid w:val="00F96070"/>
    <w:rsid w:val="00F9633F"/>
    <w:rsid w:val="00F96426"/>
    <w:rsid w:val="00F96433"/>
    <w:rsid w:val="00F964B9"/>
    <w:rsid w:val="00F9686E"/>
    <w:rsid w:val="00F968EF"/>
    <w:rsid w:val="00F9701F"/>
    <w:rsid w:val="00F973EF"/>
    <w:rsid w:val="00F97475"/>
    <w:rsid w:val="00F97709"/>
    <w:rsid w:val="00F97EFD"/>
    <w:rsid w:val="00FA033C"/>
    <w:rsid w:val="00FA03DB"/>
    <w:rsid w:val="00FA051D"/>
    <w:rsid w:val="00FA06CF"/>
    <w:rsid w:val="00FA072B"/>
    <w:rsid w:val="00FA092D"/>
    <w:rsid w:val="00FA159E"/>
    <w:rsid w:val="00FA15E2"/>
    <w:rsid w:val="00FA15F2"/>
    <w:rsid w:val="00FA1758"/>
    <w:rsid w:val="00FA17C3"/>
    <w:rsid w:val="00FA183C"/>
    <w:rsid w:val="00FA1982"/>
    <w:rsid w:val="00FA19B5"/>
    <w:rsid w:val="00FA19DB"/>
    <w:rsid w:val="00FA19EB"/>
    <w:rsid w:val="00FA19FB"/>
    <w:rsid w:val="00FA1A04"/>
    <w:rsid w:val="00FA1A78"/>
    <w:rsid w:val="00FA1C3C"/>
    <w:rsid w:val="00FA24BE"/>
    <w:rsid w:val="00FA250B"/>
    <w:rsid w:val="00FA2686"/>
    <w:rsid w:val="00FA29B0"/>
    <w:rsid w:val="00FA2A5E"/>
    <w:rsid w:val="00FA2A62"/>
    <w:rsid w:val="00FA2A9C"/>
    <w:rsid w:val="00FA2CDE"/>
    <w:rsid w:val="00FA2F64"/>
    <w:rsid w:val="00FA33D4"/>
    <w:rsid w:val="00FA34A8"/>
    <w:rsid w:val="00FA3555"/>
    <w:rsid w:val="00FA3563"/>
    <w:rsid w:val="00FA35B9"/>
    <w:rsid w:val="00FA3714"/>
    <w:rsid w:val="00FA379F"/>
    <w:rsid w:val="00FA3826"/>
    <w:rsid w:val="00FA3868"/>
    <w:rsid w:val="00FA3978"/>
    <w:rsid w:val="00FA3A55"/>
    <w:rsid w:val="00FA3D29"/>
    <w:rsid w:val="00FA3F79"/>
    <w:rsid w:val="00FA4053"/>
    <w:rsid w:val="00FA4182"/>
    <w:rsid w:val="00FA43C6"/>
    <w:rsid w:val="00FA45FA"/>
    <w:rsid w:val="00FA4B43"/>
    <w:rsid w:val="00FA4C06"/>
    <w:rsid w:val="00FA4DBF"/>
    <w:rsid w:val="00FA4E17"/>
    <w:rsid w:val="00FA5262"/>
    <w:rsid w:val="00FA537D"/>
    <w:rsid w:val="00FA548A"/>
    <w:rsid w:val="00FA56D4"/>
    <w:rsid w:val="00FA61E9"/>
    <w:rsid w:val="00FA62A0"/>
    <w:rsid w:val="00FA6845"/>
    <w:rsid w:val="00FA7000"/>
    <w:rsid w:val="00FA7687"/>
    <w:rsid w:val="00FA77A9"/>
    <w:rsid w:val="00FA795E"/>
    <w:rsid w:val="00FA7BEF"/>
    <w:rsid w:val="00FA7CAA"/>
    <w:rsid w:val="00FA7DDC"/>
    <w:rsid w:val="00FB026B"/>
    <w:rsid w:val="00FB0FD2"/>
    <w:rsid w:val="00FB10C9"/>
    <w:rsid w:val="00FB114B"/>
    <w:rsid w:val="00FB11D9"/>
    <w:rsid w:val="00FB121F"/>
    <w:rsid w:val="00FB12E4"/>
    <w:rsid w:val="00FB14FF"/>
    <w:rsid w:val="00FB1560"/>
    <w:rsid w:val="00FB1B37"/>
    <w:rsid w:val="00FB1B3C"/>
    <w:rsid w:val="00FB1C63"/>
    <w:rsid w:val="00FB1E3B"/>
    <w:rsid w:val="00FB1F7C"/>
    <w:rsid w:val="00FB2262"/>
    <w:rsid w:val="00FB250B"/>
    <w:rsid w:val="00FB27BC"/>
    <w:rsid w:val="00FB2B0C"/>
    <w:rsid w:val="00FB2CA8"/>
    <w:rsid w:val="00FB3067"/>
    <w:rsid w:val="00FB3304"/>
    <w:rsid w:val="00FB33CB"/>
    <w:rsid w:val="00FB34A0"/>
    <w:rsid w:val="00FB36A9"/>
    <w:rsid w:val="00FB37A1"/>
    <w:rsid w:val="00FB388A"/>
    <w:rsid w:val="00FB3989"/>
    <w:rsid w:val="00FB3D4D"/>
    <w:rsid w:val="00FB3EC2"/>
    <w:rsid w:val="00FB449F"/>
    <w:rsid w:val="00FB4563"/>
    <w:rsid w:val="00FB4A64"/>
    <w:rsid w:val="00FB4A8A"/>
    <w:rsid w:val="00FB4E69"/>
    <w:rsid w:val="00FB5268"/>
    <w:rsid w:val="00FB57C2"/>
    <w:rsid w:val="00FB5832"/>
    <w:rsid w:val="00FB58B8"/>
    <w:rsid w:val="00FB5D6E"/>
    <w:rsid w:val="00FB5D84"/>
    <w:rsid w:val="00FB5E41"/>
    <w:rsid w:val="00FB5ECF"/>
    <w:rsid w:val="00FB6036"/>
    <w:rsid w:val="00FB608A"/>
    <w:rsid w:val="00FB60A7"/>
    <w:rsid w:val="00FB62E0"/>
    <w:rsid w:val="00FB6528"/>
    <w:rsid w:val="00FB66E7"/>
    <w:rsid w:val="00FB6E73"/>
    <w:rsid w:val="00FB731D"/>
    <w:rsid w:val="00FB741D"/>
    <w:rsid w:val="00FB7550"/>
    <w:rsid w:val="00FB776D"/>
    <w:rsid w:val="00FB7969"/>
    <w:rsid w:val="00FB7B0B"/>
    <w:rsid w:val="00FB7C50"/>
    <w:rsid w:val="00FB7D6A"/>
    <w:rsid w:val="00FB7F02"/>
    <w:rsid w:val="00FB7F4D"/>
    <w:rsid w:val="00FC01AE"/>
    <w:rsid w:val="00FC0D7B"/>
    <w:rsid w:val="00FC0E68"/>
    <w:rsid w:val="00FC0E85"/>
    <w:rsid w:val="00FC0F2E"/>
    <w:rsid w:val="00FC1023"/>
    <w:rsid w:val="00FC145E"/>
    <w:rsid w:val="00FC1B67"/>
    <w:rsid w:val="00FC1BC4"/>
    <w:rsid w:val="00FC1F6F"/>
    <w:rsid w:val="00FC20D0"/>
    <w:rsid w:val="00FC230C"/>
    <w:rsid w:val="00FC237C"/>
    <w:rsid w:val="00FC2562"/>
    <w:rsid w:val="00FC25DA"/>
    <w:rsid w:val="00FC2821"/>
    <w:rsid w:val="00FC2BC1"/>
    <w:rsid w:val="00FC2CAA"/>
    <w:rsid w:val="00FC2CCD"/>
    <w:rsid w:val="00FC340C"/>
    <w:rsid w:val="00FC34BA"/>
    <w:rsid w:val="00FC3560"/>
    <w:rsid w:val="00FC37F4"/>
    <w:rsid w:val="00FC3B95"/>
    <w:rsid w:val="00FC40F8"/>
    <w:rsid w:val="00FC413F"/>
    <w:rsid w:val="00FC41E7"/>
    <w:rsid w:val="00FC43A7"/>
    <w:rsid w:val="00FC460C"/>
    <w:rsid w:val="00FC4793"/>
    <w:rsid w:val="00FC4810"/>
    <w:rsid w:val="00FC4A46"/>
    <w:rsid w:val="00FC4E81"/>
    <w:rsid w:val="00FC4F46"/>
    <w:rsid w:val="00FC50EA"/>
    <w:rsid w:val="00FC515A"/>
    <w:rsid w:val="00FC54B0"/>
    <w:rsid w:val="00FC5572"/>
    <w:rsid w:val="00FC5D93"/>
    <w:rsid w:val="00FC621F"/>
    <w:rsid w:val="00FC628B"/>
    <w:rsid w:val="00FC66A4"/>
    <w:rsid w:val="00FC66F4"/>
    <w:rsid w:val="00FC66FB"/>
    <w:rsid w:val="00FC682F"/>
    <w:rsid w:val="00FC693E"/>
    <w:rsid w:val="00FC6B47"/>
    <w:rsid w:val="00FC6C81"/>
    <w:rsid w:val="00FC6DA9"/>
    <w:rsid w:val="00FC7055"/>
    <w:rsid w:val="00FC709E"/>
    <w:rsid w:val="00FC71B1"/>
    <w:rsid w:val="00FC71F2"/>
    <w:rsid w:val="00FC7F42"/>
    <w:rsid w:val="00FD0264"/>
    <w:rsid w:val="00FD02AA"/>
    <w:rsid w:val="00FD0481"/>
    <w:rsid w:val="00FD0650"/>
    <w:rsid w:val="00FD06F4"/>
    <w:rsid w:val="00FD0A9C"/>
    <w:rsid w:val="00FD0B14"/>
    <w:rsid w:val="00FD0DAF"/>
    <w:rsid w:val="00FD0E24"/>
    <w:rsid w:val="00FD0F1D"/>
    <w:rsid w:val="00FD1219"/>
    <w:rsid w:val="00FD129E"/>
    <w:rsid w:val="00FD1348"/>
    <w:rsid w:val="00FD162A"/>
    <w:rsid w:val="00FD1750"/>
    <w:rsid w:val="00FD1829"/>
    <w:rsid w:val="00FD18AB"/>
    <w:rsid w:val="00FD19AD"/>
    <w:rsid w:val="00FD1EEB"/>
    <w:rsid w:val="00FD1F76"/>
    <w:rsid w:val="00FD27BF"/>
    <w:rsid w:val="00FD2989"/>
    <w:rsid w:val="00FD29C2"/>
    <w:rsid w:val="00FD2C1B"/>
    <w:rsid w:val="00FD2DBD"/>
    <w:rsid w:val="00FD307D"/>
    <w:rsid w:val="00FD3093"/>
    <w:rsid w:val="00FD3350"/>
    <w:rsid w:val="00FD3588"/>
    <w:rsid w:val="00FD38DD"/>
    <w:rsid w:val="00FD3BBF"/>
    <w:rsid w:val="00FD3BDA"/>
    <w:rsid w:val="00FD41A0"/>
    <w:rsid w:val="00FD452B"/>
    <w:rsid w:val="00FD4555"/>
    <w:rsid w:val="00FD4751"/>
    <w:rsid w:val="00FD4788"/>
    <w:rsid w:val="00FD48C0"/>
    <w:rsid w:val="00FD4A48"/>
    <w:rsid w:val="00FD4CA4"/>
    <w:rsid w:val="00FD4DAC"/>
    <w:rsid w:val="00FD4E4D"/>
    <w:rsid w:val="00FD5045"/>
    <w:rsid w:val="00FD50F9"/>
    <w:rsid w:val="00FD556F"/>
    <w:rsid w:val="00FD57E8"/>
    <w:rsid w:val="00FD58C4"/>
    <w:rsid w:val="00FD59FA"/>
    <w:rsid w:val="00FD5A03"/>
    <w:rsid w:val="00FD5DA5"/>
    <w:rsid w:val="00FD6084"/>
    <w:rsid w:val="00FD60E9"/>
    <w:rsid w:val="00FD63AE"/>
    <w:rsid w:val="00FD63F7"/>
    <w:rsid w:val="00FD6414"/>
    <w:rsid w:val="00FD6514"/>
    <w:rsid w:val="00FD6682"/>
    <w:rsid w:val="00FD6779"/>
    <w:rsid w:val="00FD679A"/>
    <w:rsid w:val="00FD68F2"/>
    <w:rsid w:val="00FD6943"/>
    <w:rsid w:val="00FD6B79"/>
    <w:rsid w:val="00FD6BA3"/>
    <w:rsid w:val="00FD6BFE"/>
    <w:rsid w:val="00FD712A"/>
    <w:rsid w:val="00FD745D"/>
    <w:rsid w:val="00FD746F"/>
    <w:rsid w:val="00FD7586"/>
    <w:rsid w:val="00FD76A8"/>
    <w:rsid w:val="00FD7887"/>
    <w:rsid w:val="00FD7A89"/>
    <w:rsid w:val="00FE02C7"/>
    <w:rsid w:val="00FE035D"/>
    <w:rsid w:val="00FE0514"/>
    <w:rsid w:val="00FE07BD"/>
    <w:rsid w:val="00FE09E6"/>
    <w:rsid w:val="00FE0A61"/>
    <w:rsid w:val="00FE0C41"/>
    <w:rsid w:val="00FE1007"/>
    <w:rsid w:val="00FE102B"/>
    <w:rsid w:val="00FE1148"/>
    <w:rsid w:val="00FE1159"/>
    <w:rsid w:val="00FE1892"/>
    <w:rsid w:val="00FE196F"/>
    <w:rsid w:val="00FE19A1"/>
    <w:rsid w:val="00FE1C59"/>
    <w:rsid w:val="00FE1D7E"/>
    <w:rsid w:val="00FE2276"/>
    <w:rsid w:val="00FE2336"/>
    <w:rsid w:val="00FE27F4"/>
    <w:rsid w:val="00FE29DB"/>
    <w:rsid w:val="00FE2A5D"/>
    <w:rsid w:val="00FE2D1B"/>
    <w:rsid w:val="00FE2E2D"/>
    <w:rsid w:val="00FE3020"/>
    <w:rsid w:val="00FE3741"/>
    <w:rsid w:val="00FE3A98"/>
    <w:rsid w:val="00FE4400"/>
    <w:rsid w:val="00FE4454"/>
    <w:rsid w:val="00FE45F8"/>
    <w:rsid w:val="00FE49B1"/>
    <w:rsid w:val="00FE4C5B"/>
    <w:rsid w:val="00FE4CBA"/>
    <w:rsid w:val="00FE4FA4"/>
    <w:rsid w:val="00FE4FFB"/>
    <w:rsid w:val="00FE5198"/>
    <w:rsid w:val="00FE5206"/>
    <w:rsid w:val="00FE5207"/>
    <w:rsid w:val="00FE54FE"/>
    <w:rsid w:val="00FE56BC"/>
    <w:rsid w:val="00FE586F"/>
    <w:rsid w:val="00FE5882"/>
    <w:rsid w:val="00FE5CE0"/>
    <w:rsid w:val="00FE5DCD"/>
    <w:rsid w:val="00FE60F4"/>
    <w:rsid w:val="00FE61EB"/>
    <w:rsid w:val="00FE63A6"/>
    <w:rsid w:val="00FE6504"/>
    <w:rsid w:val="00FE689C"/>
    <w:rsid w:val="00FE6934"/>
    <w:rsid w:val="00FE699E"/>
    <w:rsid w:val="00FE6E79"/>
    <w:rsid w:val="00FE6F52"/>
    <w:rsid w:val="00FE70D8"/>
    <w:rsid w:val="00FE71EC"/>
    <w:rsid w:val="00FE7253"/>
    <w:rsid w:val="00FE75D6"/>
    <w:rsid w:val="00FE77A9"/>
    <w:rsid w:val="00FE7C76"/>
    <w:rsid w:val="00FE7FC9"/>
    <w:rsid w:val="00FF0001"/>
    <w:rsid w:val="00FF003B"/>
    <w:rsid w:val="00FF0093"/>
    <w:rsid w:val="00FF0450"/>
    <w:rsid w:val="00FF04D5"/>
    <w:rsid w:val="00FF0647"/>
    <w:rsid w:val="00FF08C1"/>
    <w:rsid w:val="00FF0B5F"/>
    <w:rsid w:val="00FF100E"/>
    <w:rsid w:val="00FF1021"/>
    <w:rsid w:val="00FF113B"/>
    <w:rsid w:val="00FF114D"/>
    <w:rsid w:val="00FF11E1"/>
    <w:rsid w:val="00FF13A2"/>
    <w:rsid w:val="00FF1539"/>
    <w:rsid w:val="00FF17C6"/>
    <w:rsid w:val="00FF1A7E"/>
    <w:rsid w:val="00FF1D25"/>
    <w:rsid w:val="00FF1FCF"/>
    <w:rsid w:val="00FF20AB"/>
    <w:rsid w:val="00FF246F"/>
    <w:rsid w:val="00FF2561"/>
    <w:rsid w:val="00FF25B3"/>
    <w:rsid w:val="00FF2631"/>
    <w:rsid w:val="00FF27E3"/>
    <w:rsid w:val="00FF2942"/>
    <w:rsid w:val="00FF2AE6"/>
    <w:rsid w:val="00FF2D24"/>
    <w:rsid w:val="00FF305F"/>
    <w:rsid w:val="00FF30B7"/>
    <w:rsid w:val="00FF30E0"/>
    <w:rsid w:val="00FF399B"/>
    <w:rsid w:val="00FF3A80"/>
    <w:rsid w:val="00FF3A9D"/>
    <w:rsid w:val="00FF40B8"/>
    <w:rsid w:val="00FF4124"/>
    <w:rsid w:val="00FF44B4"/>
    <w:rsid w:val="00FF4509"/>
    <w:rsid w:val="00FF4786"/>
    <w:rsid w:val="00FF47A9"/>
    <w:rsid w:val="00FF47D2"/>
    <w:rsid w:val="00FF4A76"/>
    <w:rsid w:val="00FF4AC6"/>
    <w:rsid w:val="00FF4F11"/>
    <w:rsid w:val="00FF4F9F"/>
    <w:rsid w:val="00FF4FB1"/>
    <w:rsid w:val="00FF509E"/>
    <w:rsid w:val="00FF5103"/>
    <w:rsid w:val="00FF5136"/>
    <w:rsid w:val="00FF51C2"/>
    <w:rsid w:val="00FF52FF"/>
    <w:rsid w:val="00FF57D6"/>
    <w:rsid w:val="00FF5C03"/>
    <w:rsid w:val="00FF5D49"/>
    <w:rsid w:val="00FF5F1C"/>
    <w:rsid w:val="00FF6239"/>
    <w:rsid w:val="00FF630F"/>
    <w:rsid w:val="00FF67F4"/>
    <w:rsid w:val="00FF6825"/>
    <w:rsid w:val="00FF692D"/>
    <w:rsid w:val="00FF6AAC"/>
    <w:rsid w:val="00FF6ACE"/>
    <w:rsid w:val="00FF6B6F"/>
    <w:rsid w:val="00FF6BD9"/>
    <w:rsid w:val="00FF6C92"/>
    <w:rsid w:val="00FF6F0B"/>
    <w:rsid w:val="00FF6FFB"/>
    <w:rsid w:val="00FF715F"/>
    <w:rsid w:val="00FF741E"/>
    <w:rsid w:val="00FF7613"/>
    <w:rsid w:val="00FF76E4"/>
    <w:rsid w:val="00FF774F"/>
    <w:rsid w:val="00FF79B5"/>
    <w:rsid w:val="00FF7AB6"/>
    <w:rsid w:val="00FF7BA1"/>
    <w:rsid w:val="00FF7DBB"/>
    <w:rsid w:val="00FF7E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4136E7B-3DB8-48F8-9864-9117309D7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480" w:lineRule="auto"/>
    </w:pPr>
    <w:rPr>
      <w:sz w:val="24"/>
      <w:szCs w:val="24"/>
    </w:rPr>
  </w:style>
  <w:style w:type="paragraph" w:styleId="Heading1">
    <w:name w:val="heading 1"/>
    <w:basedOn w:val="Normal"/>
    <w:next w:val="Normal"/>
    <w:link w:val="Heading1Char"/>
    <w:uiPriority w:val="9"/>
    <w:qFormat/>
    <w:rsid w:val="003B3ED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A6A1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customStyle="1" w:styleId="cpformat">
    <w:name w:val="cpformat"/>
    <w:basedOn w:val="Normal"/>
    <w:rsid w:val="009224FE"/>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9224FE"/>
    <w:rPr>
      <w:i/>
      <w:iCs/>
    </w:rPr>
  </w:style>
  <w:style w:type="paragraph" w:styleId="ListParagraph">
    <w:name w:val="List Paragraph"/>
    <w:basedOn w:val="Normal"/>
    <w:uiPriority w:val="34"/>
    <w:qFormat/>
    <w:rsid w:val="00D2651B"/>
    <w:pPr>
      <w:ind w:left="720"/>
      <w:contextualSpacing/>
    </w:pPr>
  </w:style>
  <w:style w:type="character" w:styleId="Hyperlink">
    <w:name w:val="Hyperlink"/>
    <w:basedOn w:val="DefaultParagraphFont"/>
    <w:uiPriority w:val="99"/>
    <w:unhideWhenUsed/>
    <w:rsid w:val="00953B8E"/>
    <w:rPr>
      <w:color w:val="0000FF" w:themeColor="hyperlink"/>
      <w:u w:val="single"/>
    </w:rPr>
  </w:style>
  <w:style w:type="character" w:customStyle="1" w:styleId="Heading1Char">
    <w:name w:val="Heading 1 Char"/>
    <w:basedOn w:val="DefaultParagraphFont"/>
    <w:link w:val="Heading1"/>
    <w:uiPriority w:val="9"/>
    <w:rsid w:val="003B3ED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A6A15"/>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791AD2"/>
  </w:style>
  <w:style w:type="table" w:styleId="TableGrid">
    <w:name w:val="Table Grid"/>
    <w:basedOn w:val="TableNormal"/>
    <w:uiPriority w:val="59"/>
    <w:rsid w:val="008A5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67017"/>
    <w:rPr>
      <w:color w:val="808080"/>
      <w:shd w:val="clear" w:color="auto" w:fill="E6E6E6"/>
    </w:rPr>
  </w:style>
  <w:style w:type="paragraph" w:customStyle="1" w:styleId="endnotebibliographytitle">
    <w:name w:val="endnotebibliographytitle"/>
    <w:basedOn w:val="Normal"/>
    <w:rsid w:val="003643C5"/>
    <w:pPr>
      <w:spacing w:before="100" w:beforeAutospacing="1" w:after="100" w:afterAutospacing="1" w:line="240" w:lineRule="auto"/>
    </w:pPr>
    <w:rPr>
      <w:rFonts w:eastAsia="Times New Roman"/>
    </w:rPr>
  </w:style>
  <w:style w:type="paragraph" w:customStyle="1" w:styleId="endnotebibliography">
    <w:name w:val="endnotebibliography"/>
    <w:basedOn w:val="Normal"/>
    <w:rsid w:val="003643C5"/>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9690CFF-E7E6-411C-9184-0CC2CC1EC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8</Pages>
  <Words>1617</Words>
  <Characters>9222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mwaura</cp:lastModifiedBy>
  <cp:revision>2</cp:revision>
  <dcterms:created xsi:type="dcterms:W3CDTF">2019-01-08T04:18:00Z</dcterms:created>
  <dcterms:modified xsi:type="dcterms:W3CDTF">2019-01-08T04:18:00Z</dcterms:modified>
</cp:coreProperties>
</file>